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87C69" w14:textId="36C7A444" w:rsidR="00873790" w:rsidRDefault="003B54D9">
      <w:bookmarkStart w:id="0" w:name="_GoBack"/>
      <w:bookmarkEnd w:id="0"/>
    </w:p>
    <w:p w14:paraId="45AC01D1" w14:textId="27ADAEDA" w:rsidR="006027B5" w:rsidRPr="006027B5" w:rsidRDefault="006027B5" w:rsidP="006027B5">
      <w:pPr>
        <w:jc w:val="center"/>
        <w:rPr>
          <w:b/>
          <w:bCs/>
          <w:sz w:val="28"/>
          <w:szCs w:val="28"/>
        </w:rPr>
      </w:pPr>
      <w:r w:rsidRPr="006027B5">
        <w:rPr>
          <w:b/>
          <w:bCs/>
          <w:sz w:val="28"/>
          <w:szCs w:val="28"/>
        </w:rPr>
        <w:t>Map of Shepperton</w:t>
      </w:r>
    </w:p>
    <w:p w14:paraId="4D19B736" w14:textId="177EDA83" w:rsidR="006027B5" w:rsidRDefault="006027B5" w:rsidP="006027B5">
      <w:pPr>
        <w:jc w:val="center"/>
        <w:rPr>
          <w:noProof/>
        </w:rPr>
      </w:pPr>
      <w:r>
        <w:rPr>
          <w:noProof/>
          <w:lang w:eastAsia="en-GB"/>
        </w:rPr>
        <w:drawing>
          <wp:inline distT="0" distB="0" distL="0" distR="0" wp14:anchorId="1A3D951B" wp14:editId="3C1503EF">
            <wp:extent cx="7578824" cy="492442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15014" cy="494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19333" w14:textId="03C913E7" w:rsidR="008A4031" w:rsidRPr="008A4031" w:rsidRDefault="008A4031" w:rsidP="008A4031"/>
    <w:p w14:paraId="540D2882" w14:textId="17D7E7C8" w:rsidR="008A4031" w:rsidRDefault="008A4031" w:rsidP="008A4031">
      <w:pPr>
        <w:rPr>
          <w:noProof/>
        </w:rPr>
      </w:pPr>
    </w:p>
    <w:p w14:paraId="50E3B45A" w14:textId="4ABDA1ED" w:rsidR="008A4031" w:rsidRDefault="008A4031" w:rsidP="008A4031">
      <w:pPr>
        <w:tabs>
          <w:tab w:val="left" w:pos="4290"/>
        </w:tabs>
      </w:pPr>
      <w:r>
        <w:tab/>
      </w:r>
    </w:p>
    <w:p w14:paraId="67F9EE57" w14:textId="7A39795C" w:rsidR="008A4031" w:rsidRDefault="008A4031" w:rsidP="008A4031">
      <w:pPr>
        <w:tabs>
          <w:tab w:val="left" w:pos="4290"/>
        </w:tabs>
      </w:pPr>
    </w:p>
    <w:p w14:paraId="09F1C4FF" w14:textId="11DEA751" w:rsidR="008A4031" w:rsidRPr="008A4031" w:rsidRDefault="008A4031" w:rsidP="008A4031">
      <w:pPr>
        <w:tabs>
          <w:tab w:val="left" w:pos="4290"/>
        </w:tabs>
        <w:jc w:val="center"/>
        <w:rPr>
          <w:sz w:val="32"/>
          <w:szCs w:val="32"/>
        </w:rPr>
      </w:pPr>
      <w:r w:rsidRPr="008A4031">
        <w:rPr>
          <w:sz w:val="32"/>
          <w:szCs w:val="32"/>
        </w:rPr>
        <w:t>Places I like to visit in my local area</w:t>
      </w:r>
    </w:p>
    <w:p w14:paraId="2078EF8A" w14:textId="789422B4" w:rsidR="008A4031" w:rsidRDefault="008A4031" w:rsidP="008A4031">
      <w:pPr>
        <w:tabs>
          <w:tab w:val="left" w:pos="4290"/>
        </w:tabs>
        <w:jc w:val="center"/>
        <w:rPr>
          <w:sz w:val="28"/>
          <w:szCs w:val="28"/>
        </w:rPr>
      </w:pPr>
      <w:r w:rsidRPr="008A4031">
        <w:rPr>
          <w:sz w:val="28"/>
          <w:szCs w:val="28"/>
        </w:rPr>
        <w:t>My local area is _______________________________</w:t>
      </w:r>
      <w:r>
        <w:rPr>
          <w:sz w:val="28"/>
          <w:szCs w:val="28"/>
        </w:rPr>
        <w:t>__</w:t>
      </w:r>
      <w:r w:rsidRPr="008A4031">
        <w:rPr>
          <w:sz w:val="28"/>
          <w:szCs w:val="28"/>
        </w:rPr>
        <w:t>___</w:t>
      </w:r>
    </w:p>
    <w:p w14:paraId="5A9C7244" w14:textId="7F142681" w:rsidR="008A4031" w:rsidRDefault="008A4031" w:rsidP="008A4031">
      <w:pPr>
        <w:tabs>
          <w:tab w:val="left" w:pos="429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58BBBB" wp14:editId="3DD61289">
                <wp:simplePos x="0" y="0"/>
                <wp:positionH relativeFrom="column">
                  <wp:posOffset>409014</wp:posOffset>
                </wp:positionH>
                <wp:positionV relativeFrom="paragraph">
                  <wp:posOffset>218885</wp:posOffset>
                </wp:positionV>
                <wp:extent cx="4037330" cy="2565070"/>
                <wp:effectExtent l="0" t="0" r="20320" b="2603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330" cy="25650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8A9A471" id="Rectangle 2" o:spid="_x0000_s1026" style="position:absolute;margin-left:32.2pt;margin-top:17.25pt;width:317.9pt;height:201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" fillcolor="white [3201]" strokecolor="#70ad47 [3209]" strokeweight="1pt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5ECACF" wp14:editId="50AC59DB">
                <wp:simplePos x="0" y="0"/>
                <wp:positionH relativeFrom="column">
                  <wp:posOffset>4767563</wp:posOffset>
                </wp:positionH>
                <wp:positionV relativeFrom="paragraph">
                  <wp:posOffset>231396</wp:posOffset>
                </wp:positionV>
                <wp:extent cx="4001984" cy="2564831"/>
                <wp:effectExtent l="0" t="0" r="17780" b="260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1984" cy="256483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AB7B82D" id="Rectangle 5" o:spid="_x0000_s1026" style="position:absolute;margin-left:375.4pt;margin-top:18.2pt;width:315.1pt;height:201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" fillcolor="white [3201]" strokecolor="#70ad47 [3209]" strokeweight="1pt"/>
            </w:pict>
          </mc:Fallback>
        </mc:AlternateContent>
      </w:r>
    </w:p>
    <w:p w14:paraId="110189EA" w14:textId="48B3E432" w:rsidR="008A4031" w:rsidRPr="008A4031" w:rsidRDefault="008A4031" w:rsidP="008A4031">
      <w:pPr>
        <w:tabs>
          <w:tab w:val="left" w:pos="4290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2A194A" wp14:editId="017E5032">
                <wp:simplePos x="0" y="0"/>
                <wp:positionH relativeFrom="column">
                  <wp:posOffset>408751</wp:posOffset>
                </wp:positionH>
                <wp:positionV relativeFrom="paragraph">
                  <wp:posOffset>2662109</wp:posOffset>
                </wp:positionV>
                <wp:extent cx="4037610" cy="2446020"/>
                <wp:effectExtent l="0" t="0" r="20320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7610" cy="2446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FC195E4" id="Rectangle 3" o:spid="_x0000_s1026" style="position:absolute;margin-left:32.2pt;margin-top:209.6pt;width:317.9pt;height:19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" fillcolor="white [3201]" strokecolor="#70ad47 [3209]" strokeweight="1pt"/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762EE6" wp14:editId="70389E08">
                <wp:simplePos x="0" y="0"/>
                <wp:positionH relativeFrom="column">
                  <wp:posOffset>4743004</wp:posOffset>
                </wp:positionH>
                <wp:positionV relativeFrom="paragraph">
                  <wp:posOffset>2686372</wp:posOffset>
                </wp:positionV>
                <wp:extent cx="4049271" cy="2446020"/>
                <wp:effectExtent l="0" t="0" r="27940" b="1143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9271" cy="2446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E1BE0FE" id="Rectangle 6" o:spid="_x0000_s1026" style="position:absolute;margin-left:373.45pt;margin-top:211.55pt;width:318.85pt;height:192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" fillcolor="white [3201]" strokecolor="#70ad47 [3209]" strokeweight="1pt"/>
            </w:pict>
          </mc:Fallback>
        </mc:AlternateContent>
      </w:r>
    </w:p>
    <w:sectPr w:rsidR="008A4031" w:rsidRPr="008A4031" w:rsidSect="006027B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7B5"/>
    <w:rsid w:val="00396DBF"/>
    <w:rsid w:val="003B54D9"/>
    <w:rsid w:val="0046721C"/>
    <w:rsid w:val="006027B5"/>
    <w:rsid w:val="008A4031"/>
    <w:rsid w:val="00A248F7"/>
    <w:rsid w:val="00AE4CE8"/>
    <w:rsid w:val="00CA5738"/>
    <w:rsid w:val="00D3284E"/>
    <w:rsid w:val="00F01303"/>
    <w:rsid w:val="00F018B6"/>
    <w:rsid w:val="00F064A4"/>
    <w:rsid w:val="00FB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75FED"/>
  <w15:chartTrackingRefBased/>
  <w15:docId w15:val="{78688DC7-6544-4BF3-8D1F-6D2C008D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976090AF</Template>
  <TotalTime>0</TotalTime>
  <Pages>2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Morley</dc:creator>
  <cp:keywords/>
  <dc:description/>
  <cp:lastModifiedBy>Megan Parsons</cp:lastModifiedBy>
  <cp:revision>2</cp:revision>
  <dcterms:created xsi:type="dcterms:W3CDTF">2020-06-03T16:16:00Z</dcterms:created>
  <dcterms:modified xsi:type="dcterms:W3CDTF">2020-06-03T16:16:00Z</dcterms:modified>
</cp:coreProperties>
</file>