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663" w:rsidRPr="00131ED6" w:rsidRDefault="00877663">
      <w:pPr>
        <w:rPr>
          <w:rFonts w:ascii="Comic Sans MS" w:hAnsi="Comic Sans MS"/>
          <w:sz w:val="28"/>
          <w:szCs w:val="28"/>
          <w:u w:val="single"/>
        </w:rPr>
      </w:pPr>
      <w:r w:rsidRPr="00131ED6">
        <w:rPr>
          <w:rFonts w:ascii="Comic Sans MS" w:hAnsi="Comic Sans MS"/>
          <w:sz w:val="28"/>
          <w:szCs w:val="28"/>
          <w:u w:val="single"/>
        </w:rPr>
        <w:t xml:space="preserve">We are learning to multiply using arrays. </w:t>
      </w:r>
    </w:p>
    <w:p w:rsidR="00877663" w:rsidRDefault="00C70B2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Please look at the </w:t>
      </w:r>
      <w:r w:rsidRPr="00C70B29">
        <w:rPr>
          <w:rFonts w:ascii="Comic Sans MS" w:hAnsi="Comic Sans MS"/>
          <w:i/>
          <w:sz w:val="28"/>
          <w:szCs w:val="28"/>
        </w:rPr>
        <w:t>‘</w:t>
      </w:r>
      <w:r w:rsidRPr="00C70B29">
        <w:rPr>
          <w:rFonts w:ascii="Comic Sans MS" w:hAnsi="Comic Sans MS"/>
          <w:b/>
          <w:i/>
          <w:sz w:val="28"/>
          <w:szCs w:val="28"/>
        </w:rPr>
        <w:t>Progression in calculation for multiplication and division’</w:t>
      </w:r>
      <w:r>
        <w:rPr>
          <w:rFonts w:ascii="Comic Sans MS" w:hAnsi="Comic Sans MS"/>
          <w:sz w:val="28"/>
          <w:szCs w:val="28"/>
        </w:rPr>
        <w:t xml:space="preserve"> document and </w:t>
      </w:r>
      <w:r w:rsidR="000269F5">
        <w:rPr>
          <w:rFonts w:ascii="Comic Sans MS" w:hAnsi="Comic Sans MS"/>
          <w:sz w:val="28"/>
          <w:szCs w:val="28"/>
        </w:rPr>
        <w:t xml:space="preserve">watch Mrs Hartshorn’s video </w:t>
      </w:r>
      <w:bookmarkStart w:id="0" w:name="_GoBack"/>
      <w:bookmarkEnd w:id="0"/>
      <w:r w:rsidR="00877663">
        <w:rPr>
          <w:rFonts w:ascii="Comic Sans MS" w:hAnsi="Comic Sans MS"/>
          <w:sz w:val="28"/>
          <w:szCs w:val="28"/>
        </w:rPr>
        <w:t xml:space="preserve">before having a go at this activity – it has been quite a long time since we have done multiplication! </w:t>
      </w:r>
    </w:p>
    <w:p w:rsidR="00877663" w:rsidRDefault="0087766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Remember: </w:t>
      </w:r>
      <w:r w:rsidRPr="00877663">
        <w:rPr>
          <w:rFonts w:ascii="Comic Sans MS" w:hAnsi="Comic Sans MS"/>
          <w:b/>
          <w:sz w:val="28"/>
          <w:szCs w:val="28"/>
          <w:highlight w:val="yellow"/>
        </w:rPr>
        <w:t>=</w:t>
      </w:r>
      <w:r w:rsidRPr="00877663">
        <w:rPr>
          <w:rFonts w:ascii="Comic Sans MS" w:hAnsi="Comic Sans MS"/>
          <w:sz w:val="28"/>
          <w:szCs w:val="28"/>
          <w:highlight w:val="yellow"/>
        </w:rPr>
        <w:t xml:space="preserve"> means equal to or the same as</w:t>
      </w:r>
      <w:r>
        <w:rPr>
          <w:rFonts w:ascii="Comic Sans MS" w:hAnsi="Comic Sans MS"/>
          <w:sz w:val="28"/>
          <w:szCs w:val="28"/>
        </w:rPr>
        <w:t xml:space="preserve">. </w:t>
      </w:r>
    </w:p>
    <w:p w:rsidR="00877663" w:rsidRDefault="0087766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 x 4 </w:t>
      </w:r>
      <w:r w:rsidRPr="00877663">
        <w:rPr>
          <w:rFonts w:ascii="Comic Sans MS" w:hAnsi="Comic Sans MS"/>
          <w:b/>
          <w:sz w:val="28"/>
          <w:szCs w:val="28"/>
        </w:rPr>
        <w:t>is the same as</w:t>
      </w:r>
      <w:r>
        <w:rPr>
          <w:rFonts w:ascii="Comic Sans MS" w:hAnsi="Comic Sans MS"/>
          <w:sz w:val="28"/>
          <w:szCs w:val="28"/>
        </w:rPr>
        <w:t xml:space="preserve"> 4 x 2. That is what 2 x 4 = 4 x 2 means – it looks much trickier than it is, so don’t let it confuse you! If it helps, just hide the second part of the calculation (so that you can only see 2 x 4)</w:t>
      </w:r>
    </w:p>
    <w:p w:rsidR="00877663" w:rsidRDefault="00877663">
      <w:pPr>
        <w:rPr>
          <w:rFonts w:ascii="Comic Sans MS" w:hAnsi="Comic Sans MS"/>
          <w:sz w:val="28"/>
          <w:szCs w:val="28"/>
        </w:rPr>
      </w:pPr>
    </w:p>
    <w:p w:rsidR="00877663" w:rsidRPr="00877663" w:rsidRDefault="00877663">
      <w:pPr>
        <w:rPr>
          <w:rFonts w:ascii="Comic Sans MS" w:hAnsi="Comic Sans MS"/>
          <w:color w:val="FF0000"/>
          <w:sz w:val="28"/>
          <w:szCs w:val="28"/>
        </w:rPr>
      </w:pPr>
      <w:r w:rsidRPr="00877663">
        <w:rPr>
          <w:rFonts w:ascii="Comic Sans MS" w:hAnsi="Comic Sans MS"/>
          <w:color w:val="FF0000"/>
          <w:sz w:val="28"/>
          <w:szCs w:val="28"/>
        </w:rPr>
        <w:t>Part 1:</w:t>
      </w:r>
    </w:p>
    <w:p w:rsidR="002B682D" w:rsidRPr="00877663" w:rsidRDefault="00567609">
      <w:pPr>
        <w:rPr>
          <w:rFonts w:ascii="Comic Sans MS" w:hAnsi="Comic Sans MS"/>
          <w:sz w:val="28"/>
          <w:szCs w:val="28"/>
          <w:u w:val="single"/>
        </w:rPr>
      </w:pPr>
      <w:r w:rsidRPr="00877663">
        <w:rPr>
          <w:rFonts w:ascii="Comic Sans MS" w:hAnsi="Comic Sans MS"/>
          <w:sz w:val="28"/>
          <w:szCs w:val="28"/>
          <w:u w:val="single"/>
        </w:rPr>
        <w:t xml:space="preserve">Find and </w:t>
      </w:r>
      <w:r w:rsidR="00430030" w:rsidRPr="00877663">
        <w:rPr>
          <w:rFonts w:ascii="Comic Sans MS" w:hAnsi="Comic Sans MS"/>
          <w:sz w:val="28"/>
          <w:szCs w:val="28"/>
          <w:u w:val="single"/>
        </w:rPr>
        <w:t>tick</w:t>
      </w:r>
      <w:r w:rsidR="00877663" w:rsidRPr="00877663">
        <w:rPr>
          <w:rFonts w:ascii="Comic Sans MS" w:hAnsi="Comic Sans MS"/>
          <w:sz w:val="28"/>
          <w:szCs w:val="28"/>
          <w:u w:val="single"/>
        </w:rPr>
        <w:t xml:space="preserve"> the array that shows</w:t>
      </w:r>
      <w:r w:rsidRPr="00877663">
        <w:rPr>
          <w:rFonts w:ascii="Comic Sans MS" w:hAnsi="Comic Sans MS"/>
          <w:sz w:val="28"/>
          <w:szCs w:val="28"/>
          <w:u w:val="single"/>
        </w:rPr>
        <w:t xml:space="preserve"> 2 x 5 </w:t>
      </w:r>
      <w:r w:rsidR="00877663" w:rsidRPr="00877663">
        <w:rPr>
          <w:rFonts w:ascii="Comic Sans MS" w:hAnsi="Comic Sans MS"/>
          <w:sz w:val="28"/>
          <w:szCs w:val="28"/>
          <w:u w:val="single"/>
        </w:rPr>
        <w:t>(or 5 x 2!)</w:t>
      </w:r>
    </w:p>
    <w:p w:rsidR="00567609" w:rsidRDefault="00567609">
      <w:pPr>
        <w:rPr>
          <w:rFonts w:ascii="Comic Sans MS" w:hAnsi="Comic Sans MS"/>
          <w:sz w:val="28"/>
          <w:szCs w:val="28"/>
        </w:rPr>
      </w:pPr>
      <w:r w:rsidRPr="00567609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6AABE91F" wp14:editId="601B29CB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181100" cy="1228725"/>
            <wp:effectExtent l="0" t="0" r="0" b="9525"/>
            <wp:wrapSquare wrapText="bothSides"/>
            <wp:docPr id="2" name="Picture 2" descr="Image result for arrays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rays year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5" r="33463" b="73069"/>
                    <a:stretch/>
                  </pic:blipFill>
                  <pic:spPr bwMode="auto">
                    <a:xfrm>
                      <a:off x="0" y="0"/>
                      <a:ext cx="11811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609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162050" cy="1143000"/>
            <wp:effectExtent l="0" t="0" r="0" b="0"/>
            <wp:wrapSquare wrapText="bothSides"/>
            <wp:docPr id="1" name="Picture 1" descr="Image result for arrays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rays year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2" t="73497" r="33463" b="1447"/>
                    <a:stretch/>
                  </pic:blipFill>
                  <pic:spPr bwMode="auto"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609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0BE7DBB7" wp14:editId="58E4A46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200150" cy="1200150"/>
            <wp:effectExtent l="0" t="0" r="0" b="0"/>
            <wp:wrapSquare wrapText="bothSides"/>
            <wp:docPr id="3" name="Picture 3" descr="Image result for arrays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rays year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22" b="73692"/>
                    <a:stretch/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609" w:rsidRDefault="00567609">
      <w:pPr>
        <w:rPr>
          <w:rFonts w:ascii="Comic Sans MS" w:hAnsi="Comic Sans MS"/>
          <w:sz w:val="28"/>
          <w:szCs w:val="28"/>
        </w:rPr>
      </w:pPr>
    </w:p>
    <w:p w:rsidR="00567609" w:rsidRDefault="00567609">
      <w:pPr>
        <w:rPr>
          <w:rFonts w:ascii="Comic Sans MS" w:hAnsi="Comic Sans MS"/>
          <w:sz w:val="28"/>
          <w:szCs w:val="28"/>
        </w:rPr>
      </w:pPr>
    </w:p>
    <w:p w:rsidR="00567609" w:rsidRDefault="00567609">
      <w:pPr>
        <w:rPr>
          <w:rFonts w:ascii="Comic Sans MS" w:hAnsi="Comic Sans MS"/>
          <w:sz w:val="28"/>
          <w:szCs w:val="28"/>
        </w:rPr>
      </w:pPr>
    </w:p>
    <w:p w:rsidR="00567609" w:rsidRPr="00567609" w:rsidRDefault="00567609" w:rsidP="00567609">
      <w:pPr>
        <w:rPr>
          <w:rFonts w:ascii="Comic Sans MS" w:hAnsi="Comic Sans MS"/>
          <w:sz w:val="28"/>
          <w:szCs w:val="28"/>
        </w:rPr>
      </w:pPr>
      <w:r w:rsidRPr="00567609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110090D7" wp14:editId="5DC14505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1230630" cy="1219200"/>
            <wp:effectExtent l="0" t="0" r="7620" b="0"/>
            <wp:wrapSquare wrapText="bothSides"/>
            <wp:docPr id="5" name="Picture 5" descr="Image result for arrays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rays year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1" b="73278"/>
                    <a:stretch/>
                  </pic:blipFill>
                  <pic:spPr bwMode="auto">
                    <a:xfrm>
                      <a:off x="0" y="0"/>
                      <a:ext cx="12306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Find and </w:t>
      </w:r>
      <w:r w:rsidR="00430030">
        <w:rPr>
          <w:rFonts w:ascii="Comic Sans MS" w:hAnsi="Comic Sans MS"/>
          <w:sz w:val="28"/>
          <w:szCs w:val="28"/>
        </w:rPr>
        <w:t>tick</w:t>
      </w:r>
      <w:r>
        <w:rPr>
          <w:rFonts w:ascii="Comic Sans MS" w:hAnsi="Comic Sans MS"/>
          <w:sz w:val="28"/>
          <w:szCs w:val="28"/>
        </w:rPr>
        <w:t xml:space="preserve"> 2 x 4 = 4</w:t>
      </w:r>
      <w:r w:rsidRPr="00567609">
        <w:rPr>
          <w:rFonts w:ascii="Comic Sans MS" w:hAnsi="Comic Sans MS"/>
          <w:sz w:val="28"/>
          <w:szCs w:val="28"/>
        </w:rPr>
        <w:t xml:space="preserve"> x 2</w:t>
      </w:r>
    </w:p>
    <w:p w:rsidR="00567609" w:rsidRDefault="00567609">
      <w:pPr>
        <w:rPr>
          <w:rFonts w:ascii="Comic Sans MS" w:hAnsi="Comic Sans MS"/>
          <w:sz w:val="28"/>
          <w:szCs w:val="28"/>
        </w:rPr>
      </w:pPr>
      <w:r w:rsidRPr="00567609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67FF3B30" wp14:editId="458E9BFF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1211580" cy="1219200"/>
            <wp:effectExtent l="0" t="0" r="7620" b="0"/>
            <wp:wrapSquare wrapText="bothSides"/>
            <wp:docPr id="6" name="Picture 6" descr="Image result for arrays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rays year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8" t="73278"/>
                    <a:stretch/>
                  </pic:blipFill>
                  <pic:spPr bwMode="auto">
                    <a:xfrm>
                      <a:off x="0" y="0"/>
                      <a:ext cx="12115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609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66E37B24" wp14:editId="3FF8005A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190625" cy="1190625"/>
            <wp:effectExtent l="0" t="0" r="9525" b="9525"/>
            <wp:wrapSquare wrapText="bothSides"/>
            <wp:docPr id="4" name="Picture 4" descr="Image result for arrays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rays year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4" t="25052" r="32906" b="48852"/>
                    <a:stretch/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609" w:rsidRDefault="00567609">
      <w:pPr>
        <w:rPr>
          <w:rFonts w:ascii="Comic Sans MS" w:hAnsi="Comic Sans MS"/>
          <w:sz w:val="28"/>
          <w:szCs w:val="28"/>
        </w:rPr>
      </w:pPr>
    </w:p>
    <w:p w:rsidR="00567609" w:rsidRDefault="00567609">
      <w:pPr>
        <w:rPr>
          <w:rFonts w:ascii="Comic Sans MS" w:hAnsi="Comic Sans MS"/>
          <w:sz w:val="28"/>
          <w:szCs w:val="28"/>
        </w:rPr>
      </w:pPr>
    </w:p>
    <w:p w:rsidR="00567609" w:rsidRDefault="00567609">
      <w:pPr>
        <w:rPr>
          <w:rFonts w:ascii="Comic Sans MS" w:hAnsi="Comic Sans MS"/>
          <w:sz w:val="28"/>
          <w:szCs w:val="28"/>
        </w:rPr>
      </w:pPr>
    </w:p>
    <w:p w:rsidR="00567609" w:rsidRDefault="0056760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Find and </w:t>
      </w:r>
      <w:r w:rsidR="00430030">
        <w:rPr>
          <w:rFonts w:ascii="Comic Sans MS" w:hAnsi="Comic Sans MS"/>
          <w:sz w:val="28"/>
          <w:szCs w:val="28"/>
        </w:rPr>
        <w:t>tick</w:t>
      </w:r>
      <w:r w:rsidR="00653D7C">
        <w:rPr>
          <w:rFonts w:ascii="Comic Sans MS" w:hAnsi="Comic Sans MS"/>
          <w:sz w:val="28"/>
          <w:szCs w:val="28"/>
        </w:rPr>
        <w:t xml:space="preserve"> 3 x 2 = 2</w:t>
      </w:r>
      <w:r>
        <w:rPr>
          <w:rFonts w:ascii="Comic Sans MS" w:hAnsi="Comic Sans MS"/>
          <w:sz w:val="28"/>
          <w:szCs w:val="28"/>
        </w:rPr>
        <w:t xml:space="preserve"> x 3</w:t>
      </w:r>
    </w:p>
    <w:p w:rsidR="00567609" w:rsidRDefault="00567609">
      <w:pPr>
        <w:rPr>
          <w:rFonts w:ascii="Comic Sans MS" w:hAnsi="Comic Sans MS"/>
          <w:sz w:val="28"/>
          <w:szCs w:val="28"/>
        </w:rPr>
      </w:pPr>
      <w:r w:rsidRPr="00567609">
        <w:rPr>
          <w:rFonts w:ascii="Comic Sans MS" w:hAnsi="Comic Sans MS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025FD5BC" wp14:editId="31972EB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21105" cy="1181100"/>
            <wp:effectExtent l="0" t="0" r="0" b="0"/>
            <wp:wrapSquare wrapText="bothSides"/>
            <wp:docPr id="9" name="Picture 9" descr="Image result for arrays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rays year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10" t="25052" b="49061"/>
                    <a:stretch/>
                  </pic:blipFill>
                  <pic:spPr bwMode="auto">
                    <a:xfrm>
                      <a:off x="0" y="0"/>
                      <a:ext cx="12211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609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6A27123B" wp14:editId="77F347B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200150" cy="1219200"/>
            <wp:effectExtent l="0" t="0" r="0" b="0"/>
            <wp:wrapSquare wrapText="bothSides"/>
            <wp:docPr id="7" name="Picture 7" descr="Image result for arrays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rays year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5" r="32906" b="73278"/>
                    <a:stretch/>
                  </pic:blipFill>
                  <pic:spPr bwMode="auto">
                    <a:xfrm>
                      <a:off x="0" y="0"/>
                      <a:ext cx="1200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609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7C617AA4" wp14:editId="42AAD0F3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211580" cy="1219200"/>
            <wp:effectExtent l="0" t="0" r="7620" b="0"/>
            <wp:wrapSquare wrapText="bothSides"/>
            <wp:docPr id="8" name="Picture 8" descr="Image result for arrays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rays year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8" t="73278"/>
                    <a:stretch/>
                  </pic:blipFill>
                  <pic:spPr bwMode="auto">
                    <a:xfrm>
                      <a:off x="0" y="0"/>
                      <a:ext cx="12115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609" w:rsidRDefault="00567609">
      <w:pPr>
        <w:rPr>
          <w:rFonts w:ascii="Comic Sans MS" w:hAnsi="Comic Sans MS"/>
          <w:sz w:val="28"/>
          <w:szCs w:val="28"/>
        </w:rPr>
      </w:pPr>
    </w:p>
    <w:p w:rsidR="00430030" w:rsidRDefault="00430030">
      <w:pPr>
        <w:rPr>
          <w:rFonts w:ascii="Comic Sans MS" w:hAnsi="Comic Sans MS"/>
          <w:sz w:val="28"/>
          <w:szCs w:val="28"/>
        </w:rPr>
      </w:pP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</w:p>
    <w:p w:rsidR="00131ED6" w:rsidRDefault="00131ED6" w:rsidP="0087766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</w:t>
      </w:r>
    </w:p>
    <w:p w:rsidR="00877663" w:rsidRPr="00877663" w:rsidRDefault="00877663" w:rsidP="00877663">
      <w:pPr>
        <w:rPr>
          <w:rFonts w:ascii="Comic Sans MS" w:hAnsi="Comic Sans MS"/>
          <w:color w:val="FF0000"/>
          <w:sz w:val="28"/>
          <w:szCs w:val="28"/>
        </w:rPr>
      </w:pPr>
      <w:r w:rsidRPr="00877663">
        <w:rPr>
          <w:rFonts w:ascii="Comic Sans MS" w:hAnsi="Comic Sans MS"/>
          <w:color w:val="FF0000"/>
          <w:sz w:val="28"/>
          <w:szCs w:val="28"/>
        </w:rPr>
        <w:t>Part 2:</w:t>
      </w: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Complete the number sentences to describe the arrays.</w:t>
      </w: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0AA8CD7D" wp14:editId="08DFEA5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266950" cy="945515"/>
            <wp:effectExtent l="0" t="0" r="0" b="6985"/>
            <wp:wrapSquare wrapText="bothSides"/>
            <wp:docPr id="11" name="Picture 11" descr="Image result for real life arrays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eal life arrays year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" t="64648" r="2542" b="2395"/>
                    <a:stretch/>
                  </pic:blipFill>
                  <pic:spPr bwMode="auto">
                    <a:xfrm>
                      <a:off x="0" y="0"/>
                      <a:ext cx="226695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112E9CDF" wp14:editId="4444DB7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05280" cy="914400"/>
            <wp:effectExtent l="0" t="0" r="0" b="0"/>
            <wp:wrapSquare wrapText="bothSides"/>
            <wp:docPr id="10" name="Picture 10" descr="Image result for real life arrays ye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al life arrays year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9" t="42105" r="24151" b="14737"/>
                    <a:stretch/>
                  </pic:blipFill>
                  <pic:spPr bwMode="auto">
                    <a:xfrm>
                      <a:off x="0" y="0"/>
                      <a:ext cx="16052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 </w:t>
      </w: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 x 3 = ___ x ___                                             2 x 6 = ___ x ___</w:t>
      </w: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20A571BA" wp14:editId="0608B734">
            <wp:simplePos x="0" y="0"/>
            <wp:positionH relativeFrom="margin">
              <wp:align>right</wp:align>
            </wp:positionH>
            <wp:positionV relativeFrom="paragraph">
              <wp:posOffset>262467</wp:posOffset>
            </wp:positionV>
            <wp:extent cx="1885950" cy="1445895"/>
            <wp:effectExtent l="0" t="0" r="0" b="1905"/>
            <wp:wrapSquare wrapText="bothSides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r="9131"/>
                    <a:stretch/>
                  </pic:blipFill>
                  <pic:spPr bwMode="auto">
                    <a:xfrm>
                      <a:off x="0" y="0"/>
                      <a:ext cx="188595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1768F613" wp14:editId="30B4E28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90825" cy="669290"/>
            <wp:effectExtent l="0" t="0" r="0" b="0"/>
            <wp:wrapSquare wrapText="bothSides"/>
            <wp:docPr id="12" name="Picture 12" descr="Image result for real life arrays year 2 t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al life arrays year 2 te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" t="20400" r="31638" b="68800"/>
                    <a:stretch/>
                  </pic:blipFill>
                  <pic:spPr bwMode="auto">
                    <a:xfrm>
                      <a:off x="0" y="0"/>
                      <a:ext cx="2829067" cy="6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26628A7E" wp14:editId="2D67C184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38450" cy="680720"/>
            <wp:effectExtent l="0" t="0" r="0" b="5080"/>
            <wp:wrapSquare wrapText="bothSides"/>
            <wp:docPr id="14" name="Picture 14" descr="Image result for real life arrays year 2 t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al life arrays year 2 te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" t="20400" r="31638" b="68800"/>
                    <a:stretch/>
                  </pic:blipFill>
                  <pic:spPr bwMode="auto">
                    <a:xfrm>
                      <a:off x="0" y="0"/>
                      <a:ext cx="283845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___ x ___ = ___ x ___ </w:t>
      </w: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___ x ___ = ___ x ___</w:t>
      </w: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</w:p>
    <w:p w:rsidR="00131ED6" w:rsidRDefault="00131ED6" w:rsidP="00131ED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</w:t>
      </w:r>
    </w:p>
    <w:p w:rsidR="00131ED6" w:rsidRDefault="00131ED6" w:rsidP="00877663">
      <w:pPr>
        <w:rPr>
          <w:rFonts w:ascii="Comic Sans MS" w:hAnsi="Comic Sans MS"/>
          <w:color w:val="FF0000"/>
          <w:sz w:val="28"/>
          <w:szCs w:val="28"/>
        </w:rPr>
      </w:pPr>
    </w:p>
    <w:p w:rsidR="00877663" w:rsidRPr="00877663" w:rsidRDefault="00877663" w:rsidP="00877663">
      <w:pPr>
        <w:rPr>
          <w:rFonts w:ascii="Comic Sans MS" w:hAnsi="Comic Sans MS"/>
          <w:color w:val="FF0000"/>
          <w:sz w:val="28"/>
          <w:szCs w:val="28"/>
        </w:rPr>
      </w:pPr>
      <w:r w:rsidRPr="00877663">
        <w:rPr>
          <w:rFonts w:ascii="Comic Sans MS" w:hAnsi="Comic Sans MS"/>
          <w:color w:val="FF0000"/>
          <w:sz w:val="28"/>
          <w:szCs w:val="28"/>
        </w:rPr>
        <w:lastRenderedPageBreak/>
        <w:t>Part 3:</w:t>
      </w: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  <w:r w:rsidRPr="00430030">
        <w:rPr>
          <w:rFonts w:ascii="Comic Sans MS" w:hAnsi="Comic Sans MS"/>
          <w:sz w:val="28"/>
          <w:szCs w:val="28"/>
        </w:rPr>
        <w:t xml:space="preserve">Draw an array to show: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77663" w:rsidTr="00131ED6">
        <w:tc>
          <w:tcPr>
            <w:tcW w:w="9350" w:type="dxa"/>
          </w:tcPr>
          <w:p w:rsidR="00877663" w:rsidRDefault="00877663" w:rsidP="00131ED6">
            <w:pPr>
              <w:rPr>
                <w:rFonts w:ascii="Comic Sans MS" w:hAnsi="Comic Sans MS"/>
                <w:sz w:val="28"/>
                <w:szCs w:val="28"/>
              </w:rPr>
            </w:pPr>
            <w:r w:rsidRPr="00430030">
              <w:rPr>
                <w:rFonts w:ascii="Comic Sans MS" w:hAnsi="Comic Sans MS"/>
                <w:sz w:val="28"/>
                <w:szCs w:val="28"/>
              </w:rPr>
              <w:t>3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30030">
              <w:rPr>
                <w:rFonts w:ascii="Comic Sans MS" w:hAnsi="Comic Sans MS"/>
                <w:sz w:val="28"/>
                <w:szCs w:val="28"/>
              </w:rPr>
              <w:t>×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30030">
              <w:rPr>
                <w:rFonts w:ascii="Comic Sans MS" w:hAnsi="Comic Sans MS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30030">
              <w:rPr>
                <w:rFonts w:ascii="Comic Sans MS" w:hAnsi="Comic Sans MS"/>
                <w:sz w:val="28"/>
                <w:szCs w:val="28"/>
              </w:rPr>
              <w:t xml:space="preserve"> =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30030">
              <w:rPr>
                <w:rFonts w:ascii="Comic Sans MS" w:hAnsi="Comic Sans MS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30030">
              <w:rPr>
                <w:rFonts w:ascii="Comic Sans MS" w:hAnsi="Comic Sans MS"/>
                <w:sz w:val="28"/>
                <w:szCs w:val="28"/>
              </w:rPr>
              <w:t>×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30030">
              <w:rPr>
                <w:rFonts w:ascii="Comic Sans MS" w:hAnsi="Comic Sans MS"/>
                <w:sz w:val="28"/>
                <w:szCs w:val="28"/>
              </w:rPr>
              <w:t xml:space="preserve">3 </w:t>
            </w:r>
          </w:p>
          <w:p w:rsidR="00877663" w:rsidRDefault="00877663" w:rsidP="00131ED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77663" w:rsidRDefault="00877663" w:rsidP="00131ED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77663" w:rsidRDefault="00877663" w:rsidP="00131ED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77663" w:rsidRDefault="00877663" w:rsidP="00131ED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77663" w:rsidTr="00131ED6">
        <w:tc>
          <w:tcPr>
            <w:tcW w:w="9350" w:type="dxa"/>
          </w:tcPr>
          <w:p w:rsidR="00877663" w:rsidRPr="00567609" w:rsidRDefault="00877663" w:rsidP="00131ED6">
            <w:pPr>
              <w:rPr>
                <w:rFonts w:ascii="Comic Sans MS" w:hAnsi="Comic Sans MS"/>
                <w:sz w:val="28"/>
                <w:szCs w:val="28"/>
              </w:rPr>
            </w:pPr>
            <w:r w:rsidRPr="00430030">
              <w:rPr>
                <w:rFonts w:ascii="Comic Sans MS" w:hAnsi="Comic Sans MS"/>
                <w:sz w:val="28"/>
                <w:szCs w:val="28"/>
              </w:rPr>
              <w:t>2 lots of 10 =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30030">
              <w:rPr>
                <w:rFonts w:ascii="Comic Sans MS" w:hAnsi="Comic Sans MS"/>
                <w:sz w:val="28"/>
                <w:szCs w:val="28"/>
              </w:rPr>
              <w:t>10 lots of 2</w:t>
            </w:r>
          </w:p>
          <w:p w:rsidR="00877663" w:rsidRDefault="00877663" w:rsidP="00131ED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77663" w:rsidRDefault="00877663" w:rsidP="00131ED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77663" w:rsidRDefault="00877663" w:rsidP="00131ED6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77663" w:rsidRPr="00430030" w:rsidRDefault="00877663" w:rsidP="00131ED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</w:pPr>
    </w:p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</w:pPr>
      <w:r w:rsidRPr="00877663">
        <w:rPr>
          <w:rFonts w:ascii="Comic Sans MS" w:hAnsi="Comic Sans MS"/>
          <w:color w:val="FF0000"/>
          <w:sz w:val="28"/>
          <w:szCs w:val="28"/>
          <w:lang w:val="en-GB"/>
        </w:rPr>
        <w:t xml:space="preserve">Challenge: </w:t>
      </w:r>
      <w:r>
        <w:rPr>
          <w:rFonts w:ascii="Comic Sans MS" w:hAnsi="Comic Sans MS"/>
          <w:sz w:val="28"/>
          <w:szCs w:val="28"/>
          <w:lang w:val="en-GB"/>
        </w:rPr>
        <w:t xml:space="preserve">Use </w:t>
      </w:r>
      <w:r>
        <w:rPr>
          <w:rFonts w:ascii="Comic Sans MS" w:hAnsi="Comic Sans MS"/>
          <w:b/>
          <w:sz w:val="28"/>
          <w:szCs w:val="28"/>
          <w:lang w:val="en-GB"/>
        </w:rPr>
        <w:t>6 toys, pencils or snacks</w:t>
      </w:r>
      <w:r w:rsidRPr="00430030">
        <w:rPr>
          <w:rFonts w:ascii="Comic Sans MS" w:hAnsi="Comic Sans MS"/>
          <w:sz w:val="28"/>
          <w:szCs w:val="28"/>
          <w:lang w:val="en-GB"/>
        </w:rPr>
        <w:t>, how many ar</w:t>
      </w:r>
      <w:r>
        <w:rPr>
          <w:rFonts w:ascii="Comic Sans MS" w:hAnsi="Comic Sans MS"/>
          <w:sz w:val="28"/>
          <w:szCs w:val="28"/>
          <w:lang w:val="en-GB"/>
        </w:rPr>
        <w:t>rays can you create? Draw them below.</w:t>
      </w:r>
    </w:p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</w:pPr>
    </w:p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</w:pPr>
    </w:p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</w:pPr>
    </w:p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</w:pPr>
      <w:r w:rsidRPr="00430030">
        <w:rPr>
          <w:rFonts w:ascii="Comic Sans MS" w:hAnsi="Comic Sans MS"/>
          <w:sz w:val="28"/>
          <w:szCs w:val="28"/>
          <w:lang w:val="en-GB"/>
        </w:rPr>
        <w:t xml:space="preserve">      </w:t>
      </w:r>
    </w:p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</w:pPr>
    </w:p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</w:pPr>
    </w:p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</w:pPr>
      <w:r w:rsidRPr="00430030">
        <w:rPr>
          <w:rFonts w:ascii="Comic Sans MS" w:hAnsi="Comic Sans MS"/>
          <w:sz w:val="28"/>
          <w:szCs w:val="28"/>
          <w:lang w:val="en-GB"/>
        </w:rPr>
        <w:t>Once you h</w:t>
      </w:r>
      <w:r>
        <w:rPr>
          <w:rFonts w:ascii="Comic Sans MS" w:hAnsi="Comic Sans MS"/>
          <w:sz w:val="28"/>
          <w:szCs w:val="28"/>
          <w:lang w:val="en-GB"/>
        </w:rPr>
        <w:t>ave created your array complete the calculations:</w:t>
      </w:r>
    </w:p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</w:pPr>
    </w:p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  <w:sectPr w:rsidR="00877663" w:rsidSect="00914218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___ x ___ = ___ x ___</w:t>
      </w:r>
      <w:r>
        <w:rPr>
          <w:rFonts w:ascii="Comic Sans MS" w:hAnsi="Comic Sans MS"/>
          <w:sz w:val="28"/>
          <w:szCs w:val="28"/>
          <w:lang w:val="en-GB"/>
        </w:rPr>
        <w:tab/>
      </w:r>
      <w:r>
        <w:rPr>
          <w:rFonts w:ascii="Comic Sans MS" w:hAnsi="Comic Sans MS"/>
          <w:sz w:val="28"/>
          <w:szCs w:val="28"/>
          <w:lang w:val="en-GB"/>
        </w:rPr>
        <w:tab/>
      </w:r>
    </w:p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</w:pPr>
    </w:p>
    <w:p w:rsidR="00877663" w:rsidRPr="00877663" w:rsidRDefault="00877663" w:rsidP="0087766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GB"/>
        </w:rPr>
        <w:t>___ x ___ = ___ x ___</w:t>
      </w:r>
    </w:p>
    <w:p w:rsidR="00877663" w:rsidRDefault="00877663" w:rsidP="0087766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lang w:val="en-GB"/>
        </w:rPr>
        <w:t>___ x ___ = ___ x ___</w:t>
      </w:r>
      <w:r>
        <w:rPr>
          <w:rFonts w:ascii="Comic Sans MS" w:hAnsi="Comic Sans MS"/>
          <w:sz w:val="28"/>
          <w:szCs w:val="28"/>
          <w:lang w:val="en-GB"/>
        </w:rPr>
        <w:tab/>
      </w:r>
      <w:r>
        <w:rPr>
          <w:rFonts w:ascii="Comic Sans MS" w:hAnsi="Comic Sans MS"/>
          <w:sz w:val="28"/>
          <w:szCs w:val="28"/>
          <w:lang w:val="en-GB"/>
        </w:rPr>
        <w:tab/>
      </w:r>
      <w:r>
        <w:rPr>
          <w:rFonts w:ascii="Comic Sans MS" w:hAnsi="Comic Sans MS"/>
          <w:sz w:val="28"/>
          <w:szCs w:val="28"/>
          <w:lang w:val="en-GB"/>
        </w:rPr>
        <w:tab/>
      </w:r>
    </w:p>
    <w:p w:rsidR="00877663" w:rsidRDefault="00877663" w:rsidP="00877663">
      <w:pPr>
        <w:rPr>
          <w:rFonts w:ascii="Comic Sans MS" w:hAnsi="Comic Sans MS"/>
          <w:sz w:val="28"/>
          <w:szCs w:val="28"/>
          <w:lang w:val="en-GB"/>
        </w:rPr>
        <w:sectPr w:rsidR="00877663" w:rsidSect="0087766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Comic Sans MS" w:hAnsi="Comic Sans MS"/>
          <w:sz w:val="28"/>
          <w:szCs w:val="28"/>
          <w:lang w:val="en-GB"/>
        </w:rPr>
        <w:t>___ x ___ = ___ x ___</w:t>
      </w:r>
    </w:p>
    <w:p w:rsidR="00877663" w:rsidRDefault="00131ED6">
      <w:pPr>
        <w:rPr>
          <w:rFonts w:ascii="Comic Sans MS" w:hAnsi="Comic Sans MS"/>
          <w:sz w:val="28"/>
          <w:szCs w:val="28"/>
          <w:u w:val="single"/>
        </w:rPr>
      </w:pPr>
      <w:r w:rsidRPr="00131ED6">
        <w:rPr>
          <w:rFonts w:ascii="Comic Sans MS" w:hAnsi="Comic Sans MS"/>
          <w:sz w:val="28"/>
          <w:szCs w:val="28"/>
          <w:u w:val="single"/>
        </w:rPr>
        <w:lastRenderedPageBreak/>
        <w:t>We are learning to divide by sharing equally.</w:t>
      </w:r>
    </w:p>
    <w:p w:rsidR="00131ED6" w:rsidRPr="00131ED6" w:rsidRDefault="00131ED6">
      <w:pPr>
        <w:rPr>
          <w:rFonts w:ascii="Comic Sans MS" w:hAnsi="Comic Sans MS"/>
          <w:color w:val="FF0000"/>
          <w:sz w:val="28"/>
          <w:szCs w:val="28"/>
        </w:rPr>
      </w:pPr>
      <w:r w:rsidRPr="00131ED6">
        <w:rPr>
          <w:rFonts w:ascii="Comic Sans MS" w:hAnsi="Comic Sans MS"/>
          <w:color w:val="FF0000"/>
          <w:sz w:val="28"/>
          <w:szCs w:val="28"/>
        </w:rPr>
        <w:t>Part 1:</w:t>
      </w:r>
    </w:p>
    <w:p w:rsidR="00131ED6" w:rsidRDefault="00131ED6" w:rsidP="00131ED6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Share (or divide!) these sweets into 5 equal groups. </w:t>
      </w:r>
      <w:r w:rsidRPr="00131ED6">
        <w:rPr>
          <w:rFonts w:ascii="Comic Sans MS" w:hAnsi="Comic Sans MS"/>
          <w:i/>
        </w:rPr>
        <w:t>Show your working by using the empty boxes to help you. You may like to use real sweets and move them physically into 5 equal groups.</w:t>
      </w:r>
    </w:p>
    <w:p w:rsidR="00131ED6" w:rsidRDefault="00131ED6" w:rsidP="00131ED6">
      <w:pPr>
        <w:spacing w:after="0" w:line="240" w:lineRule="auto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center"/>
      </w:pPr>
    </w:p>
    <w:p w:rsidR="00131ED6" w:rsidRDefault="00131ED6" w:rsidP="00131ED6">
      <w:pPr>
        <w:spacing w:after="0" w:line="240" w:lineRule="auto"/>
        <w:jc w:val="center"/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11430</wp:posOffset>
                </wp:positionV>
                <wp:extent cx="1424305" cy="518160"/>
                <wp:effectExtent l="6985" t="11430" r="6985" b="1333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633D2D" w:rsidRDefault="00C70B29" w:rsidP="00131ED6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633D2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20 </w:t>
                            </w:r>
                            <w:r w:rsidRPr="00633D2D">
                              <w:rPr>
                                <w:rFonts w:ascii="Comic Sans MS" w:hAnsi="Comic Sans MS" w:cstheme="minorHAnsi"/>
                                <w:sz w:val="36"/>
                                <w:szCs w:val="36"/>
                              </w:rPr>
                              <w:t>÷</w:t>
                            </w:r>
                            <w:r w:rsidRPr="00633D2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5 =</w:t>
                            </w:r>
                          </w:p>
                          <w:p w:rsidR="00C70B29" w:rsidRDefault="00C70B29" w:rsidP="00131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412.3pt;margin-top:.9pt;width:112.15pt;height:4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">
                <v:textbox>
                  <w:txbxContent>
                    <w:p w:rsidR="00C70B29" w:rsidRPr="00633D2D" w:rsidRDefault="00C70B29" w:rsidP="00131ED6">
                      <w:pPr>
                        <w:spacing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633D2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20 </w:t>
                      </w:r>
                      <w:r w:rsidRPr="00633D2D">
                        <w:rPr>
                          <w:rFonts w:ascii="Comic Sans MS" w:hAnsi="Comic Sans MS" w:cstheme="minorHAnsi"/>
                          <w:sz w:val="36"/>
                          <w:szCs w:val="36"/>
                        </w:rPr>
                        <w:t>÷</w:t>
                      </w:r>
                      <w:r w:rsidRPr="00633D2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5 =</w:t>
                      </w:r>
                    </w:p>
                    <w:p w:rsidR="00C70B29" w:rsidRDefault="00C70B29" w:rsidP="00131ED6"/>
                  </w:txbxContent>
                </v:textbox>
              </v:shape>
            </w:pict>
          </mc:Fallback>
        </mc:AlternateContent>
      </w:r>
      <w:r w:rsidRPr="00DC0B7B">
        <w:rPr>
          <w:noProof/>
          <w:lang w:val="en-GB" w:eastAsia="en-GB"/>
        </w:rPr>
        <w:drawing>
          <wp:inline distT="0" distB="0" distL="0" distR="0" wp14:anchorId="5AC2400E" wp14:editId="69203FF6">
            <wp:extent cx="333620" cy="280894"/>
            <wp:effectExtent l="19050" t="0" r="9280" b="0"/>
            <wp:docPr id="172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B7B">
        <w:rPr>
          <w:noProof/>
          <w:lang w:val="en-GB" w:eastAsia="en-GB"/>
        </w:rPr>
        <w:drawing>
          <wp:inline distT="0" distB="0" distL="0" distR="0" wp14:anchorId="1542A945" wp14:editId="39647AEF">
            <wp:extent cx="333620" cy="280894"/>
            <wp:effectExtent l="19050" t="0" r="9280" b="0"/>
            <wp:docPr id="171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B7B">
        <w:rPr>
          <w:noProof/>
          <w:lang w:val="en-GB" w:eastAsia="en-GB"/>
        </w:rPr>
        <w:drawing>
          <wp:inline distT="0" distB="0" distL="0" distR="0" wp14:anchorId="5ECCE582" wp14:editId="758D9F63">
            <wp:extent cx="333620" cy="280894"/>
            <wp:effectExtent l="19050" t="0" r="9280" b="0"/>
            <wp:docPr id="170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B7B">
        <w:rPr>
          <w:noProof/>
          <w:lang w:val="en-GB" w:eastAsia="en-GB"/>
        </w:rPr>
        <w:drawing>
          <wp:inline distT="0" distB="0" distL="0" distR="0" wp14:anchorId="5528A022" wp14:editId="12942C45">
            <wp:extent cx="333620" cy="280894"/>
            <wp:effectExtent l="19050" t="0" r="9280" b="0"/>
            <wp:docPr id="177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B7B">
        <w:rPr>
          <w:noProof/>
          <w:lang w:val="en-GB" w:eastAsia="en-GB"/>
        </w:rPr>
        <w:drawing>
          <wp:inline distT="0" distB="0" distL="0" distR="0" wp14:anchorId="59730677" wp14:editId="2CCBF44C">
            <wp:extent cx="333620" cy="280894"/>
            <wp:effectExtent l="19050" t="0" r="9280" b="0"/>
            <wp:docPr id="178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66">
        <w:rPr>
          <w:noProof/>
          <w:lang w:val="en-GB" w:eastAsia="en-GB"/>
        </w:rPr>
        <w:drawing>
          <wp:inline distT="0" distB="0" distL="0" distR="0" wp14:anchorId="2767E51F" wp14:editId="57CDA41C">
            <wp:extent cx="333620" cy="280894"/>
            <wp:effectExtent l="19050" t="0" r="9280" b="0"/>
            <wp:docPr id="184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B7B">
        <w:rPr>
          <w:noProof/>
          <w:lang w:val="en-GB" w:eastAsia="en-GB"/>
        </w:rPr>
        <w:drawing>
          <wp:inline distT="0" distB="0" distL="0" distR="0" wp14:anchorId="071DBBD0" wp14:editId="1ABAD4C9">
            <wp:extent cx="333620" cy="280894"/>
            <wp:effectExtent l="19050" t="0" r="9280" b="0"/>
            <wp:docPr id="179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66">
        <w:rPr>
          <w:noProof/>
          <w:lang w:val="en-GB" w:eastAsia="en-GB"/>
        </w:rPr>
        <w:drawing>
          <wp:inline distT="0" distB="0" distL="0" distR="0" wp14:anchorId="0C81DBAB" wp14:editId="6CD4EEE2">
            <wp:extent cx="333620" cy="280894"/>
            <wp:effectExtent l="19050" t="0" r="9280" b="0"/>
            <wp:docPr id="194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66">
        <w:rPr>
          <w:noProof/>
          <w:lang w:val="en-GB" w:eastAsia="en-GB"/>
        </w:rPr>
        <w:drawing>
          <wp:inline distT="0" distB="0" distL="0" distR="0" wp14:anchorId="3FDD440B" wp14:editId="26884239">
            <wp:extent cx="333620" cy="280894"/>
            <wp:effectExtent l="19050" t="0" r="9280" b="0"/>
            <wp:docPr id="195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66">
        <w:rPr>
          <w:noProof/>
          <w:lang w:val="en-GB" w:eastAsia="en-GB"/>
        </w:rPr>
        <w:drawing>
          <wp:inline distT="0" distB="0" distL="0" distR="0" wp14:anchorId="54615195" wp14:editId="3483A8E8">
            <wp:extent cx="333620" cy="280894"/>
            <wp:effectExtent l="19050" t="0" r="9280" b="0"/>
            <wp:docPr id="197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D6" w:rsidRDefault="00131ED6" w:rsidP="00131ED6">
      <w:pPr>
        <w:spacing w:after="0" w:line="240" w:lineRule="auto"/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377190</wp:posOffset>
                </wp:positionV>
                <wp:extent cx="1191895" cy="485140"/>
                <wp:effectExtent l="20320" t="5715" r="16510" b="13970"/>
                <wp:wrapNone/>
                <wp:docPr id="4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895" cy="48514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3CBE9" id="Freeform 43" o:spid="_x0000_s1026" style="position:absolute;margin-left:27.1pt;margin-top:29.7pt;width:93.85pt;height:3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" path="m,l5400,21600r10800,l21600,,,xe">
                <v:stroke joinstyle="miter"/>
                <v:path o:connecttype="custom" o:connectlocs="1042908,242570;595948,485140;148987,242570;595948,0" o:connectangles="0,0,0,0" textboxrect="4500,4500,17100,1710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377190</wp:posOffset>
                </wp:positionV>
                <wp:extent cx="1191895" cy="485140"/>
                <wp:effectExtent l="14605" t="5715" r="22225" b="13970"/>
                <wp:wrapNone/>
                <wp:docPr id="4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895" cy="48514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B7D1B" id="Freeform 42" o:spid="_x0000_s1026" style="position:absolute;margin-left:128.65pt;margin-top:29.7pt;width:93.85pt;height:38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" path="m,l5400,21600r10800,l21600,,,xe">
                <v:stroke joinstyle="miter"/>
                <v:path o:connecttype="custom" o:connectlocs="1042908,242570;595948,485140;148987,242570;595948,0" o:connectangles="0,0,0,0" textboxrect="4500,4500,17100,1710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377190</wp:posOffset>
                </wp:positionV>
                <wp:extent cx="1191895" cy="485140"/>
                <wp:effectExtent l="13970" t="5715" r="13335" b="13970"/>
                <wp:wrapNone/>
                <wp:docPr id="4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895" cy="48514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E123A" id="Freeform 41" o:spid="_x0000_s1026" style="position:absolute;margin-left:226.1pt;margin-top:29.7pt;width:93.85pt;height:38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" path="m,l5400,21600r10800,l21600,,,xe">
                <v:stroke joinstyle="miter"/>
                <v:path o:connecttype="custom" o:connectlocs="1042908,242570;595948,485140;148987,242570;595948,0" o:connectangles="0,0,0,0" textboxrect="4500,4500,17100,1710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377190</wp:posOffset>
                </wp:positionV>
                <wp:extent cx="1191895" cy="485140"/>
                <wp:effectExtent l="15240" t="5715" r="21590" b="13970"/>
                <wp:wrapNone/>
                <wp:docPr id="40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895" cy="48514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BCD45" id="Freeform 40" o:spid="_x0000_s1026" style="position:absolute;margin-left:325.2pt;margin-top:29.7pt;width:93.85pt;height:38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" path="m,l5400,21600r10800,l21600,,,xe">
                <v:stroke joinstyle="miter"/>
                <v:path o:connecttype="custom" o:connectlocs="1042908,242570;595948,485140;148987,242570;595948,0" o:connectangles="0,0,0,0" textboxrect="4500,4500,17100,1710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5422900</wp:posOffset>
                </wp:positionH>
                <wp:positionV relativeFrom="paragraph">
                  <wp:posOffset>377190</wp:posOffset>
                </wp:positionV>
                <wp:extent cx="1191895" cy="485140"/>
                <wp:effectExtent l="22225" t="5715" r="14605" b="13970"/>
                <wp:wrapNone/>
                <wp:docPr id="3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895" cy="48514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C77D5" id="Freeform 39" o:spid="_x0000_s1026" style="position:absolute;margin-left:427pt;margin-top:29.7pt;width:93.85pt;height:38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" path="m,l5400,21600r10800,l21600,,,xe">
                <v:stroke joinstyle="miter"/>
                <v:path o:connecttype="custom" o:connectlocs="1042908,242570;595948,485140;148987,242570;595948,0" o:connectangles="0,0,0,0" textboxrect="4500,4500,17100,17100"/>
              </v:shape>
            </w:pict>
          </mc:Fallback>
        </mc:AlternateContent>
      </w:r>
      <w:r w:rsidRPr="00FD1066">
        <w:rPr>
          <w:noProof/>
          <w:lang w:val="en-GB" w:eastAsia="en-GB"/>
        </w:rPr>
        <w:drawing>
          <wp:inline distT="0" distB="0" distL="0" distR="0" wp14:anchorId="39F395B6" wp14:editId="50C34141">
            <wp:extent cx="333620" cy="280894"/>
            <wp:effectExtent l="19050" t="0" r="9280" b="0"/>
            <wp:docPr id="198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66">
        <w:rPr>
          <w:noProof/>
          <w:lang w:val="en-GB" w:eastAsia="en-GB"/>
        </w:rPr>
        <w:drawing>
          <wp:inline distT="0" distB="0" distL="0" distR="0" wp14:anchorId="6DAB4828" wp14:editId="5EFC15CC">
            <wp:extent cx="333620" cy="280894"/>
            <wp:effectExtent l="19050" t="0" r="9280" b="0"/>
            <wp:docPr id="199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66">
        <w:rPr>
          <w:noProof/>
          <w:lang w:val="en-GB" w:eastAsia="en-GB"/>
        </w:rPr>
        <w:drawing>
          <wp:inline distT="0" distB="0" distL="0" distR="0" wp14:anchorId="07DD2946" wp14:editId="4A852710">
            <wp:extent cx="333620" cy="280894"/>
            <wp:effectExtent l="19050" t="0" r="9280" b="0"/>
            <wp:docPr id="200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66">
        <w:rPr>
          <w:noProof/>
          <w:lang w:val="en-GB" w:eastAsia="en-GB"/>
        </w:rPr>
        <w:drawing>
          <wp:inline distT="0" distB="0" distL="0" distR="0" wp14:anchorId="71387956" wp14:editId="1E93C0FF">
            <wp:extent cx="333620" cy="280894"/>
            <wp:effectExtent l="19050" t="0" r="9280" b="0"/>
            <wp:docPr id="201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66">
        <w:rPr>
          <w:noProof/>
          <w:lang w:val="en-GB" w:eastAsia="en-GB"/>
        </w:rPr>
        <w:drawing>
          <wp:inline distT="0" distB="0" distL="0" distR="0" wp14:anchorId="255FA7B7" wp14:editId="61B1F058">
            <wp:extent cx="333620" cy="280894"/>
            <wp:effectExtent l="19050" t="0" r="9280" b="0"/>
            <wp:docPr id="202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66">
        <w:rPr>
          <w:noProof/>
          <w:lang w:val="en-GB" w:eastAsia="en-GB"/>
        </w:rPr>
        <w:drawing>
          <wp:inline distT="0" distB="0" distL="0" distR="0" wp14:anchorId="025E4A25" wp14:editId="764F2FAD">
            <wp:extent cx="333620" cy="280894"/>
            <wp:effectExtent l="19050" t="0" r="9280" b="0"/>
            <wp:docPr id="203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66">
        <w:rPr>
          <w:noProof/>
          <w:lang w:val="en-GB" w:eastAsia="en-GB"/>
        </w:rPr>
        <w:drawing>
          <wp:inline distT="0" distB="0" distL="0" distR="0" wp14:anchorId="56E4EF91" wp14:editId="27C777DA">
            <wp:extent cx="333620" cy="280894"/>
            <wp:effectExtent l="19050" t="0" r="9280" b="0"/>
            <wp:docPr id="204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66">
        <w:rPr>
          <w:noProof/>
          <w:lang w:val="en-GB" w:eastAsia="en-GB"/>
        </w:rPr>
        <w:drawing>
          <wp:inline distT="0" distB="0" distL="0" distR="0" wp14:anchorId="2A4DA86F" wp14:editId="004373AF">
            <wp:extent cx="333620" cy="280894"/>
            <wp:effectExtent l="19050" t="0" r="9280" b="0"/>
            <wp:docPr id="205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66">
        <w:rPr>
          <w:noProof/>
          <w:lang w:val="en-GB" w:eastAsia="en-GB"/>
        </w:rPr>
        <w:drawing>
          <wp:inline distT="0" distB="0" distL="0" distR="0" wp14:anchorId="36B9AD62" wp14:editId="0C3D53E9">
            <wp:extent cx="333620" cy="280894"/>
            <wp:effectExtent l="19050" t="0" r="9280" b="0"/>
            <wp:docPr id="206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1066">
        <w:rPr>
          <w:noProof/>
          <w:lang w:val="en-GB" w:eastAsia="en-GB"/>
        </w:rPr>
        <w:drawing>
          <wp:inline distT="0" distB="0" distL="0" distR="0" wp14:anchorId="27C8C233" wp14:editId="5BCEECFA">
            <wp:extent cx="333620" cy="280894"/>
            <wp:effectExtent l="19050" t="0" r="9280" b="0"/>
            <wp:docPr id="207" name="Picture 1" descr="food_clipart_cand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d_clipart_cand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5" cy="2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D6" w:rsidRDefault="00131ED6" w:rsidP="00131ED6">
      <w:pPr>
        <w:spacing w:after="0" w:line="240" w:lineRule="auto"/>
        <w:jc w:val="center"/>
      </w:pPr>
    </w:p>
    <w:p w:rsidR="00131ED6" w:rsidRDefault="00131ED6" w:rsidP="00131ED6">
      <w:pPr>
        <w:spacing w:after="0" w:line="240" w:lineRule="auto"/>
        <w:jc w:val="center"/>
      </w:pPr>
    </w:p>
    <w:p w:rsidR="00131ED6" w:rsidRDefault="00131ED6" w:rsidP="00131ED6">
      <w:pPr>
        <w:spacing w:after="0" w:line="240" w:lineRule="auto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rPr>
          <w:rFonts w:ascii="Comic Sans MS" w:hAnsi="Comic Sans MS"/>
        </w:rPr>
      </w:pPr>
    </w:p>
    <w:p w:rsidR="00131ED6" w:rsidRPr="00FD1066" w:rsidRDefault="00131ED6" w:rsidP="00131ED6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130175</wp:posOffset>
                </wp:positionV>
                <wp:extent cx="1424305" cy="519430"/>
                <wp:effectExtent l="6985" t="6350" r="6985" b="762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633D2D" w:rsidRDefault="00C70B29" w:rsidP="00131ED6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633D2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12 </w:t>
                            </w:r>
                            <w:r w:rsidRPr="00633D2D">
                              <w:rPr>
                                <w:rFonts w:ascii="Comic Sans MS" w:hAnsi="Comic Sans MS" w:cstheme="minorHAnsi"/>
                                <w:sz w:val="36"/>
                                <w:szCs w:val="36"/>
                              </w:rPr>
                              <w:t>÷</w:t>
                            </w:r>
                            <w:r w:rsidRPr="00633D2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2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412.3pt;margin-top:10.25pt;width:112.15pt;height:40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">
                <v:textbox>
                  <w:txbxContent>
                    <w:p w:rsidR="00C70B29" w:rsidRPr="00633D2D" w:rsidRDefault="00C70B29" w:rsidP="00131ED6">
                      <w:pPr>
                        <w:spacing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633D2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12 </w:t>
                      </w:r>
                      <w:r w:rsidRPr="00633D2D">
                        <w:rPr>
                          <w:rFonts w:ascii="Comic Sans MS" w:hAnsi="Comic Sans MS" w:cstheme="minorHAnsi"/>
                          <w:sz w:val="36"/>
                          <w:szCs w:val="36"/>
                        </w:rPr>
                        <w:t>÷</w:t>
                      </w:r>
                      <w:r w:rsidRPr="00633D2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2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Share</w:t>
      </w:r>
      <w:r w:rsidRPr="00FD1066">
        <w:rPr>
          <w:rFonts w:ascii="Comic Sans MS" w:hAnsi="Comic Sans MS"/>
        </w:rPr>
        <w:t xml:space="preserve"> these bananas into 2 equal groups:</w:t>
      </w:r>
    </w:p>
    <w:p w:rsidR="00131ED6" w:rsidRPr="00FD1066" w:rsidRDefault="00131ED6" w:rsidP="00131ED6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3703955</wp:posOffset>
                </wp:positionH>
                <wp:positionV relativeFrom="paragraph">
                  <wp:posOffset>370205</wp:posOffset>
                </wp:positionV>
                <wp:extent cx="1116330" cy="781685"/>
                <wp:effectExtent l="8255" t="8255" r="8890" b="10160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330" cy="7816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42355C" id="Oval 37" o:spid="_x0000_s1026" style="position:absolute;margin-left:291.65pt;margin-top:29.15pt;width:87.9pt;height:61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"/>
            </w:pict>
          </mc:Fallback>
        </mc:AlternateContent>
      </w: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370205</wp:posOffset>
                </wp:positionV>
                <wp:extent cx="1116330" cy="781685"/>
                <wp:effectExtent l="10795" t="8255" r="6350" b="10160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330" cy="7816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B13DF3" id="Oval 36" o:spid="_x0000_s1026" style="position:absolute;margin-left:173.35pt;margin-top:29.15pt;width:87.9pt;height:61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"/>
            </w:pict>
          </mc:Fallback>
        </mc:AlternateContent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2C66137B" wp14:editId="6306154C">
            <wp:extent cx="249891" cy="331845"/>
            <wp:effectExtent l="19050" t="0" r="0" b="0"/>
            <wp:docPr id="229" name="Picture 4" descr="banana-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na-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" cy="3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7B6BE69D" wp14:editId="757B055A">
            <wp:extent cx="249891" cy="331845"/>
            <wp:effectExtent l="19050" t="0" r="0" b="0"/>
            <wp:docPr id="230" name="Picture 4" descr="banana-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na-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" cy="3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0B893254" wp14:editId="295C71E5">
            <wp:extent cx="249891" cy="331845"/>
            <wp:effectExtent l="19050" t="0" r="0" b="0"/>
            <wp:docPr id="231" name="Picture 4" descr="banana-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na-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" cy="3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5A8A2C91" wp14:editId="01DC905E">
            <wp:extent cx="249891" cy="331845"/>
            <wp:effectExtent l="19050" t="0" r="0" b="0"/>
            <wp:docPr id="232" name="Picture 4" descr="banana-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na-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" cy="3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059B29E3" wp14:editId="2CA2A4BD">
            <wp:extent cx="249891" cy="331845"/>
            <wp:effectExtent l="19050" t="0" r="0" b="0"/>
            <wp:docPr id="233" name="Picture 4" descr="banana-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na-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" cy="3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7696A4C3" wp14:editId="0C3BD40D">
            <wp:extent cx="249891" cy="331845"/>
            <wp:effectExtent l="19050" t="0" r="0" b="0"/>
            <wp:docPr id="234" name="Picture 4" descr="banana-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na-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" cy="3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6E42B4B0" wp14:editId="101AA619">
            <wp:extent cx="249891" cy="331845"/>
            <wp:effectExtent l="19050" t="0" r="0" b="0"/>
            <wp:docPr id="235" name="Picture 4" descr="banana-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na-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" cy="3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6962BEC2" wp14:editId="0C3D02BA">
            <wp:extent cx="249891" cy="331845"/>
            <wp:effectExtent l="19050" t="0" r="0" b="0"/>
            <wp:docPr id="236" name="Picture 4" descr="banana-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na-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" cy="3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1B9E62C7" wp14:editId="26403187">
            <wp:extent cx="249891" cy="331845"/>
            <wp:effectExtent l="19050" t="0" r="0" b="0"/>
            <wp:docPr id="237" name="Picture 4" descr="banana-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na-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" cy="3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07B8DB97" wp14:editId="59CCF7A3">
            <wp:extent cx="249891" cy="331845"/>
            <wp:effectExtent l="19050" t="0" r="0" b="0"/>
            <wp:docPr id="238" name="Picture 4" descr="banana-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na-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" cy="3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27450281" wp14:editId="1D7DE3FC">
            <wp:extent cx="249891" cy="331845"/>
            <wp:effectExtent l="19050" t="0" r="0" b="0"/>
            <wp:docPr id="239" name="Picture 4" descr="banana-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na-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" cy="3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019FFB37" wp14:editId="71751716">
            <wp:extent cx="249891" cy="331845"/>
            <wp:effectExtent l="19050" t="0" r="0" b="0"/>
            <wp:docPr id="240" name="Picture 4" descr="banana-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na-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" cy="3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D6" w:rsidRPr="00FD106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Share</w:t>
      </w:r>
      <w:r w:rsidRPr="00FD1066">
        <w:rPr>
          <w:rFonts w:ascii="Comic Sans MS" w:hAnsi="Comic Sans MS"/>
        </w:rPr>
        <w:t xml:space="preserve"> these cakes into</w:t>
      </w:r>
      <w:r>
        <w:rPr>
          <w:rFonts w:ascii="Comic Sans MS" w:hAnsi="Comic Sans MS"/>
        </w:rPr>
        <w:t xml:space="preserve"> 10 equal groups:</w:t>
      </w:r>
    </w:p>
    <w:p w:rsidR="00131ED6" w:rsidRDefault="00131ED6" w:rsidP="00131ED6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Arial" w:hAnsi="Arial" w:cs="Arial"/>
          <w:noProof/>
          <w:color w:val="0000FF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137160</wp:posOffset>
                </wp:positionV>
                <wp:extent cx="1424305" cy="538480"/>
                <wp:effectExtent l="6985" t="13335" r="6985" b="1016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633D2D" w:rsidRDefault="00C70B29" w:rsidP="00131ED6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633D2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20 </w:t>
                            </w:r>
                            <w:r w:rsidRPr="00633D2D">
                              <w:rPr>
                                <w:rFonts w:ascii="Comic Sans MS" w:hAnsi="Comic Sans MS" w:cstheme="minorHAnsi"/>
                                <w:sz w:val="36"/>
                                <w:szCs w:val="36"/>
                              </w:rPr>
                              <w:t>÷</w:t>
                            </w:r>
                            <w:r w:rsidRPr="00633D2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left:0;text-align:left;margin-left:412.3pt;margin-top:10.8pt;width:112.15pt;height:4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">
                <v:textbox>
                  <w:txbxContent>
                    <w:p w:rsidR="00C70B29" w:rsidRPr="00633D2D" w:rsidRDefault="00C70B29" w:rsidP="00131ED6">
                      <w:pPr>
                        <w:spacing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633D2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20 </w:t>
                      </w:r>
                      <w:r w:rsidRPr="00633D2D">
                        <w:rPr>
                          <w:rFonts w:ascii="Comic Sans MS" w:hAnsi="Comic Sans MS" w:cstheme="minorHAnsi"/>
                          <w:sz w:val="36"/>
                          <w:szCs w:val="36"/>
                        </w:rPr>
                        <w:t>÷</w:t>
                      </w:r>
                      <w:r w:rsidRPr="00633D2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10 =</w:t>
                      </w:r>
                    </w:p>
                  </w:txbxContent>
                </v:textbox>
              </v:shape>
            </w:pict>
          </mc:Fallback>
        </mc:AlternateContent>
      </w:r>
      <w:r w:rsidRPr="009563BA">
        <w:rPr>
          <w:rFonts w:ascii="Arial" w:hAnsi="Arial" w:cs="Arial"/>
          <w:noProof/>
          <w:color w:val="0000FF"/>
          <w:lang w:val="en-GB" w:eastAsia="en-GB"/>
        </w:rPr>
        <w:drawing>
          <wp:inline distT="0" distB="0" distL="0" distR="0" wp14:anchorId="3403AA58" wp14:editId="0BAAC106">
            <wp:extent cx="261844" cy="366511"/>
            <wp:effectExtent l="19050" t="0" r="4856" b="0"/>
            <wp:docPr id="208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30BBA87F" wp14:editId="2A3BD526">
            <wp:extent cx="261844" cy="366511"/>
            <wp:effectExtent l="19050" t="0" r="4856" b="0"/>
            <wp:docPr id="209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546CD172" wp14:editId="6DABD68E">
            <wp:extent cx="261844" cy="366511"/>
            <wp:effectExtent l="19050" t="0" r="4856" b="0"/>
            <wp:docPr id="210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7453051C" wp14:editId="2FF8095F">
            <wp:extent cx="261844" cy="366511"/>
            <wp:effectExtent l="19050" t="0" r="4856" b="0"/>
            <wp:docPr id="211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598C4146" wp14:editId="74B10A5F">
            <wp:extent cx="261844" cy="366511"/>
            <wp:effectExtent l="19050" t="0" r="4856" b="0"/>
            <wp:docPr id="212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46E7C696" wp14:editId="44BA4DDF">
            <wp:extent cx="261844" cy="366511"/>
            <wp:effectExtent l="19050" t="0" r="4856" b="0"/>
            <wp:docPr id="213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3A4A34A3" wp14:editId="4BD215C6">
            <wp:extent cx="261844" cy="366511"/>
            <wp:effectExtent l="19050" t="0" r="4856" b="0"/>
            <wp:docPr id="214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559A2E7C" wp14:editId="16F637EC">
            <wp:extent cx="261844" cy="366511"/>
            <wp:effectExtent l="19050" t="0" r="4856" b="0"/>
            <wp:docPr id="215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7ECC0949" wp14:editId="748D2A54">
            <wp:extent cx="261844" cy="366511"/>
            <wp:effectExtent l="19050" t="0" r="4856" b="0"/>
            <wp:docPr id="216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669DDF9C" wp14:editId="519850B1">
            <wp:extent cx="261844" cy="366511"/>
            <wp:effectExtent l="19050" t="0" r="4856" b="0"/>
            <wp:docPr id="217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D6" w:rsidRDefault="00131ED6" w:rsidP="00131ED6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450850</wp:posOffset>
                </wp:positionV>
                <wp:extent cx="6028055" cy="596900"/>
                <wp:effectExtent l="13335" t="12700" r="6985" b="9525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8055" cy="596900"/>
                          <a:chOff x="874" y="8556"/>
                          <a:chExt cx="9421" cy="809"/>
                        </a:xfrm>
                      </wpg:grpSpPr>
                      <wps:wsp>
                        <wps:cNvPr id="2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344" y="8556"/>
                            <a:ext cx="951" cy="8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874" y="8556"/>
                            <a:ext cx="951" cy="8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934" y="8556"/>
                            <a:ext cx="951" cy="8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2978" y="8556"/>
                            <a:ext cx="951" cy="8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042" y="8556"/>
                            <a:ext cx="951" cy="8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8263" y="8556"/>
                            <a:ext cx="951" cy="8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7197" y="8556"/>
                            <a:ext cx="951" cy="8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6127" y="8556"/>
                            <a:ext cx="951" cy="8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5078" y="8556"/>
                            <a:ext cx="951" cy="8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5928E" id="Group 25" o:spid="_x0000_s1026" style="position:absolute;margin-left:49.8pt;margin-top:35.5pt;width:474.65pt;height:47pt;z-index:251688960" coordorigin="874,8556" coordsize="9421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">
                <v:roundrect id="AutoShape 9" o:spid="_x0000_s1027" style="position:absolute;left:9344;top:8556;width:951;height:8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"/>
                <v:roundrect id="AutoShape 10" o:spid="_x0000_s1028" style="position:absolute;left:874;top:8556;width:951;height:8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"/>
                <v:roundrect id="AutoShape 11" o:spid="_x0000_s1029" style="position:absolute;left:1934;top:8556;width:951;height:8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"/>
                <v:roundrect id="AutoShape 12" o:spid="_x0000_s1030" style="position:absolute;left:2978;top:8556;width:951;height:8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"/>
                <v:roundrect id="AutoShape 13" o:spid="_x0000_s1031" style="position:absolute;left:4042;top:8556;width:951;height:8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"/>
                <v:roundrect id="AutoShape 14" o:spid="_x0000_s1032" style="position:absolute;left:8263;top:8556;width:951;height:8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"/>
                <v:roundrect id="AutoShape 15" o:spid="_x0000_s1033" style="position:absolute;left:7197;top:8556;width:951;height:8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"/>
                <v:roundrect id="AutoShape 16" o:spid="_x0000_s1034" style="position:absolute;left:6127;top:8556;width:951;height:8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"/>
                <v:roundrect id="AutoShape 17" o:spid="_x0000_s1035" style="position:absolute;left:5078;top:8556;width:951;height:8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"/>
              </v:group>
            </w:pict>
          </mc:Fallback>
        </mc:AlternateContent>
      </w: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450850</wp:posOffset>
                </wp:positionV>
                <wp:extent cx="648970" cy="596900"/>
                <wp:effectExtent l="10160" t="12700" r="7620" b="9525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59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825F49" id="Rounded Rectangle 24" o:spid="_x0000_s1026" style="position:absolute;margin-left:-5.2pt;margin-top:35.5pt;width:51.1pt;height:4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"/>
            </w:pict>
          </mc:Fallback>
        </mc:AlternateContent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5B5C7B27" wp14:editId="05ED73BE">
            <wp:extent cx="261844" cy="366511"/>
            <wp:effectExtent l="19050" t="0" r="4856" b="0"/>
            <wp:docPr id="218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017DFB12" wp14:editId="59159A1C">
            <wp:extent cx="261844" cy="366511"/>
            <wp:effectExtent l="19050" t="0" r="4856" b="0"/>
            <wp:docPr id="219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2CC60355" wp14:editId="437AAD0B">
            <wp:extent cx="261844" cy="366511"/>
            <wp:effectExtent l="19050" t="0" r="4856" b="0"/>
            <wp:docPr id="220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544D5EAE" wp14:editId="37361154">
            <wp:extent cx="261844" cy="366511"/>
            <wp:effectExtent l="19050" t="0" r="4856" b="0"/>
            <wp:docPr id="221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30438E5F" wp14:editId="2AB99799">
            <wp:extent cx="261844" cy="366511"/>
            <wp:effectExtent l="19050" t="0" r="4856" b="0"/>
            <wp:docPr id="222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2CF98E31" wp14:editId="7CD0BDD2">
            <wp:extent cx="261844" cy="366511"/>
            <wp:effectExtent l="19050" t="0" r="4856" b="0"/>
            <wp:docPr id="223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6F0F2130" wp14:editId="3279310A">
            <wp:extent cx="261844" cy="366511"/>
            <wp:effectExtent l="19050" t="0" r="4856" b="0"/>
            <wp:docPr id="224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6E5B172F" wp14:editId="37955C03">
            <wp:extent cx="261844" cy="366511"/>
            <wp:effectExtent l="19050" t="0" r="4856" b="0"/>
            <wp:docPr id="225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77F7B554" wp14:editId="74F45A56">
            <wp:extent cx="261844" cy="366511"/>
            <wp:effectExtent l="19050" t="0" r="4856" b="0"/>
            <wp:docPr id="226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5D3A9B23" wp14:editId="2C5E7E55">
            <wp:extent cx="261844" cy="366511"/>
            <wp:effectExtent l="19050" t="0" r="4856" b="0"/>
            <wp:docPr id="227" name="Picture 15" descr="cupcak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upcak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9" cy="3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Arial" w:hAnsi="Arial" w:cs="Arial"/>
          <w:noProof/>
          <w:color w:val="0000FF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5287010</wp:posOffset>
                </wp:positionH>
                <wp:positionV relativeFrom="paragraph">
                  <wp:posOffset>102870</wp:posOffset>
                </wp:positionV>
                <wp:extent cx="1424305" cy="551815"/>
                <wp:effectExtent l="10160" t="7620" r="13335" b="1206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633D2D" w:rsidRDefault="00C70B29" w:rsidP="00131ED6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633D2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633D2D">
                              <w:rPr>
                                <w:rFonts w:ascii="Comic Sans MS" w:hAnsi="Comic Sans MS" w:cstheme="minorHAnsi"/>
                                <w:sz w:val="36"/>
                                <w:szCs w:val="36"/>
                              </w:rPr>
                              <w:t>÷</w:t>
                            </w:r>
                            <w:r w:rsidRPr="00633D2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5 =</w:t>
                            </w:r>
                          </w:p>
                          <w:p w:rsidR="00C70B29" w:rsidRDefault="00C70B29" w:rsidP="00131E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416.3pt;margin-top:8.1pt;width:112.15pt;height:43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">
                <v:textbox>
                  <w:txbxContent>
                    <w:p w:rsidR="00C70B29" w:rsidRPr="00633D2D" w:rsidRDefault="00C70B29" w:rsidP="00131ED6">
                      <w:pPr>
                        <w:spacing w:line="240" w:lineRule="auto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633D2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5 </w:t>
                      </w:r>
                      <w:r w:rsidRPr="00633D2D">
                        <w:rPr>
                          <w:rFonts w:ascii="Comic Sans MS" w:hAnsi="Comic Sans MS" w:cstheme="minorHAnsi"/>
                          <w:sz w:val="36"/>
                          <w:szCs w:val="36"/>
                        </w:rPr>
                        <w:t>÷</w:t>
                      </w:r>
                      <w:r w:rsidRPr="00633D2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5 =</w:t>
                      </w:r>
                    </w:p>
                    <w:p w:rsidR="00C70B29" w:rsidRDefault="00C70B29" w:rsidP="00131ED6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Share these cherries into 5 equal groups:</w:t>
      </w:r>
    </w:p>
    <w:p w:rsidR="00131ED6" w:rsidRDefault="00131ED6" w:rsidP="00131ED6">
      <w:pPr>
        <w:spacing w:after="0" w:line="240" w:lineRule="auto"/>
        <w:jc w:val="center"/>
        <w:rPr>
          <w:rFonts w:ascii="Comic Sans MS" w:hAnsi="Comic Sans MS"/>
        </w:rPr>
      </w:pPr>
      <w:r w:rsidRPr="009563BA">
        <w:rPr>
          <w:rFonts w:ascii="Arial" w:hAnsi="Arial" w:cs="Arial"/>
          <w:noProof/>
          <w:color w:val="0000FF"/>
          <w:lang w:val="en-GB" w:eastAsia="en-GB"/>
        </w:rPr>
        <w:drawing>
          <wp:inline distT="0" distB="0" distL="0" distR="0" wp14:anchorId="40215CF1" wp14:editId="5AF77020">
            <wp:extent cx="297703" cy="297703"/>
            <wp:effectExtent l="19050" t="0" r="7097" b="0"/>
            <wp:docPr id="242" name="Picture 21" descr="cherry_jean_victor_balin_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erry_jean_victor_balin_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0" cy="2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61956F03" wp14:editId="3CD0BBCD">
            <wp:extent cx="297703" cy="297703"/>
            <wp:effectExtent l="19050" t="0" r="7097" b="0"/>
            <wp:docPr id="243" name="Picture 21" descr="cherry_jean_victor_balin_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erry_jean_victor_balin_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0" cy="2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2EC18F06" wp14:editId="5298B411">
            <wp:extent cx="297703" cy="297703"/>
            <wp:effectExtent l="19050" t="0" r="7097" b="0"/>
            <wp:docPr id="244" name="Picture 21" descr="cherry_jean_victor_balin_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erry_jean_victor_balin_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0" cy="2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4740D6AD" wp14:editId="1D789745">
            <wp:extent cx="297703" cy="297703"/>
            <wp:effectExtent l="19050" t="0" r="7097" b="0"/>
            <wp:docPr id="245" name="Picture 21" descr="cherry_jean_victor_balin_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erry_jean_victor_balin_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0" cy="2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BA">
        <w:rPr>
          <w:rFonts w:ascii="Comic Sans MS" w:hAnsi="Comic Sans MS"/>
          <w:noProof/>
          <w:lang w:val="en-GB" w:eastAsia="en-GB"/>
        </w:rPr>
        <w:drawing>
          <wp:inline distT="0" distB="0" distL="0" distR="0" wp14:anchorId="3650058A" wp14:editId="36F13FF2">
            <wp:extent cx="297703" cy="297703"/>
            <wp:effectExtent l="19050" t="0" r="7097" b="0"/>
            <wp:docPr id="246" name="Picture 21" descr="cherry_jean_victor_balin_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erry_jean_victor_balin_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0" cy="2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lang w:val="en-GB" w:eastAsia="en-GB"/>
        </w:rPr>
        <w:drawing>
          <wp:inline distT="0" distB="0" distL="0" distR="0" wp14:anchorId="602F0552" wp14:editId="06EC15E6">
            <wp:extent cx="297703" cy="297703"/>
            <wp:effectExtent l="19050" t="0" r="7097" b="0"/>
            <wp:docPr id="241" name="Picture 21" descr="cherry_jean_victor_balin_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erry_jean_victor_balin_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0" cy="2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ED6" w:rsidRDefault="00131ED6" w:rsidP="00131ED6">
      <w:pPr>
        <w:spacing w:after="0" w:line="240" w:lineRule="auto"/>
        <w:jc w:val="center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40005</wp:posOffset>
                </wp:positionV>
                <wp:extent cx="789940" cy="721360"/>
                <wp:effectExtent l="10795" t="11430" r="8890" b="10160"/>
                <wp:wrapNone/>
                <wp:docPr id="22" name="Flowchart: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940" cy="72136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591C9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2" o:spid="_x0000_s1026" type="#_x0000_t120" style="position:absolute;margin-left:368.35pt;margin-top:3.15pt;width:62.2pt;height:5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1240790</wp:posOffset>
                </wp:positionH>
                <wp:positionV relativeFrom="paragraph">
                  <wp:posOffset>40005</wp:posOffset>
                </wp:positionV>
                <wp:extent cx="789940" cy="721360"/>
                <wp:effectExtent l="12065" t="11430" r="7620" b="10160"/>
                <wp:wrapNone/>
                <wp:docPr id="21" name="Flowchart: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940" cy="72136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B4B17" id="Flowchart: Connector 21" o:spid="_x0000_s1026" type="#_x0000_t120" style="position:absolute;margin-left:97.7pt;margin-top:3.15pt;width:62.2pt;height:56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40005</wp:posOffset>
                </wp:positionV>
                <wp:extent cx="789940" cy="721360"/>
                <wp:effectExtent l="5080" t="11430" r="5080" b="10160"/>
                <wp:wrapNone/>
                <wp:docPr id="20" name="Flowchart: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940" cy="72136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07EB2" id="Flowchart: Connector 20" o:spid="_x0000_s1026" type="#_x0000_t120" style="position:absolute;margin-left:165.4pt;margin-top:3.15pt;width:62.2pt;height:56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40005</wp:posOffset>
                </wp:positionV>
                <wp:extent cx="789940" cy="721360"/>
                <wp:effectExtent l="11430" t="11430" r="8255" b="10160"/>
                <wp:wrapNone/>
                <wp:docPr id="19" name="Flowchart: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940" cy="72136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F5C98" id="Flowchart: Connector 19" o:spid="_x0000_s1026" type="#_x0000_t120" style="position:absolute;margin-left:300.15pt;margin-top:3.15pt;width:62.2pt;height:5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40005</wp:posOffset>
                </wp:positionV>
                <wp:extent cx="789940" cy="721360"/>
                <wp:effectExtent l="6985" t="11430" r="12700" b="10160"/>
                <wp:wrapNone/>
                <wp:docPr id="18" name="Flowchart: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940" cy="72136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FBE61" id="Flowchart: Connector 18" o:spid="_x0000_s1026" type="#_x0000_t120" style="position:absolute;margin-left:233.05pt;margin-top:3.15pt;width:62.2pt;height:56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"/>
            </w:pict>
          </mc:Fallback>
        </mc:AlternateContent>
      </w: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 w:rsidP="00131ED6">
      <w:pPr>
        <w:spacing w:after="0" w:line="240" w:lineRule="auto"/>
        <w:jc w:val="both"/>
        <w:rPr>
          <w:rFonts w:ascii="Comic Sans MS" w:hAnsi="Comic Sans MS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 w:rsidP="00131ED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</w:t>
      </w: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Pr="00131ED6" w:rsidRDefault="00131ED6">
      <w:pPr>
        <w:rPr>
          <w:rFonts w:ascii="Comic Sans MS" w:hAnsi="Comic Sans MS"/>
          <w:color w:val="FF0000"/>
          <w:sz w:val="28"/>
          <w:szCs w:val="28"/>
        </w:rPr>
      </w:pPr>
      <w:r w:rsidRPr="00131ED6">
        <w:rPr>
          <w:rFonts w:ascii="Comic Sans MS" w:hAnsi="Comic Sans MS"/>
          <w:color w:val="FF0000"/>
          <w:sz w:val="28"/>
          <w:szCs w:val="28"/>
        </w:rPr>
        <w:t>Part 2 (see the next page):</w:t>
      </w: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Default="00131ED6">
      <w:pPr>
        <w:rPr>
          <w:rFonts w:ascii="Comic Sans MS" w:hAnsi="Comic Sans MS"/>
          <w:sz w:val="28"/>
          <w:szCs w:val="28"/>
        </w:rPr>
      </w:pPr>
    </w:p>
    <w:p w:rsidR="00131ED6" w:rsidRPr="00131ED6" w:rsidRDefault="00131ED6" w:rsidP="00131ED6">
      <w:pPr>
        <w:jc w:val="center"/>
        <w:rPr>
          <w:rFonts w:ascii="Comic Sans MS" w:hAnsi="Comic Sans MS"/>
          <w:b/>
          <w:color w:val="00B050"/>
          <w:sz w:val="28"/>
          <w:szCs w:val="28"/>
        </w:rPr>
      </w:pPr>
      <w:r w:rsidRPr="00131ED6">
        <w:rPr>
          <w:rFonts w:ascii="Comic Sans MS" w:hAnsi="Comic Sans MS"/>
          <w:b/>
          <w:color w:val="00B050"/>
          <w:sz w:val="28"/>
          <w:szCs w:val="28"/>
        </w:rPr>
        <w:lastRenderedPageBreak/>
        <w:t>A Perfect Picnic!</w:t>
      </w:r>
    </w:p>
    <w:p w:rsidR="00131ED6" w:rsidRDefault="00131ED6" w:rsidP="00131ED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Miss Glaves, Mrs C, Mrs Edwards and Mrs Croxford are planning a picnic </w:t>
      </w:r>
      <w:r w:rsidR="00D46317">
        <w:rPr>
          <w:rFonts w:ascii="Comic Sans MS" w:hAnsi="Comic Sans MS"/>
          <w:sz w:val="28"/>
          <w:szCs w:val="28"/>
        </w:rPr>
        <w:t xml:space="preserve">for when the lockdown is over! </w:t>
      </w:r>
      <w:r>
        <w:rPr>
          <w:rFonts w:ascii="Comic Sans MS" w:hAnsi="Comic Sans MS"/>
          <w:sz w:val="28"/>
          <w:szCs w:val="28"/>
        </w:rPr>
        <w:t xml:space="preserve">Can you work out how much food we’ll get each if </w:t>
      </w:r>
      <w:r w:rsidR="00D46317">
        <w:rPr>
          <w:rFonts w:ascii="Comic Sans MS" w:hAnsi="Comic Sans MS"/>
          <w:sz w:val="28"/>
          <w:szCs w:val="28"/>
        </w:rPr>
        <w:t>we share it equally</w:t>
      </w:r>
      <w:r w:rsidR="005C1FF1">
        <w:rPr>
          <w:rFonts w:ascii="Comic Sans MS" w:hAnsi="Comic Sans MS"/>
          <w:sz w:val="28"/>
          <w:szCs w:val="28"/>
        </w:rPr>
        <w:t xml:space="preserve"> between us? </w:t>
      </w:r>
      <w:r>
        <w:rPr>
          <w:rFonts w:ascii="Comic Sans MS" w:hAnsi="Comic Sans MS"/>
          <w:sz w:val="28"/>
          <w:szCs w:val="28"/>
        </w:rPr>
        <w:t xml:space="preserve">Draw the food on our plates and fill in the sentences below. </w:t>
      </w:r>
    </w:p>
    <w:p w:rsidR="00131ED6" w:rsidRDefault="005C1FF1" w:rsidP="00131ED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4351867</wp:posOffset>
                </wp:positionH>
                <wp:positionV relativeFrom="paragraph">
                  <wp:posOffset>3277658</wp:posOffset>
                </wp:positionV>
                <wp:extent cx="2005541" cy="1557867"/>
                <wp:effectExtent l="19050" t="19050" r="13970" b="23495"/>
                <wp:wrapNone/>
                <wp:docPr id="5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5541" cy="155786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0D6763" id="Oval 55" o:spid="_x0000_s1026" style="position:absolute;margin-left:342.65pt;margin-top:258.1pt;width:157.9pt;height:122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" strokeweight="2.25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-668867</wp:posOffset>
                </wp:positionH>
                <wp:positionV relativeFrom="paragraph">
                  <wp:posOffset>3159125</wp:posOffset>
                </wp:positionV>
                <wp:extent cx="2032000" cy="1570418"/>
                <wp:effectExtent l="19050" t="19050" r="25400" b="10795"/>
                <wp:wrapNone/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157041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981C4F" id="Oval 54" o:spid="_x0000_s1026" style="position:absolute;margin-left:-52.65pt;margin-top:248.75pt;width:160pt;height:123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" strokeweight="2.25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4546601</wp:posOffset>
                </wp:positionH>
                <wp:positionV relativeFrom="paragraph">
                  <wp:posOffset>26458</wp:posOffset>
                </wp:positionV>
                <wp:extent cx="1929342" cy="1490134"/>
                <wp:effectExtent l="19050" t="19050" r="13970" b="15240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9342" cy="149013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3E3612" id="Oval 57" o:spid="_x0000_s1026" style="position:absolute;margin-left:358pt;margin-top:2.1pt;width:151.9pt;height:117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" strokeweight="2.25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26458</wp:posOffset>
                </wp:positionV>
                <wp:extent cx="2023533" cy="1464734"/>
                <wp:effectExtent l="19050" t="19050" r="15240" b="21590"/>
                <wp:wrapNone/>
                <wp:docPr id="5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3533" cy="146473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E81056" id="Oval 56" o:spid="_x0000_s1026" style="position:absolute;margin-left:-40pt;margin-top:2.1pt;width:159.35pt;height:115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" strokeweight="2.25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CD3331" wp14:editId="3531A2E9">
                <wp:simplePos x="0" y="0"/>
                <wp:positionH relativeFrom="rightMargin">
                  <wp:posOffset>-21696</wp:posOffset>
                </wp:positionH>
                <wp:positionV relativeFrom="paragraph">
                  <wp:posOffset>4291648</wp:posOffset>
                </wp:positionV>
                <wp:extent cx="618067" cy="255754"/>
                <wp:effectExtent l="105093" t="0" r="153987" b="0"/>
                <wp:wrapNone/>
                <wp:docPr id="130" name="Right Arrow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34518">
                          <a:off x="0" y="0"/>
                          <a:ext cx="618067" cy="255754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9A4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0" o:spid="_x0000_s1026" type="#_x0000_t13" style="position:absolute;margin-left:-1.7pt;margin-top:337.95pt;width:48.65pt;height:20.15pt;rotation:-8591204fd;z-index:251728896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" adj="17131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CD3331" wp14:editId="3531A2E9">
                <wp:simplePos x="0" y="0"/>
                <wp:positionH relativeFrom="column">
                  <wp:posOffset>-711942</wp:posOffset>
                </wp:positionH>
                <wp:positionV relativeFrom="paragraph">
                  <wp:posOffset>4342549</wp:posOffset>
                </wp:positionV>
                <wp:extent cx="618067" cy="245533"/>
                <wp:effectExtent l="14923" t="0" r="101917" b="25718"/>
                <wp:wrapNone/>
                <wp:docPr id="129" name="Right Arrow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98950">
                          <a:off x="0" y="0"/>
                          <a:ext cx="618067" cy="245533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777DA" id="Right Arrow 129" o:spid="_x0000_s1026" type="#_x0000_t13" style="position:absolute;margin-left:-56.05pt;margin-top:341.95pt;width:48.65pt;height:19.35pt;rotation:-4260987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" adj="1731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CD3331" wp14:editId="3531A2E9">
                <wp:simplePos x="0" y="0"/>
                <wp:positionH relativeFrom="column">
                  <wp:posOffset>4427855</wp:posOffset>
                </wp:positionH>
                <wp:positionV relativeFrom="paragraph">
                  <wp:posOffset>401607</wp:posOffset>
                </wp:positionV>
                <wp:extent cx="618067" cy="245533"/>
                <wp:effectExtent l="19050" t="57150" r="10795" b="78740"/>
                <wp:wrapNone/>
                <wp:docPr id="128" name="Right Arrow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5422">
                          <a:off x="0" y="0"/>
                          <a:ext cx="618067" cy="245533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494A0" id="Right Arrow 128" o:spid="_x0000_s1026" type="#_x0000_t13" style="position:absolute;margin-left:348.65pt;margin-top:31.6pt;width:48.65pt;height:19.35pt;rotation:1338488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" adj="1731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1015577</wp:posOffset>
                </wp:positionH>
                <wp:positionV relativeFrom="paragraph">
                  <wp:posOffset>407247</wp:posOffset>
                </wp:positionV>
                <wp:extent cx="618067" cy="245533"/>
                <wp:effectExtent l="0" t="76200" r="29845" b="78740"/>
                <wp:wrapNone/>
                <wp:docPr id="63" name="Righ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01208">
                          <a:off x="0" y="0"/>
                          <a:ext cx="618067" cy="245533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6F36B" id="Right Arrow 63" o:spid="_x0000_s1026" type="#_x0000_t13" style="position:absolute;margin-left:79.95pt;margin-top:32.05pt;width:48.65pt;height:19.35pt;rotation:10377853fd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" adj="1731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 w:rsidRPr="005C1FF1"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AAF07F9" wp14:editId="57D1D643">
                <wp:simplePos x="0" y="0"/>
                <wp:positionH relativeFrom="column">
                  <wp:posOffset>5418244</wp:posOffset>
                </wp:positionH>
                <wp:positionV relativeFrom="page">
                  <wp:posOffset>7139093</wp:posOffset>
                </wp:positionV>
                <wp:extent cx="1159510" cy="431165"/>
                <wp:effectExtent l="0" t="0" r="2540" b="6985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5C1FF1" w:rsidRDefault="00C70B29" w:rsidP="005C1F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Mrs Edwards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F07F9" id="Text Box 2" o:spid="_x0000_s1030" type="#_x0000_t202" style="position:absolute;margin-left:426.65pt;margin-top:562.15pt;width:91.3pt;height:33.95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" stroked="f">
                <v:textbox style="mso-fit-shape-to-text:t">
                  <w:txbxContent>
                    <w:p w:rsidR="00C70B29" w:rsidRPr="005C1FF1" w:rsidRDefault="00C70B29" w:rsidP="005C1FF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Mrs Edwards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5C1FF1"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AAF07F9" wp14:editId="57D1D643">
                <wp:simplePos x="0" y="0"/>
                <wp:positionH relativeFrom="column">
                  <wp:posOffset>1261110</wp:posOffset>
                </wp:positionH>
                <wp:positionV relativeFrom="page">
                  <wp:posOffset>2497243</wp:posOffset>
                </wp:positionV>
                <wp:extent cx="1159510" cy="431165"/>
                <wp:effectExtent l="0" t="0" r="2540" b="698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5C1FF1" w:rsidRDefault="00C70B29" w:rsidP="005C1F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Mrs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F07F9" id="_x0000_s1031" type="#_x0000_t202" style="position:absolute;margin-left:99.3pt;margin-top:196.65pt;width:91.3pt;height:33.95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" stroked="f">
                <v:textbox style="mso-fit-shape-to-text:t">
                  <w:txbxContent>
                    <w:p w:rsidR="00C70B29" w:rsidRPr="005C1FF1" w:rsidRDefault="00C70B29" w:rsidP="005C1FF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Mrs C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5C1FF1"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ge">
                  <wp:posOffset>2480521</wp:posOffset>
                </wp:positionV>
                <wp:extent cx="1159510" cy="431165"/>
                <wp:effectExtent l="0" t="0" r="2540" b="698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5C1FF1" w:rsidRDefault="00C70B2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C1F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Miss Glaves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85.3pt;margin-top:195.3pt;width:91.3pt;height:33.95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" stroked="f">
                <v:textbox style="mso-fit-shape-to-text:t">
                  <w:txbxContent>
                    <w:p w:rsidR="00C70B29" w:rsidRPr="005C1FF1" w:rsidRDefault="00C70B2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C1FF1">
                        <w:rPr>
                          <w:rFonts w:ascii="Comic Sans MS" w:hAnsi="Comic Sans MS"/>
                          <w:sz w:val="24"/>
                          <w:szCs w:val="24"/>
                        </w:rPr>
                        <w:t>Miss Glaves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5C1FF1"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A8BEDC3" wp14:editId="252D2756">
                <wp:simplePos x="0" y="0"/>
                <wp:positionH relativeFrom="column">
                  <wp:posOffset>-440690</wp:posOffset>
                </wp:positionH>
                <wp:positionV relativeFrom="page">
                  <wp:posOffset>7035800</wp:posOffset>
                </wp:positionV>
                <wp:extent cx="1227455" cy="431165"/>
                <wp:effectExtent l="0" t="0" r="0" b="698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5C1FF1" w:rsidRDefault="00C70B29" w:rsidP="005C1F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Mrs Croxford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8BEDC3" id="_x0000_s1033" type="#_x0000_t202" style="position:absolute;margin-left:-34.7pt;margin-top:554pt;width:96.65pt;height:33.95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" stroked="f">
                <v:textbox style="mso-fit-shape-to-text:t">
                  <w:txbxContent>
                    <w:p w:rsidR="00C70B29" w:rsidRPr="005C1FF1" w:rsidRDefault="00C70B29" w:rsidP="005C1FF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Mrs Croxford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131ED6" w:rsidRDefault="005C1FF1" w:rsidP="00131ED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4666615</wp:posOffset>
                </wp:positionV>
                <wp:extent cx="2968625" cy="1191260"/>
                <wp:effectExtent l="5715" t="13970" r="6985" b="1397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FA1298" w:rsidRDefault="00C70B29" w:rsidP="00131ED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Pizza Slices</w:t>
                            </w:r>
                          </w:p>
                          <w:p w:rsidR="00C70B29" w:rsidRPr="00FA1298" w:rsidRDefault="00C70B29" w:rsidP="00131E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A12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There are ______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pizza slices</w:t>
                            </w:r>
                            <w:r w:rsidRPr="00FA12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altogether.</w:t>
                            </w:r>
                          </w:p>
                          <w:p w:rsidR="00C70B29" w:rsidRPr="00FA1298" w:rsidRDefault="00C70B29" w:rsidP="00131E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share them between 4 people.</w:t>
                            </w:r>
                          </w:p>
                          <w:p w:rsidR="00C70B29" w:rsidRPr="00FA1298" w:rsidRDefault="00C70B29" w:rsidP="00131ED6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A12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Each person gets ________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slices.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margin-left:205.95pt;margin-top:367.45pt;width:233.75pt;height:9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">
                <v:textbox>
                  <w:txbxContent>
                    <w:p w:rsidR="00C70B29" w:rsidRPr="00FA1298" w:rsidRDefault="00C70B29" w:rsidP="00131ED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Pizza Slices</w:t>
                      </w:r>
                    </w:p>
                    <w:p w:rsidR="00C70B29" w:rsidRPr="00FA1298" w:rsidRDefault="00C70B29" w:rsidP="00131ED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A12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There are ______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pizza slices</w:t>
                      </w:r>
                      <w:r w:rsidRPr="00FA12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altogether.</w:t>
                      </w:r>
                    </w:p>
                    <w:p w:rsidR="00C70B29" w:rsidRPr="00FA1298" w:rsidRDefault="00C70B29" w:rsidP="00131ED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 share them between 4 people.</w:t>
                      </w:r>
                    </w:p>
                    <w:p w:rsidR="00C70B29" w:rsidRPr="00FA1298" w:rsidRDefault="00C70B29" w:rsidP="00131ED6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A12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Each person gets ________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slices.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-505460</wp:posOffset>
                </wp:positionH>
                <wp:positionV relativeFrom="paragraph">
                  <wp:posOffset>4649681</wp:posOffset>
                </wp:positionV>
                <wp:extent cx="2968625" cy="1191260"/>
                <wp:effectExtent l="8890" t="13970" r="13335" b="1397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FA1298" w:rsidRDefault="00C70B29" w:rsidP="00131ED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A129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Apples</w:t>
                            </w:r>
                          </w:p>
                          <w:p w:rsidR="00C70B29" w:rsidRPr="00FA1298" w:rsidRDefault="00C70B29" w:rsidP="00131E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A12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There are ______ apples altogether.</w:t>
                            </w:r>
                          </w:p>
                          <w:p w:rsidR="00C70B29" w:rsidRPr="00FA1298" w:rsidRDefault="00C70B29" w:rsidP="00131E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share them between 4 people.</w:t>
                            </w:r>
                          </w:p>
                          <w:p w:rsidR="00C70B29" w:rsidRPr="00FA1298" w:rsidRDefault="00C70B29" w:rsidP="00131ED6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A12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Each person gets ________ apple.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5" type="#_x0000_t202" style="position:absolute;margin-left:-39.8pt;margin-top:366.1pt;width:233.75pt;height:93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">
                <v:textbox>
                  <w:txbxContent>
                    <w:p w:rsidR="00C70B29" w:rsidRPr="00FA1298" w:rsidRDefault="00C70B29" w:rsidP="00131ED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FA129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Apples</w:t>
                      </w:r>
                    </w:p>
                    <w:p w:rsidR="00C70B29" w:rsidRPr="00FA1298" w:rsidRDefault="00C70B29" w:rsidP="00131ED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A1298">
                        <w:rPr>
                          <w:rFonts w:ascii="Comic Sans MS" w:hAnsi="Comic Sans MS"/>
                          <w:sz w:val="24"/>
                          <w:szCs w:val="24"/>
                        </w:rPr>
                        <w:t>There are ______ apples altogether.</w:t>
                      </w:r>
                    </w:p>
                    <w:p w:rsidR="00C70B29" w:rsidRPr="00FA1298" w:rsidRDefault="00C70B29" w:rsidP="00131ED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 share them between 4 people.</w:t>
                      </w:r>
                    </w:p>
                    <w:p w:rsidR="00C70B29" w:rsidRPr="00FA1298" w:rsidRDefault="00C70B29" w:rsidP="00131ED6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A1298">
                        <w:rPr>
                          <w:rFonts w:ascii="Comic Sans MS" w:hAnsi="Comic Sans MS"/>
                          <w:sz w:val="24"/>
                          <w:szCs w:val="24"/>
                        </w:rPr>
                        <w:t>Each person gets ________ apple.</w:t>
                      </w:r>
                    </w:p>
                  </w:txbxContent>
                </v:textbox>
              </v:shape>
            </w:pict>
          </mc:Fallback>
        </mc:AlternateContent>
      </w:r>
      <w:r w:rsidR="00131ED6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8416" behindDoc="0" locked="0" layoutInCell="1" allowOverlap="1" wp14:anchorId="6738E834" wp14:editId="0D30FB6B">
            <wp:simplePos x="0" y="0"/>
            <wp:positionH relativeFrom="column">
              <wp:posOffset>1703070</wp:posOffset>
            </wp:positionH>
            <wp:positionV relativeFrom="paragraph">
              <wp:posOffset>2732405</wp:posOffset>
            </wp:positionV>
            <wp:extent cx="1544955" cy="1034415"/>
            <wp:effectExtent l="1905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ED6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6368" behindDoc="0" locked="0" layoutInCell="1" allowOverlap="1" wp14:anchorId="2B29FA42" wp14:editId="04728D46">
            <wp:simplePos x="0" y="0"/>
            <wp:positionH relativeFrom="column">
              <wp:posOffset>3459480</wp:posOffset>
            </wp:positionH>
            <wp:positionV relativeFrom="paragraph">
              <wp:posOffset>2010410</wp:posOffset>
            </wp:positionV>
            <wp:extent cx="1159510" cy="1154430"/>
            <wp:effectExtent l="19050" t="0" r="254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ED6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9440" behindDoc="0" locked="0" layoutInCell="1" allowOverlap="1" wp14:anchorId="39A25AFF" wp14:editId="2489B4B1">
            <wp:simplePos x="0" y="0"/>
            <wp:positionH relativeFrom="column">
              <wp:posOffset>1029335</wp:posOffset>
            </wp:positionH>
            <wp:positionV relativeFrom="paragraph">
              <wp:posOffset>1288415</wp:posOffset>
            </wp:positionV>
            <wp:extent cx="1343025" cy="1082675"/>
            <wp:effectExtent l="1905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ED6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7392" behindDoc="0" locked="0" layoutInCell="1" allowOverlap="1" wp14:anchorId="51E5ABCA" wp14:editId="72FC34C7">
            <wp:simplePos x="0" y="0"/>
            <wp:positionH relativeFrom="column">
              <wp:posOffset>2545080</wp:posOffset>
            </wp:positionH>
            <wp:positionV relativeFrom="paragraph">
              <wp:posOffset>325755</wp:posOffset>
            </wp:positionV>
            <wp:extent cx="1968500" cy="1491615"/>
            <wp:effectExtent l="1905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ED6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130810</wp:posOffset>
            </wp:positionV>
            <wp:extent cx="5731510" cy="4298315"/>
            <wp:effectExtent l="0" t="0" r="2540" b="6985"/>
            <wp:wrapSquare wrapText="bothSides"/>
            <wp:docPr id="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ED6" w:rsidRDefault="00131ED6" w:rsidP="00131ED6">
      <w:pPr>
        <w:rPr>
          <w:rFonts w:ascii="Comic Sans MS" w:hAnsi="Comic Sans MS"/>
          <w:sz w:val="28"/>
          <w:szCs w:val="28"/>
        </w:rPr>
      </w:pPr>
    </w:p>
    <w:p w:rsidR="00131ED6" w:rsidRDefault="00131ED6" w:rsidP="00131ED6">
      <w:pPr>
        <w:rPr>
          <w:rFonts w:ascii="Comic Sans MS" w:hAnsi="Comic Sans MS"/>
          <w:sz w:val="28"/>
          <w:szCs w:val="28"/>
        </w:rPr>
      </w:pPr>
    </w:p>
    <w:p w:rsidR="00131ED6" w:rsidRDefault="005C1FF1" w:rsidP="00131ED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-505460</wp:posOffset>
                </wp:positionH>
                <wp:positionV relativeFrom="paragraph">
                  <wp:posOffset>390737</wp:posOffset>
                </wp:positionV>
                <wp:extent cx="2968625" cy="1191260"/>
                <wp:effectExtent l="8890" t="13335" r="13335" b="508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FA1298" w:rsidRDefault="00C70B29" w:rsidP="00131ED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Cake (you will need your knowledge of fractions to help you with this one!)</w:t>
                            </w:r>
                          </w:p>
                          <w:p w:rsidR="00C70B29" w:rsidRPr="00FA1298" w:rsidRDefault="00C70B29" w:rsidP="00131E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There is</w:t>
                            </w:r>
                            <w:r w:rsidRPr="00FA12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______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cake</w:t>
                            </w:r>
                            <w:r w:rsidRPr="00FA12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altogether.</w:t>
                            </w:r>
                          </w:p>
                          <w:p w:rsidR="00C70B29" w:rsidRPr="00FA1298" w:rsidRDefault="00C70B29" w:rsidP="00131E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share it between 4 people.</w:t>
                            </w:r>
                          </w:p>
                          <w:p w:rsidR="00C70B29" w:rsidRPr="00FA1298" w:rsidRDefault="00C70B29" w:rsidP="00131ED6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A12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Each person gets ________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cake.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6" type="#_x0000_t202" style="position:absolute;margin-left:-39.8pt;margin-top:30.75pt;width:233.75pt;height:9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">
                <v:textbox>
                  <w:txbxContent>
                    <w:p w:rsidR="00C70B29" w:rsidRPr="00FA1298" w:rsidRDefault="00C70B29" w:rsidP="00131ED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Cake (you will need your knowledge of fractions to help you with this one!)</w:t>
                      </w:r>
                    </w:p>
                    <w:p w:rsidR="00C70B29" w:rsidRPr="00FA1298" w:rsidRDefault="00C70B29" w:rsidP="00131ED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There is</w:t>
                      </w:r>
                      <w:r w:rsidRPr="00FA12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______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cake</w:t>
                      </w:r>
                      <w:r w:rsidRPr="00FA12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altogether.</w:t>
                      </w:r>
                    </w:p>
                    <w:p w:rsidR="00C70B29" w:rsidRPr="00FA1298" w:rsidRDefault="00C70B29" w:rsidP="00131ED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 share it between 4 people.</w:t>
                      </w:r>
                    </w:p>
                    <w:p w:rsidR="00C70B29" w:rsidRPr="00FA1298" w:rsidRDefault="00C70B29" w:rsidP="00131ED6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A12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Each person gets ________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cake.</w:t>
                      </w:r>
                    </w:p>
                  </w:txbxContent>
                </v:textbox>
              </v:shape>
            </w:pict>
          </mc:Fallback>
        </mc:AlternateContent>
      </w:r>
    </w:p>
    <w:p w:rsidR="00131ED6" w:rsidRDefault="005C1FF1" w:rsidP="00131ED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27728</wp:posOffset>
                </wp:positionV>
                <wp:extent cx="2968625" cy="1191260"/>
                <wp:effectExtent l="5715" t="6985" r="6985" b="1143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FA1298" w:rsidRDefault="00C70B29" w:rsidP="00131ED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Doughnuts</w:t>
                            </w:r>
                          </w:p>
                          <w:p w:rsidR="00C70B29" w:rsidRPr="00FA1298" w:rsidRDefault="00C70B29" w:rsidP="00131E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A12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There are ______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doughnuts</w:t>
                            </w:r>
                            <w:r w:rsidRPr="00FA12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altogether.</w:t>
                            </w:r>
                          </w:p>
                          <w:p w:rsidR="00C70B29" w:rsidRPr="00FA1298" w:rsidRDefault="00C70B29" w:rsidP="00131ED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share them between 4 people.</w:t>
                            </w:r>
                          </w:p>
                          <w:p w:rsidR="00C70B29" w:rsidRPr="00FA1298" w:rsidRDefault="00C70B29" w:rsidP="00131ED6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Each person gets _______</w:t>
                            </w:r>
                            <w:r w:rsidRPr="00FA12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doughnuts</w:t>
                            </w:r>
                            <w:r w:rsidRPr="00FA129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7" type="#_x0000_t202" style="position:absolute;margin-left:203.95pt;margin-top:2.2pt;width:233.75pt;height:9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">
                <v:textbox>
                  <w:txbxContent>
                    <w:p w:rsidR="00C70B29" w:rsidRPr="00FA1298" w:rsidRDefault="00C70B29" w:rsidP="00131ED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Doughnuts</w:t>
                      </w:r>
                    </w:p>
                    <w:p w:rsidR="00C70B29" w:rsidRPr="00FA1298" w:rsidRDefault="00C70B29" w:rsidP="00131ED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A12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There are ______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doughnuts</w:t>
                      </w:r>
                      <w:r w:rsidRPr="00FA12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altogether.</w:t>
                      </w:r>
                    </w:p>
                    <w:p w:rsidR="00C70B29" w:rsidRPr="00FA1298" w:rsidRDefault="00C70B29" w:rsidP="00131ED6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 share them between 4 people.</w:t>
                      </w:r>
                    </w:p>
                    <w:p w:rsidR="00C70B29" w:rsidRPr="00FA1298" w:rsidRDefault="00C70B29" w:rsidP="00131ED6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Each person gets _______</w:t>
                      </w:r>
                      <w:r w:rsidRPr="00FA129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doughnuts</w:t>
                      </w:r>
                      <w:r w:rsidRPr="00FA1298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31ED6" w:rsidRDefault="0072420A" w:rsidP="00131ED6">
      <w:pPr>
        <w:rPr>
          <w:rFonts w:ascii="Comic Sans MS" w:hAnsi="Comic Sans MS"/>
          <w:color w:val="FF0000"/>
          <w:sz w:val="28"/>
          <w:szCs w:val="28"/>
        </w:rPr>
      </w:pPr>
      <w:r w:rsidRPr="0072420A">
        <w:rPr>
          <w:rFonts w:ascii="Comic Sans MS" w:hAnsi="Comic Sans MS"/>
          <w:color w:val="FF0000"/>
          <w:sz w:val="28"/>
          <w:szCs w:val="28"/>
        </w:rPr>
        <w:lastRenderedPageBreak/>
        <w:t>Part 3:</w:t>
      </w:r>
    </w:p>
    <w:p w:rsidR="0072420A" w:rsidRDefault="0072420A" w:rsidP="007242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t xml:space="preserve">Now it’s time to plan your own picnic! This time it’s for you and 2 friends (3 people altogether).  Fill in the sentence boxes first, then draw your picnic.  You can choose what food to have! </w:t>
      </w:r>
      <w:r w:rsidRPr="0072420A">
        <w:rPr>
          <w:rFonts w:ascii="Comic Sans MS" w:hAnsi="Comic Sans MS"/>
          <w:noProof/>
          <w:sz w:val="28"/>
          <w:szCs w:val="28"/>
          <w:highlight w:val="yellow"/>
          <w:lang w:eastAsia="en-GB"/>
        </w:rPr>
        <w:t>You may need practical resources to help you with this activity.</w:t>
      </w:r>
    </w:p>
    <w:p w:rsidR="0072420A" w:rsidRDefault="0072420A" w:rsidP="007242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-569807</wp:posOffset>
                </wp:positionH>
                <wp:positionV relativeFrom="paragraph">
                  <wp:posOffset>56092</wp:posOffset>
                </wp:positionV>
                <wp:extent cx="3412067" cy="1617133"/>
                <wp:effectExtent l="0" t="0" r="17145" b="2159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2067" cy="1617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72420A" w:rsidRDefault="00C70B29" w:rsidP="0072420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Food: _________</w:t>
                            </w:r>
                          </w:p>
                          <w:p w:rsidR="00C70B29" w:rsidRPr="0072420A" w:rsidRDefault="00C70B29" w:rsidP="007242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C70B29" w:rsidRPr="0072420A" w:rsidRDefault="00C70B29" w:rsidP="007242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There are  6 ________ altogether.</w:t>
                            </w:r>
                          </w:p>
                          <w:p w:rsidR="00C70B29" w:rsidRPr="0072420A" w:rsidRDefault="00C70B29" w:rsidP="007242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share them between 3 people.</w:t>
                            </w:r>
                          </w:p>
                          <w:p w:rsidR="00C70B29" w:rsidRPr="0072420A" w:rsidRDefault="00C70B29" w:rsidP="0072420A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Each person gets ___  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38" type="#_x0000_t202" style="position:absolute;margin-left:-44.85pt;margin-top:4.4pt;width:268.65pt;height:127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">
                <v:textbox>
                  <w:txbxContent>
                    <w:p w:rsidR="00C70B29" w:rsidRPr="0072420A" w:rsidRDefault="00C70B29" w:rsidP="0072420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</w:rPr>
                        <w:t>Food: _________</w:t>
                      </w:r>
                    </w:p>
                    <w:p w:rsidR="00C70B29" w:rsidRPr="0072420A" w:rsidRDefault="00C70B29" w:rsidP="0072420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C70B29" w:rsidRPr="0072420A" w:rsidRDefault="00C70B29" w:rsidP="0072420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</w:rPr>
                        <w:t>There are  6 ________ altogether.</w:t>
                      </w:r>
                    </w:p>
                    <w:p w:rsidR="00C70B29" w:rsidRPr="0072420A" w:rsidRDefault="00C70B29" w:rsidP="0072420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</w:rPr>
                        <w:t>I share them between 3 people.</w:t>
                      </w:r>
                    </w:p>
                    <w:p w:rsidR="00C70B29" w:rsidRPr="0072420A" w:rsidRDefault="00C70B29" w:rsidP="0072420A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</w:rPr>
                        <w:t>Each person gets ___  __________.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2988733</wp:posOffset>
                </wp:positionH>
                <wp:positionV relativeFrom="paragraph">
                  <wp:posOffset>48259</wp:posOffset>
                </wp:positionV>
                <wp:extent cx="3539067" cy="1642533"/>
                <wp:effectExtent l="0" t="0" r="23495" b="1524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9067" cy="1642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72420A" w:rsidRDefault="00C70B29" w:rsidP="0072420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_________</w:t>
                            </w:r>
                          </w:p>
                          <w:p w:rsidR="00C70B29" w:rsidRPr="0072420A" w:rsidRDefault="00C70B29" w:rsidP="007242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C70B29" w:rsidRPr="0072420A" w:rsidRDefault="00C70B29" w:rsidP="007242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There are  3 ________ altogether.</w:t>
                            </w:r>
                          </w:p>
                          <w:p w:rsidR="00C70B29" w:rsidRPr="0072420A" w:rsidRDefault="00C70B29" w:rsidP="007242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share them between 3 people.</w:t>
                            </w:r>
                          </w:p>
                          <w:p w:rsidR="00C70B29" w:rsidRPr="0072420A" w:rsidRDefault="00C70B29" w:rsidP="0072420A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Each person gets ___  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39" type="#_x0000_t202" style="position:absolute;margin-left:235.35pt;margin-top:3.8pt;width:278.65pt;height:129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">
                <v:textbox>
                  <w:txbxContent>
                    <w:p w:rsidR="00C70B29" w:rsidRPr="0072420A" w:rsidRDefault="00C70B29" w:rsidP="0072420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_________</w:t>
                      </w:r>
                    </w:p>
                    <w:p w:rsidR="00C70B29" w:rsidRPr="0072420A" w:rsidRDefault="00C70B29" w:rsidP="0072420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C70B29" w:rsidRPr="0072420A" w:rsidRDefault="00C70B29" w:rsidP="0072420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</w:rPr>
                        <w:t>There are  3 ________ altogether.</w:t>
                      </w:r>
                    </w:p>
                    <w:p w:rsidR="00C70B29" w:rsidRPr="0072420A" w:rsidRDefault="00C70B29" w:rsidP="0072420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</w:rPr>
                        <w:t>I share them between 3 people.</w:t>
                      </w:r>
                    </w:p>
                    <w:p w:rsidR="00C70B29" w:rsidRPr="0072420A" w:rsidRDefault="00C70B29" w:rsidP="0072420A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</w:rPr>
                        <w:t>Each person gets ___  __________.</w:t>
                      </w:r>
                    </w:p>
                  </w:txbxContent>
                </v:textbox>
              </v:shape>
            </w:pict>
          </mc:Fallback>
        </mc:AlternateContent>
      </w:r>
    </w:p>
    <w:p w:rsidR="0072420A" w:rsidRDefault="0072420A" w:rsidP="0072420A">
      <w:pPr>
        <w:rPr>
          <w:rFonts w:ascii="Comic Sans MS" w:hAnsi="Comic Sans MS"/>
          <w:sz w:val="28"/>
          <w:szCs w:val="28"/>
        </w:rPr>
      </w:pPr>
    </w:p>
    <w:p w:rsidR="0072420A" w:rsidRDefault="0072420A" w:rsidP="0072420A">
      <w:pPr>
        <w:rPr>
          <w:rFonts w:ascii="Comic Sans MS" w:hAnsi="Comic Sans MS"/>
          <w:sz w:val="28"/>
          <w:szCs w:val="28"/>
        </w:rPr>
      </w:pPr>
    </w:p>
    <w:p w:rsidR="0072420A" w:rsidRDefault="0072420A" w:rsidP="0072420A">
      <w:pPr>
        <w:rPr>
          <w:rFonts w:ascii="Comic Sans MS" w:hAnsi="Comic Sans MS"/>
          <w:sz w:val="28"/>
          <w:szCs w:val="28"/>
        </w:rPr>
      </w:pPr>
    </w:p>
    <w:p w:rsidR="0072420A" w:rsidRDefault="0072420A" w:rsidP="007242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2954867</wp:posOffset>
                </wp:positionH>
                <wp:positionV relativeFrom="paragraph">
                  <wp:posOffset>307552</wp:posOffset>
                </wp:positionV>
                <wp:extent cx="3572721" cy="1329266"/>
                <wp:effectExtent l="0" t="0" r="27940" b="2349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2721" cy="1329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72420A" w:rsidRDefault="00C70B29" w:rsidP="0072420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_________</w:t>
                            </w:r>
                          </w:p>
                          <w:p w:rsidR="00C70B29" w:rsidRPr="0072420A" w:rsidRDefault="00C70B29" w:rsidP="007242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C70B29" w:rsidRPr="0072420A" w:rsidRDefault="00C70B29" w:rsidP="007242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There are  12 ________ altogether.</w:t>
                            </w:r>
                          </w:p>
                          <w:p w:rsidR="00C70B29" w:rsidRPr="0072420A" w:rsidRDefault="00C70B29" w:rsidP="007242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share them between 3 people.</w:t>
                            </w:r>
                          </w:p>
                          <w:p w:rsidR="00C70B29" w:rsidRPr="0072420A" w:rsidRDefault="00C70B29" w:rsidP="0072420A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Each person gets ___  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040" type="#_x0000_t202" style="position:absolute;margin-left:232.65pt;margin-top:24.2pt;width:281.3pt;height:104.6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">
                <v:textbox>
                  <w:txbxContent>
                    <w:p w:rsidR="00C70B29" w:rsidRPr="0072420A" w:rsidRDefault="00C70B29" w:rsidP="0072420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_________</w:t>
                      </w:r>
                    </w:p>
                    <w:p w:rsidR="00C70B29" w:rsidRPr="0072420A" w:rsidRDefault="00C70B29" w:rsidP="0072420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C70B29" w:rsidRPr="0072420A" w:rsidRDefault="00C70B29" w:rsidP="0072420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</w:rPr>
                        <w:t>There are  12 ________ altogether.</w:t>
                      </w:r>
                    </w:p>
                    <w:p w:rsidR="00C70B29" w:rsidRPr="0072420A" w:rsidRDefault="00C70B29" w:rsidP="0072420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</w:rPr>
                        <w:t>I share them between 3 people.</w:t>
                      </w:r>
                    </w:p>
                    <w:p w:rsidR="00C70B29" w:rsidRPr="0072420A" w:rsidRDefault="00C70B29" w:rsidP="0072420A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</w:rPr>
                        <w:t>Each person gets ___  __________.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-550333</wp:posOffset>
                </wp:positionH>
                <wp:positionV relativeFrom="paragraph">
                  <wp:posOffset>290617</wp:posOffset>
                </wp:positionV>
                <wp:extent cx="3378200" cy="1380067"/>
                <wp:effectExtent l="0" t="0" r="12700" b="10795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1380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B29" w:rsidRPr="0072420A" w:rsidRDefault="00C70B29" w:rsidP="0072420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_________</w:t>
                            </w:r>
                          </w:p>
                          <w:p w:rsidR="00C70B29" w:rsidRPr="0072420A" w:rsidRDefault="00C70B29" w:rsidP="007242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C70B29" w:rsidRPr="0072420A" w:rsidRDefault="00C70B29" w:rsidP="007242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There are  9________ altogether.</w:t>
                            </w:r>
                          </w:p>
                          <w:p w:rsidR="00C70B29" w:rsidRPr="0072420A" w:rsidRDefault="00C70B29" w:rsidP="0072420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share them between 3 people.</w:t>
                            </w:r>
                          </w:p>
                          <w:p w:rsidR="00C70B29" w:rsidRPr="0072420A" w:rsidRDefault="00C70B29" w:rsidP="0072420A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2420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Each person gets ___  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41" type="#_x0000_t202" style="position:absolute;margin-left:-43.35pt;margin-top:22.9pt;width:266pt;height:108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">
                <v:textbox>
                  <w:txbxContent>
                    <w:p w:rsidR="00C70B29" w:rsidRPr="0072420A" w:rsidRDefault="00C70B29" w:rsidP="0072420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_________</w:t>
                      </w:r>
                    </w:p>
                    <w:p w:rsidR="00C70B29" w:rsidRPr="0072420A" w:rsidRDefault="00C70B29" w:rsidP="0072420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C70B29" w:rsidRPr="0072420A" w:rsidRDefault="00C70B29" w:rsidP="0072420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</w:rPr>
                        <w:t>There are  9________ altogether.</w:t>
                      </w:r>
                    </w:p>
                    <w:p w:rsidR="00C70B29" w:rsidRPr="0072420A" w:rsidRDefault="00C70B29" w:rsidP="0072420A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</w:rPr>
                        <w:t>I share them between 3 people.</w:t>
                      </w:r>
                    </w:p>
                    <w:p w:rsidR="00C70B29" w:rsidRPr="0072420A" w:rsidRDefault="00C70B29" w:rsidP="0072420A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2420A">
                        <w:rPr>
                          <w:rFonts w:ascii="Comic Sans MS" w:hAnsi="Comic Sans MS"/>
                          <w:sz w:val="28"/>
                          <w:szCs w:val="28"/>
                        </w:rPr>
                        <w:t>Each person gets ___  __________.</w:t>
                      </w:r>
                    </w:p>
                  </w:txbxContent>
                </v:textbox>
              </v:shape>
            </w:pict>
          </mc:Fallback>
        </mc:AlternateContent>
      </w:r>
    </w:p>
    <w:p w:rsidR="0072420A" w:rsidRDefault="0072420A" w:rsidP="0072420A">
      <w:pPr>
        <w:rPr>
          <w:rFonts w:ascii="Comic Sans MS" w:hAnsi="Comic Sans MS"/>
          <w:sz w:val="28"/>
          <w:szCs w:val="28"/>
        </w:rPr>
      </w:pPr>
    </w:p>
    <w:p w:rsidR="0072420A" w:rsidRPr="00896E1B" w:rsidRDefault="0072420A" w:rsidP="0072420A">
      <w:pPr>
        <w:rPr>
          <w:rFonts w:ascii="Comic Sans MS" w:hAnsi="Comic Sans MS"/>
          <w:sz w:val="28"/>
          <w:szCs w:val="28"/>
        </w:rPr>
      </w:pPr>
    </w:p>
    <w:p w:rsidR="0072420A" w:rsidRPr="0072420A" w:rsidRDefault="0072420A" w:rsidP="00131ED6">
      <w:pPr>
        <w:rPr>
          <w:rFonts w:ascii="Comic Sans MS" w:hAnsi="Comic Sans MS"/>
          <w:color w:val="FF0000"/>
          <w:sz w:val="28"/>
          <w:szCs w:val="28"/>
        </w:rPr>
      </w:pPr>
    </w:p>
    <w:p w:rsidR="00686346" w:rsidRDefault="007242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635000</wp:posOffset>
                </wp:positionV>
                <wp:extent cx="6533515" cy="3697816"/>
                <wp:effectExtent l="19050" t="0" r="38735" b="17145"/>
                <wp:wrapNone/>
                <wp:docPr id="132" name="Parallelogra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3515" cy="3697816"/>
                        </a:xfrm>
                        <a:prstGeom prst="parallelogram">
                          <a:avLst>
                            <a:gd name="adj" fmla="val 398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AA6C25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32" o:spid="_x0000_s1026" type="#_x0000_t7" style="position:absolute;margin-left:-19.3pt;margin-top:50pt;width:514.45pt;height:291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" adj="4875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36064" behindDoc="0" locked="0" layoutInCell="1" allowOverlap="1" wp14:anchorId="39ECE0B5" wp14:editId="4F754B48">
            <wp:simplePos x="0" y="0"/>
            <wp:positionH relativeFrom="column">
              <wp:posOffset>119592</wp:posOffset>
            </wp:positionH>
            <wp:positionV relativeFrom="paragraph">
              <wp:posOffset>499745</wp:posOffset>
            </wp:positionV>
            <wp:extent cx="1866265" cy="1371600"/>
            <wp:effectExtent l="19050" t="0" r="635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131ED6" w:rsidRDefault="00131ED6" w:rsidP="00686346">
      <w:pPr>
        <w:rPr>
          <w:rFonts w:ascii="Comic Sans MS" w:hAnsi="Comic Sans MS"/>
          <w:sz w:val="28"/>
          <w:szCs w:val="28"/>
        </w:rPr>
      </w:pPr>
    </w:p>
    <w:p w:rsidR="00686346" w:rsidRDefault="00686346" w:rsidP="00686346">
      <w:pPr>
        <w:rPr>
          <w:rFonts w:ascii="Comic Sans MS" w:hAnsi="Comic Sans MS"/>
          <w:sz w:val="28"/>
          <w:szCs w:val="28"/>
        </w:rPr>
      </w:pPr>
      <w:r w:rsidRPr="004D03D7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4087495</wp:posOffset>
            </wp:positionV>
            <wp:extent cx="6214221" cy="4131733"/>
            <wp:effectExtent l="0" t="0" r="0" b="2540"/>
            <wp:wrapSquare wrapText="bothSides"/>
            <wp:docPr id="137" name="Picture 137" descr="Image result for fisherwomen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fisherwomen presen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21" cy="413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D7">
        <w:rPr>
          <w:rFonts w:ascii="Times New Roman" w:eastAsia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414444</wp:posOffset>
            </wp:positionV>
            <wp:extent cx="6163310" cy="3473450"/>
            <wp:effectExtent l="0" t="0" r="8890" b="0"/>
            <wp:wrapSquare wrapText="bothSides"/>
            <wp:docPr id="49" name="Picture 49" descr="Image result for photos of fisher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hotos of fisherm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Writing – photographs to support character profiles.</w:t>
      </w:r>
    </w:p>
    <w:p w:rsidR="00686346" w:rsidRDefault="00686346" w:rsidP="00686346">
      <w:pPr>
        <w:rPr>
          <w:rFonts w:ascii="Comic Sans MS" w:hAnsi="Comic Sans MS"/>
          <w:sz w:val="28"/>
          <w:szCs w:val="28"/>
        </w:rPr>
      </w:pPr>
      <w:r w:rsidRPr="007F1603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4274396</wp:posOffset>
            </wp:positionV>
            <wp:extent cx="5943600" cy="3952422"/>
            <wp:effectExtent l="0" t="0" r="0" b="0"/>
            <wp:wrapSquare wrapText="bothSides"/>
            <wp:docPr id="139" name="Picture 139" descr="Image result for norwegian fish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norwegian fisherma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D7">
        <w:rPr>
          <w:rFonts w:ascii="Times New Roman" w:eastAsia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-832485</wp:posOffset>
            </wp:positionV>
            <wp:extent cx="4166870" cy="5832475"/>
            <wp:effectExtent l="5397" t="0" r="0" b="0"/>
            <wp:wrapSquare wrapText="bothSides"/>
            <wp:docPr id="138" name="Picture 138" descr="Image result for fisherman  of the p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fisherman  of the pas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6870" cy="58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  <w:r w:rsidRPr="004D03D7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3990340</wp:posOffset>
            </wp:positionV>
            <wp:extent cx="5727700" cy="4236085"/>
            <wp:effectExtent l="0" t="0" r="6350" b="0"/>
            <wp:wrapSquare wrapText="bothSides"/>
            <wp:docPr id="141" name="Picture 141" descr="Image result for photos of fisher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hotos of fisherwome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D7">
        <w:rPr>
          <w:rFonts w:ascii="Times New Roman" w:eastAsia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27700" cy="3820160"/>
            <wp:effectExtent l="0" t="0" r="6350" b="8890"/>
            <wp:wrapSquare wrapText="bothSides"/>
            <wp:docPr id="140" name="Picture 14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2371"/>
        <w:tblW w:w="10674" w:type="dxa"/>
        <w:tblLook w:val="04A0" w:firstRow="1" w:lastRow="0" w:firstColumn="1" w:lastColumn="0" w:noHBand="0" w:noVBand="1"/>
      </w:tblPr>
      <w:tblGrid>
        <w:gridCol w:w="1486"/>
        <w:gridCol w:w="1656"/>
        <w:gridCol w:w="1445"/>
        <w:gridCol w:w="1800"/>
        <w:gridCol w:w="1565"/>
        <w:gridCol w:w="1505"/>
        <w:gridCol w:w="1217"/>
      </w:tblGrid>
      <w:tr w:rsidR="00EF4032" w:rsidRPr="004B428B" w:rsidTr="00EF4032">
        <w:trPr>
          <w:trHeight w:val="5937"/>
        </w:trPr>
        <w:tc>
          <w:tcPr>
            <w:tcW w:w="1465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lastRenderedPageBreak/>
              <w:t>a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adorable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athletic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ambitious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amusing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ancient</w:t>
            </w:r>
          </w:p>
        </w:tc>
        <w:tc>
          <w:tcPr>
            <w:tcW w:w="1662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b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</w:p>
          <w:p w:rsidR="00EF4032" w:rsidRPr="004B428B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brave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bright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bold</w:t>
            </w:r>
          </w:p>
          <w:p w:rsidR="00EF4032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busy</w:t>
            </w:r>
          </w:p>
          <w:p w:rsidR="00EF4032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8D5700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beautiful</w:t>
            </w:r>
          </w:p>
        </w:tc>
        <w:tc>
          <w:tcPr>
            <w:tcW w:w="1448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c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calm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charming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cheerful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cunning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courageous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c</w:t>
            </w: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reepy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D614A8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clever</w:t>
            </w:r>
          </w:p>
        </w:tc>
        <w:tc>
          <w:tcPr>
            <w:tcW w:w="1803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d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dashing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dazzling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de</w:t>
            </w: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vilish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delightful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determined</w:t>
            </w:r>
          </w:p>
          <w:p w:rsidR="00B7292E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diligent</w:t>
            </w:r>
          </w:p>
          <w:p w:rsidR="00B7292E" w:rsidRDefault="00B7292E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B7292E" w:rsidP="00EF4032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dedicated</w:t>
            </w:r>
            <w:r w:rsidR="00EF4032"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</w:p>
        </w:tc>
        <w:tc>
          <w:tcPr>
            <w:tcW w:w="1568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e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eager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enchanting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energetic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entertaining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enthusiastic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excellent</w:t>
            </w:r>
          </w:p>
          <w:p w:rsidR="00B7292E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excited</w:t>
            </w:r>
          </w:p>
          <w:p w:rsidR="00EF4032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B7292E" w:rsidRPr="004B428B" w:rsidRDefault="00B7292E" w:rsidP="00EF4032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exhausted</w:t>
            </w:r>
          </w:p>
        </w:tc>
        <w:tc>
          <w:tcPr>
            <w:tcW w:w="1508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f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fabulous</w:t>
            </w:r>
          </w:p>
          <w:p w:rsidR="00EF4032" w:rsidRPr="004B428B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fair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Pr="004B428B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fantastic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fearless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friendly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funny</w:t>
            </w:r>
          </w:p>
        </w:tc>
        <w:tc>
          <w:tcPr>
            <w:tcW w:w="1220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g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generous</w:t>
            </w:r>
          </w:p>
          <w:p w:rsidR="00EF4032" w:rsidRPr="004B428B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gentle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Pr="004B428B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glorious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grumpy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gorgeous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gloomy</w:t>
            </w:r>
          </w:p>
        </w:tc>
      </w:tr>
      <w:tr w:rsidR="00EF4032" w:rsidRPr="004B428B" w:rsidTr="00EF4032">
        <w:trPr>
          <w:trHeight w:val="5937"/>
        </w:trPr>
        <w:tc>
          <w:tcPr>
            <w:tcW w:w="1465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h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happy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helpful</w:t>
            </w:r>
          </w:p>
          <w:p w:rsidR="00EF4032" w:rsidRPr="004B428B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hilarious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honest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hardworking</w:t>
            </w:r>
          </w:p>
        </w:tc>
        <w:tc>
          <w:tcPr>
            <w:tcW w:w="1662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i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important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imaginative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independent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intelligent</w:t>
            </w:r>
          </w:p>
        </w:tc>
        <w:tc>
          <w:tcPr>
            <w:tcW w:w="1448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j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</w:p>
          <w:p w:rsidR="00EF4032" w:rsidRPr="004B428B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jolly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joyful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D614A8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jealous</w:t>
            </w:r>
          </w:p>
        </w:tc>
        <w:tc>
          <w:tcPr>
            <w:tcW w:w="1803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k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kind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kind-hearted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knowledgeable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keen</w:t>
            </w:r>
          </w:p>
        </w:tc>
        <w:tc>
          <w:tcPr>
            <w:tcW w:w="1568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l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likeable</w:t>
            </w:r>
          </w:p>
          <w:p w:rsidR="00EF4032" w:rsidRPr="004B428B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lively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Pr="004B428B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lovely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loving</w:t>
            </w:r>
          </w:p>
          <w:p w:rsidR="00EF4032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lucky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Default="00EF4032" w:rsidP="00EF4032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D614A8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D614A8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lonely</w:t>
            </w:r>
          </w:p>
        </w:tc>
        <w:tc>
          <w:tcPr>
            <w:tcW w:w="1508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m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mature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mighty</w:t>
            </w:r>
          </w:p>
          <w:p w:rsidR="00EF4032" w:rsidRDefault="00EF4032" w:rsidP="00EF4032">
            <w:pP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merry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mischievous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mysterious</w:t>
            </w:r>
          </w:p>
        </w:tc>
        <w:tc>
          <w:tcPr>
            <w:tcW w:w="1220" w:type="dxa"/>
          </w:tcPr>
          <w:p w:rsidR="00EF4032" w:rsidRPr="004B428B" w:rsidRDefault="00EF4032" w:rsidP="00EF4032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n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n</w:t>
            </w: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oble</w:t>
            </w: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naughty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noisy</w:t>
            </w:r>
          </w:p>
          <w:p w:rsidR="00EF4032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EF4032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neat</w:t>
            </w:r>
          </w:p>
          <w:p w:rsidR="00EF4032" w:rsidRPr="004B428B" w:rsidRDefault="00EF4032" w:rsidP="00EF4032">
            <w:pPr>
              <w:rPr>
                <w:rFonts w:ascii="Comic Sans MS" w:hAnsi="Comic Sans MS"/>
                <w:sz w:val="44"/>
              </w:rPr>
            </w:pPr>
          </w:p>
        </w:tc>
      </w:tr>
    </w:tbl>
    <w:p w:rsidR="00686346" w:rsidRPr="00686346" w:rsidRDefault="00EF4032" w:rsidP="00686346">
      <w:pPr>
        <w:tabs>
          <w:tab w:val="left" w:pos="5133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Adjectives – personality and character traits</w:t>
      </w:r>
    </w:p>
    <w:tbl>
      <w:tblPr>
        <w:tblStyle w:val="TableGrid"/>
        <w:tblpPr w:leftFromText="180" w:rightFromText="180" w:horzAnchor="page" w:tblpXSpec="center" w:tblpY="-491"/>
        <w:tblW w:w="10003" w:type="dxa"/>
        <w:tblLook w:val="04A0" w:firstRow="1" w:lastRow="0" w:firstColumn="1" w:lastColumn="0" w:noHBand="0" w:noVBand="1"/>
      </w:tblPr>
      <w:tblGrid>
        <w:gridCol w:w="1380"/>
        <w:gridCol w:w="1409"/>
        <w:gridCol w:w="1269"/>
        <w:gridCol w:w="1419"/>
        <w:gridCol w:w="1367"/>
        <w:gridCol w:w="1479"/>
        <w:gridCol w:w="1680"/>
      </w:tblGrid>
      <w:tr w:rsidR="00EF4032" w:rsidRPr="004B428B" w:rsidTr="00EF4032">
        <w:trPr>
          <w:trHeight w:val="6417"/>
        </w:trPr>
        <w:tc>
          <w:tcPr>
            <w:tcW w:w="1380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lastRenderedPageBreak/>
              <w:t>o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organised</w:t>
            </w:r>
          </w:p>
          <w:p w:rsidR="00EF4032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outgoing</w:t>
            </w:r>
          </w:p>
          <w:p w:rsidR="00EF4032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old</w:t>
            </w:r>
          </w:p>
          <w:p w:rsidR="00EF4032" w:rsidRPr="004B428B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</w:p>
        </w:tc>
        <w:tc>
          <w:tcPr>
            <w:tcW w:w="1409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p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peaceful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perfect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pleasant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productive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protective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pretty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</w:p>
        </w:tc>
        <w:tc>
          <w:tcPr>
            <w:tcW w:w="1269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q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quiet</w:t>
            </w:r>
          </w:p>
        </w:tc>
        <w:tc>
          <w:tcPr>
            <w:tcW w:w="1419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r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responsible</w:t>
            </w:r>
          </w:p>
          <w:p w:rsidR="00EF4032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relaxed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r</w:t>
            </w: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eliable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</w:p>
        </w:tc>
        <w:tc>
          <w:tcPr>
            <w:tcW w:w="1367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s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sensitive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silly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strong</w:t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smiley</w:t>
            </w:r>
          </w:p>
          <w:p w:rsidR="00EF4032" w:rsidRPr="004B428B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splendid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Pr="004B428B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</w:p>
        </w:tc>
        <w:tc>
          <w:tcPr>
            <w:tcW w:w="1479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t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talented</w:t>
            </w:r>
          </w:p>
          <w:p w:rsidR="00EF4032" w:rsidRPr="004B428B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thoughtful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trustworthy</w:t>
            </w:r>
          </w:p>
          <w:p w:rsidR="00EF4032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tall</w:t>
            </w:r>
          </w:p>
        </w:tc>
        <w:tc>
          <w:tcPr>
            <w:tcW w:w="1680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u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unusual</w:t>
            </w:r>
          </w:p>
          <w:p w:rsidR="00EF4032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upbeat</w:t>
            </w:r>
          </w:p>
          <w:p w:rsidR="00EF4032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understanding</w:t>
            </w:r>
          </w:p>
          <w:p w:rsidR="00EF4032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ugly</w:t>
            </w:r>
          </w:p>
        </w:tc>
      </w:tr>
      <w:tr w:rsidR="00EF4032" w:rsidRPr="004B428B" w:rsidTr="00EF4032">
        <w:trPr>
          <w:trHeight w:val="6417"/>
        </w:trPr>
        <w:tc>
          <w:tcPr>
            <w:tcW w:w="1380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v</w:t>
            </w:r>
          </w:p>
          <w:p w:rsidR="00EF4032" w:rsidRDefault="00EF4032" w:rsidP="00B7292E">
            <w:pP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vicious</w:t>
            </w:r>
          </w:p>
        </w:tc>
        <w:tc>
          <w:tcPr>
            <w:tcW w:w="1409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w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wise</w:t>
            </w:r>
          </w:p>
          <w:p w:rsidR="00EF4032" w:rsidRPr="004B428B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witty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B7292E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wonderful</w:t>
            </w:r>
          </w:p>
          <w:p w:rsidR="00B7292E" w:rsidRDefault="00B7292E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B7292E" w:rsidP="00B7292E">
            <w:pPr>
              <w:jc w:val="center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weary</w:t>
            </w:r>
            <w:r w:rsidR="00EF4032"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</w:tc>
        <w:tc>
          <w:tcPr>
            <w:tcW w:w="1269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x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</w:p>
        </w:tc>
        <w:tc>
          <w:tcPr>
            <w:tcW w:w="1419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y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D614A8">
              <w:rPr>
                <w:rFonts w:ascii="Comic Sans MS" w:hAnsi="Comic Sans MS"/>
                <w:b/>
              </w:rPr>
              <w:t>youthful</w:t>
            </w:r>
            <w:r w:rsidRPr="00D614A8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D614A8" w:rsidRDefault="00EF4032" w:rsidP="00B7292E">
            <w:pPr>
              <w:jc w:val="center"/>
              <w:rPr>
                <w:rFonts w:ascii="Comic Sans MS" w:hAnsi="Comic Sans MS"/>
                <w:b/>
                <w:sz w:val="44"/>
              </w:rPr>
            </w:pPr>
            <w:r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young</w:t>
            </w:r>
          </w:p>
        </w:tc>
        <w:tc>
          <w:tcPr>
            <w:tcW w:w="1367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/>
                <w:sz w:val="44"/>
              </w:rPr>
              <w:t>z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</w:p>
          <w:p w:rsidR="00EF4032" w:rsidRPr="004B428B" w:rsidRDefault="00EF4032" w:rsidP="00B7292E">
            <w:pPr>
              <w:jc w:val="center"/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zany</w:t>
            </w:r>
            <w:r w:rsidRPr="004B428B">
              <w:rPr>
                <w:rStyle w:val="apple-converted-space"/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t> </w:t>
            </w:r>
          </w:p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  <w:r w:rsidRPr="004B428B">
              <w:rPr>
                <w:rFonts w:ascii="Comic Sans MS" w:hAnsi="Comic Sans MS" w:cs="Arial"/>
                <w:b/>
                <w:bCs/>
                <w:color w:val="333333"/>
                <w:szCs w:val="27"/>
                <w:shd w:val="clear" w:color="auto" w:fill="FFFFFF"/>
              </w:rPr>
              <w:br/>
              <w:t>zealous</w:t>
            </w:r>
          </w:p>
        </w:tc>
        <w:tc>
          <w:tcPr>
            <w:tcW w:w="1479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</w:p>
        </w:tc>
        <w:tc>
          <w:tcPr>
            <w:tcW w:w="1680" w:type="dxa"/>
          </w:tcPr>
          <w:p w:rsidR="00EF4032" w:rsidRPr="004B428B" w:rsidRDefault="00EF4032" w:rsidP="00B7292E">
            <w:pPr>
              <w:jc w:val="center"/>
              <w:rPr>
                <w:rFonts w:ascii="Comic Sans MS" w:hAnsi="Comic Sans MS"/>
                <w:sz w:val="44"/>
              </w:rPr>
            </w:pPr>
          </w:p>
        </w:tc>
      </w:tr>
    </w:tbl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Default="00B7292E" w:rsidP="0068634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Facts about Fishing and Fishermen</w:t>
      </w:r>
    </w:p>
    <w:p w:rsidR="00B7292E" w:rsidRPr="00B7292E" w:rsidRDefault="00B7292E" w:rsidP="00686346">
      <w:pPr>
        <w:rPr>
          <w:noProof/>
          <w:lang w:eastAsia="en-GB"/>
        </w:rPr>
      </w:pPr>
      <w:r w:rsidRPr="00B7292E">
        <w:rPr>
          <w:rFonts w:ascii="Comic Sans MS" w:hAnsi="Comic Sans MS"/>
          <w:i/>
          <w:color w:val="222222"/>
          <w:sz w:val="24"/>
          <w:szCs w:val="24"/>
          <w:shd w:val="clear" w:color="auto" w:fill="FFFFFF"/>
        </w:rPr>
        <w:t>A </w:t>
      </w:r>
      <w:r w:rsidRPr="00B7292E">
        <w:rPr>
          <w:rFonts w:ascii="Comic Sans MS" w:hAnsi="Comic Sans MS"/>
          <w:b/>
          <w:bCs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  <w:t>fisherman</w:t>
      </w:r>
      <w:r w:rsidRPr="00B7292E">
        <w:rPr>
          <w:rFonts w:ascii="Comic Sans MS" w:hAnsi="Comic Sans MS"/>
          <w:i/>
          <w:color w:val="222222"/>
          <w:sz w:val="24"/>
          <w:szCs w:val="24"/>
          <w:shd w:val="clear" w:color="auto" w:fill="FFFFFF"/>
        </w:rPr>
        <w:t> or </w:t>
      </w:r>
      <w:r w:rsidRPr="00B7292E">
        <w:rPr>
          <w:rFonts w:ascii="Comic Sans MS" w:hAnsi="Comic Sans MS"/>
          <w:b/>
          <w:bCs/>
          <w:i/>
          <w:color w:val="222222"/>
          <w:sz w:val="24"/>
          <w:szCs w:val="24"/>
          <w:bdr w:val="none" w:sz="0" w:space="0" w:color="auto" w:frame="1"/>
          <w:shd w:val="clear" w:color="auto" w:fill="FFFFFF"/>
        </w:rPr>
        <w:t>fisher</w:t>
      </w:r>
      <w:r w:rsidRPr="00B7292E">
        <w:rPr>
          <w:rFonts w:ascii="Comic Sans MS" w:hAnsi="Comic Sans MS"/>
          <w:i/>
          <w:color w:val="222222"/>
          <w:sz w:val="24"/>
          <w:szCs w:val="24"/>
          <w:shd w:val="clear" w:color="auto" w:fill="FFFFFF"/>
        </w:rPr>
        <w:t> is a person who catches </w:t>
      </w:r>
      <w:hyperlink r:id="rId31" w:tooltip="Fish" w:history="1">
        <w:r w:rsidRPr="00B7292E">
          <w:rPr>
            <w:rStyle w:val="Hyperlink"/>
            <w:rFonts w:ascii="Comic Sans MS" w:hAnsi="Comic Sans MS"/>
            <w:i/>
            <w:color w:val="5A3696"/>
            <w:sz w:val="24"/>
            <w:szCs w:val="24"/>
            <w:bdr w:val="none" w:sz="0" w:space="0" w:color="auto" w:frame="1"/>
            <w:shd w:val="clear" w:color="auto" w:fill="FFFFFF"/>
          </w:rPr>
          <w:t>fish</w:t>
        </w:r>
      </w:hyperlink>
      <w:r w:rsidRPr="00B7292E">
        <w:rPr>
          <w:rFonts w:ascii="Comic Sans MS" w:hAnsi="Comic Sans MS"/>
          <w:i/>
          <w:color w:val="222222"/>
          <w:sz w:val="24"/>
          <w:szCs w:val="24"/>
          <w:shd w:val="clear" w:color="auto" w:fill="FFFFFF"/>
        </w:rPr>
        <w:t>, and sometimes other </w:t>
      </w:r>
      <w:hyperlink r:id="rId32" w:tooltip="Animal" w:history="1">
        <w:r w:rsidRPr="00B7292E">
          <w:rPr>
            <w:rStyle w:val="Hyperlink"/>
            <w:rFonts w:ascii="Comic Sans MS" w:hAnsi="Comic Sans MS"/>
            <w:i/>
            <w:color w:val="5A3696"/>
            <w:sz w:val="24"/>
            <w:szCs w:val="24"/>
            <w:bdr w:val="none" w:sz="0" w:space="0" w:color="auto" w:frame="1"/>
            <w:shd w:val="clear" w:color="auto" w:fill="FFFFFF"/>
          </w:rPr>
          <w:t>animals</w:t>
        </w:r>
      </w:hyperlink>
      <w:r w:rsidRPr="00B7292E">
        <w:rPr>
          <w:rFonts w:ascii="Comic Sans MS" w:hAnsi="Comic Sans MS"/>
          <w:i/>
          <w:color w:val="222222"/>
          <w:sz w:val="24"/>
          <w:szCs w:val="24"/>
          <w:shd w:val="clear" w:color="auto" w:fill="FFFFFF"/>
        </w:rPr>
        <w:t> that live in </w:t>
      </w:r>
      <w:hyperlink r:id="rId33" w:tooltip="Water" w:history="1">
        <w:r w:rsidRPr="00B7292E">
          <w:rPr>
            <w:rStyle w:val="Hyperlink"/>
            <w:rFonts w:ascii="Comic Sans MS" w:hAnsi="Comic Sans MS"/>
            <w:i/>
            <w:color w:val="5A3696"/>
            <w:sz w:val="24"/>
            <w:szCs w:val="24"/>
            <w:bdr w:val="none" w:sz="0" w:space="0" w:color="auto" w:frame="1"/>
            <w:shd w:val="clear" w:color="auto" w:fill="FFFFFF"/>
          </w:rPr>
          <w:t>water</w:t>
        </w:r>
      </w:hyperlink>
      <w:r w:rsidRPr="00B7292E">
        <w:rPr>
          <w:rFonts w:ascii="Comic Sans MS" w:hAnsi="Comic Sans MS"/>
          <w:i/>
          <w:color w:val="222222"/>
          <w:sz w:val="24"/>
          <w:szCs w:val="24"/>
          <w:shd w:val="clear" w:color="auto" w:fill="FFFFFF"/>
        </w:rPr>
        <w:t>. Catching fish is known as </w:t>
      </w:r>
      <w:hyperlink r:id="rId34" w:tooltip="Fishing" w:history="1">
        <w:r w:rsidRPr="00B7292E">
          <w:rPr>
            <w:rStyle w:val="Hyperlink"/>
            <w:rFonts w:ascii="Comic Sans MS" w:hAnsi="Comic Sans MS"/>
            <w:i/>
            <w:color w:val="5A3696"/>
            <w:sz w:val="24"/>
            <w:szCs w:val="24"/>
            <w:bdr w:val="none" w:sz="0" w:space="0" w:color="auto" w:frame="1"/>
            <w:shd w:val="clear" w:color="auto" w:fill="FFFFFF"/>
          </w:rPr>
          <w:t>fishing</w:t>
        </w:r>
      </w:hyperlink>
      <w:r w:rsidRPr="00B7292E">
        <w:rPr>
          <w:rFonts w:ascii="Comic Sans MS" w:hAnsi="Comic Sans MS"/>
          <w:i/>
          <w:color w:val="222222"/>
          <w:sz w:val="24"/>
          <w:szCs w:val="24"/>
          <w:shd w:val="clear" w:color="auto" w:fill="FFFFFF"/>
        </w:rPr>
        <w:t>. There are about 38 million fishermen. Fishermen usually catch fish so that they can sell the fish to make </w:t>
      </w:r>
      <w:hyperlink r:id="rId35" w:tooltip="Money" w:history="1">
        <w:r w:rsidRPr="00B7292E">
          <w:rPr>
            <w:rStyle w:val="Hyperlink"/>
            <w:rFonts w:ascii="Comic Sans MS" w:hAnsi="Comic Sans MS"/>
            <w:i/>
            <w:color w:val="5A3696"/>
            <w:sz w:val="24"/>
            <w:szCs w:val="24"/>
            <w:bdr w:val="none" w:sz="0" w:space="0" w:color="auto" w:frame="1"/>
            <w:shd w:val="clear" w:color="auto" w:fill="FFFFFF"/>
          </w:rPr>
          <w:t>money</w:t>
        </w:r>
      </w:hyperlink>
      <w:r w:rsidRPr="00B7292E">
        <w:rPr>
          <w:rFonts w:ascii="Comic Sans MS" w:hAnsi="Comic Sans MS"/>
          <w:i/>
          <w:color w:val="222222"/>
          <w:sz w:val="24"/>
          <w:szCs w:val="24"/>
          <w:shd w:val="clear" w:color="auto" w:fill="FFFFFF"/>
        </w:rPr>
        <w:t>, or so that they can eat the fish. Some fishermen do not fish for money or </w:t>
      </w:r>
      <w:hyperlink r:id="rId36" w:tooltip="Food" w:history="1">
        <w:r w:rsidRPr="00B7292E">
          <w:rPr>
            <w:rStyle w:val="Hyperlink"/>
            <w:rFonts w:ascii="Comic Sans MS" w:hAnsi="Comic Sans MS"/>
            <w:i/>
            <w:color w:val="5A3696"/>
            <w:sz w:val="24"/>
            <w:szCs w:val="24"/>
            <w:bdr w:val="none" w:sz="0" w:space="0" w:color="auto" w:frame="1"/>
            <w:shd w:val="clear" w:color="auto" w:fill="FFFFFF"/>
          </w:rPr>
          <w:t>food</w:t>
        </w:r>
      </w:hyperlink>
      <w:r w:rsidRPr="00B7292E">
        <w:rPr>
          <w:rFonts w:ascii="Comic Sans MS" w:hAnsi="Comic Sans MS"/>
          <w:i/>
          <w:color w:val="222222"/>
          <w:sz w:val="24"/>
          <w:szCs w:val="24"/>
          <w:shd w:val="clear" w:color="auto" w:fill="FFFFFF"/>
        </w:rPr>
        <w:t>, and instead fish as a </w:t>
      </w:r>
      <w:hyperlink r:id="rId37" w:tooltip="Hobby" w:history="1">
        <w:r w:rsidRPr="00B7292E">
          <w:rPr>
            <w:rStyle w:val="Hyperlink"/>
            <w:rFonts w:ascii="Comic Sans MS" w:hAnsi="Comic Sans MS"/>
            <w:i/>
            <w:color w:val="5A3696"/>
            <w:sz w:val="24"/>
            <w:szCs w:val="24"/>
            <w:bdr w:val="none" w:sz="0" w:space="0" w:color="auto" w:frame="1"/>
            <w:shd w:val="clear" w:color="auto" w:fill="FFFFFF"/>
          </w:rPr>
          <w:t>hobby</w:t>
        </w:r>
      </w:hyperlink>
      <w:r w:rsidRPr="00B7292E">
        <w:rPr>
          <w:rFonts w:ascii="Comic Sans MS" w:hAnsi="Comic Sans MS"/>
          <w:i/>
          <w:color w:val="222222"/>
          <w:sz w:val="24"/>
          <w:szCs w:val="24"/>
          <w:shd w:val="clear" w:color="auto" w:fill="FFFFFF"/>
        </w:rPr>
        <w:t>.</w:t>
      </w:r>
      <w:r w:rsidRPr="00B7292E">
        <w:rPr>
          <w:noProof/>
          <w:lang w:val="en-GB" w:eastAsia="en-GB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1529080</wp:posOffset>
            </wp:positionV>
            <wp:extent cx="5943600" cy="5943600"/>
            <wp:effectExtent l="0" t="0" r="0" b="0"/>
            <wp:wrapSquare wrapText="bothSides"/>
            <wp:docPr id="143" name="Picture 143" descr="Image result for fishing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ishing infographi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346" w:rsidRDefault="00B7292E" w:rsidP="00686346">
      <w:pPr>
        <w:rPr>
          <w:rFonts w:ascii="Comic Sans MS" w:hAnsi="Comic Sans MS"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1760934" wp14:editId="584BF6B1">
            <wp:extent cx="5629275" cy="2128610"/>
            <wp:effectExtent l="0" t="0" r="0" b="508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9-06-02 at 09.54.31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1" t="20220" r="13194" b="35616"/>
                    <a:stretch/>
                  </pic:blipFill>
                  <pic:spPr bwMode="auto">
                    <a:xfrm>
                      <a:off x="0" y="0"/>
                      <a:ext cx="5639396" cy="213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92E" w:rsidRPr="00686346" w:rsidRDefault="00B7292E" w:rsidP="00686346">
      <w:pPr>
        <w:rPr>
          <w:rFonts w:ascii="Comic Sans MS" w:hAnsi="Comic Sans MS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01F6177C" wp14:editId="58EFA7F1">
            <wp:extent cx="5943600" cy="418144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06-02 at 09.53.15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8" t="10376" r="14855" b="10074"/>
                    <a:stretch/>
                  </pic:blipFill>
                  <pic:spPr bwMode="auto">
                    <a:xfrm>
                      <a:off x="0" y="0"/>
                      <a:ext cx="5943600" cy="418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P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Default="00686346" w:rsidP="00686346">
      <w:pPr>
        <w:rPr>
          <w:rFonts w:ascii="Comic Sans MS" w:hAnsi="Comic Sans MS"/>
          <w:sz w:val="28"/>
          <w:szCs w:val="28"/>
        </w:rPr>
      </w:pPr>
    </w:p>
    <w:p w:rsidR="00686346" w:rsidRDefault="00686346" w:rsidP="00686346">
      <w:pPr>
        <w:tabs>
          <w:tab w:val="left" w:pos="696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686346" w:rsidRPr="00686346" w:rsidRDefault="00686346" w:rsidP="00686346">
      <w:pPr>
        <w:tabs>
          <w:tab w:val="left" w:pos="6960"/>
        </w:tabs>
        <w:rPr>
          <w:rFonts w:ascii="Comic Sans MS" w:hAnsi="Comic Sans MS"/>
          <w:sz w:val="28"/>
          <w:szCs w:val="28"/>
        </w:rPr>
      </w:pPr>
    </w:p>
    <w:sectPr w:rsidR="00686346" w:rsidRPr="00686346" w:rsidSect="00877663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B29" w:rsidRDefault="00C70B29" w:rsidP="00A644B7">
      <w:pPr>
        <w:spacing w:after="0" w:line="240" w:lineRule="auto"/>
      </w:pPr>
      <w:r>
        <w:separator/>
      </w:r>
    </w:p>
  </w:endnote>
  <w:endnote w:type="continuationSeparator" w:id="0">
    <w:p w:rsidR="00C70B29" w:rsidRDefault="00C70B29" w:rsidP="00A64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B29" w:rsidRDefault="00C70B29" w:rsidP="00A644B7">
      <w:pPr>
        <w:spacing w:after="0" w:line="240" w:lineRule="auto"/>
      </w:pPr>
      <w:r>
        <w:separator/>
      </w:r>
    </w:p>
  </w:footnote>
  <w:footnote w:type="continuationSeparator" w:id="0">
    <w:p w:rsidR="00C70B29" w:rsidRDefault="00C70B29" w:rsidP="00A64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609"/>
    <w:rsid w:val="0000224E"/>
    <w:rsid w:val="00003CF6"/>
    <w:rsid w:val="00004145"/>
    <w:rsid w:val="00006631"/>
    <w:rsid w:val="00007C67"/>
    <w:rsid w:val="000109C9"/>
    <w:rsid w:val="00011FD2"/>
    <w:rsid w:val="00014438"/>
    <w:rsid w:val="00016164"/>
    <w:rsid w:val="000169B4"/>
    <w:rsid w:val="00023ED4"/>
    <w:rsid w:val="000269F5"/>
    <w:rsid w:val="000302F9"/>
    <w:rsid w:val="000315E3"/>
    <w:rsid w:val="00033C8E"/>
    <w:rsid w:val="00040B7A"/>
    <w:rsid w:val="000418B0"/>
    <w:rsid w:val="00045E3C"/>
    <w:rsid w:val="00047699"/>
    <w:rsid w:val="00051254"/>
    <w:rsid w:val="00052ADB"/>
    <w:rsid w:val="00056DD6"/>
    <w:rsid w:val="00057836"/>
    <w:rsid w:val="000615D3"/>
    <w:rsid w:val="000624E5"/>
    <w:rsid w:val="00063662"/>
    <w:rsid w:val="00065B54"/>
    <w:rsid w:val="00067E9B"/>
    <w:rsid w:val="00075F0F"/>
    <w:rsid w:val="00076B05"/>
    <w:rsid w:val="000804BB"/>
    <w:rsid w:val="0008203A"/>
    <w:rsid w:val="00085E92"/>
    <w:rsid w:val="00090812"/>
    <w:rsid w:val="00090E69"/>
    <w:rsid w:val="000920A2"/>
    <w:rsid w:val="00094BE2"/>
    <w:rsid w:val="000950B4"/>
    <w:rsid w:val="000A3C2A"/>
    <w:rsid w:val="000A52DB"/>
    <w:rsid w:val="000A5B50"/>
    <w:rsid w:val="000A70EE"/>
    <w:rsid w:val="000A7E66"/>
    <w:rsid w:val="000B37DB"/>
    <w:rsid w:val="000B3DBA"/>
    <w:rsid w:val="000B54F7"/>
    <w:rsid w:val="000B6E5E"/>
    <w:rsid w:val="000B785E"/>
    <w:rsid w:val="000B7BF0"/>
    <w:rsid w:val="000C1D85"/>
    <w:rsid w:val="000C2597"/>
    <w:rsid w:val="000C25D9"/>
    <w:rsid w:val="000C30F6"/>
    <w:rsid w:val="000C6D25"/>
    <w:rsid w:val="000D0013"/>
    <w:rsid w:val="000D23A7"/>
    <w:rsid w:val="000D45FD"/>
    <w:rsid w:val="000D6811"/>
    <w:rsid w:val="000D6A7F"/>
    <w:rsid w:val="000D7888"/>
    <w:rsid w:val="000E009F"/>
    <w:rsid w:val="000E079A"/>
    <w:rsid w:val="000E100C"/>
    <w:rsid w:val="000E11F9"/>
    <w:rsid w:val="000E1352"/>
    <w:rsid w:val="000E1D18"/>
    <w:rsid w:val="000E5614"/>
    <w:rsid w:val="000E6557"/>
    <w:rsid w:val="000F05FE"/>
    <w:rsid w:val="000F26FF"/>
    <w:rsid w:val="000F53D3"/>
    <w:rsid w:val="0010273D"/>
    <w:rsid w:val="00102D98"/>
    <w:rsid w:val="001038BF"/>
    <w:rsid w:val="001046DD"/>
    <w:rsid w:val="00110225"/>
    <w:rsid w:val="00111045"/>
    <w:rsid w:val="0011158A"/>
    <w:rsid w:val="00111F8E"/>
    <w:rsid w:val="00113045"/>
    <w:rsid w:val="00113E4F"/>
    <w:rsid w:val="00115119"/>
    <w:rsid w:val="0011543B"/>
    <w:rsid w:val="001216D7"/>
    <w:rsid w:val="00122C88"/>
    <w:rsid w:val="001245A1"/>
    <w:rsid w:val="001253C1"/>
    <w:rsid w:val="001272C0"/>
    <w:rsid w:val="001274D1"/>
    <w:rsid w:val="0013056E"/>
    <w:rsid w:val="00131ED6"/>
    <w:rsid w:val="00132FF4"/>
    <w:rsid w:val="00133216"/>
    <w:rsid w:val="0013403F"/>
    <w:rsid w:val="00135C09"/>
    <w:rsid w:val="00150D62"/>
    <w:rsid w:val="00151ED6"/>
    <w:rsid w:val="001552C6"/>
    <w:rsid w:val="00157B60"/>
    <w:rsid w:val="00157B7B"/>
    <w:rsid w:val="001609CC"/>
    <w:rsid w:val="00166E7A"/>
    <w:rsid w:val="001731B3"/>
    <w:rsid w:val="0017350C"/>
    <w:rsid w:val="0017445C"/>
    <w:rsid w:val="0017509D"/>
    <w:rsid w:val="00175C08"/>
    <w:rsid w:val="00180699"/>
    <w:rsid w:val="0018220F"/>
    <w:rsid w:val="00183287"/>
    <w:rsid w:val="00185C32"/>
    <w:rsid w:val="001879D8"/>
    <w:rsid w:val="00187A44"/>
    <w:rsid w:val="00190D56"/>
    <w:rsid w:val="00192097"/>
    <w:rsid w:val="001937A0"/>
    <w:rsid w:val="00194621"/>
    <w:rsid w:val="001A0FCD"/>
    <w:rsid w:val="001A1FCA"/>
    <w:rsid w:val="001A21D3"/>
    <w:rsid w:val="001A3A5A"/>
    <w:rsid w:val="001A4FE2"/>
    <w:rsid w:val="001A5601"/>
    <w:rsid w:val="001A6C1A"/>
    <w:rsid w:val="001B49E0"/>
    <w:rsid w:val="001B4E2D"/>
    <w:rsid w:val="001B4EE0"/>
    <w:rsid w:val="001B6282"/>
    <w:rsid w:val="001C022D"/>
    <w:rsid w:val="001C0B27"/>
    <w:rsid w:val="001C11F1"/>
    <w:rsid w:val="001C1CA7"/>
    <w:rsid w:val="001C25AA"/>
    <w:rsid w:val="001C438E"/>
    <w:rsid w:val="001C49B3"/>
    <w:rsid w:val="001C4D10"/>
    <w:rsid w:val="001C6529"/>
    <w:rsid w:val="001D1D34"/>
    <w:rsid w:val="001D2EC8"/>
    <w:rsid w:val="001D57B1"/>
    <w:rsid w:val="001D5D67"/>
    <w:rsid w:val="001D5E00"/>
    <w:rsid w:val="001D612A"/>
    <w:rsid w:val="001D71E2"/>
    <w:rsid w:val="001E110D"/>
    <w:rsid w:val="001E25AD"/>
    <w:rsid w:val="001E25E9"/>
    <w:rsid w:val="001F1944"/>
    <w:rsid w:val="001F1FF1"/>
    <w:rsid w:val="001F4478"/>
    <w:rsid w:val="001F5326"/>
    <w:rsid w:val="001F5DBD"/>
    <w:rsid w:val="001F5F7C"/>
    <w:rsid w:val="001F5FBA"/>
    <w:rsid w:val="00202886"/>
    <w:rsid w:val="00202C1B"/>
    <w:rsid w:val="002038B1"/>
    <w:rsid w:val="00203977"/>
    <w:rsid w:val="002042B9"/>
    <w:rsid w:val="00212DD2"/>
    <w:rsid w:val="0021653E"/>
    <w:rsid w:val="00220466"/>
    <w:rsid w:val="0022322E"/>
    <w:rsid w:val="00223714"/>
    <w:rsid w:val="00223B90"/>
    <w:rsid w:val="00225553"/>
    <w:rsid w:val="00230D4B"/>
    <w:rsid w:val="00231C78"/>
    <w:rsid w:val="0023258B"/>
    <w:rsid w:val="00232F3F"/>
    <w:rsid w:val="00233954"/>
    <w:rsid w:val="00233DF5"/>
    <w:rsid w:val="00234BE7"/>
    <w:rsid w:val="002400E1"/>
    <w:rsid w:val="00240812"/>
    <w:rsid w:val="00242431"/>
    <w:rsid w:val="0024744B"/>
    <w:rsid w:val="002537F0"/>
    <w:rsid w:val="00253CEB"/>
    <w:rsid w:val="002541FF"/>
    <w:rsid w:val="0025466B"/>
    <w:rsid w:val="002562C3"/>
    <w:rsid w:val="0026033F"/>
    <w:rsid w:val="0026131E"/>
    <w:rsid w:val="00261EE5"/>
    <w:rsid w:val="00262839"/>
    <w:rsid w:val="002670CA"/>
    <w:rsid w:val="00270AF0"/>
    <w:rsid w:val="00276326"/>
    <w:rsid w:val="002809BF"/>
    <w:rsid w:val="00280AF9"/>
    <w:rsid w:val="00282EAD"/>
    <w:rsid w:val="00284C92"/>
    <w:rsid w:val="002875C2"/>
    <w:rsid w:val="0029034E"/>
    <w:rsid w:val="002938F5"/>
    <w:rsid w:val="002943D6"/>
    <w:rsid w:val="00294F84"/>
    <w:rsid w:val="002961F5"/>
    <w:rsid w:val="00296EC9"/>
    <w:rsid w:val="002A0374"/>
    <w:rsid w:val="002A0FE3"/>
    <w:rsid w:val="002A3C94"/>
    <w:rsid w:val="002A5208"/>
    <w:rsid w:val="002A7CCF"/>
    <w:rsid w:val="002B3F0E"/>
    <w:rsid w:val="002B4B7C"/>
    <w:rsid w:val="002B4CB7"/>
    <w:rsid w:val="002B5162"/>
    <w:rsid w:val="002B682D"/>
    <w:rsid w:val="002B761E"/>
    <w:rsid w:val="002B7AB3"/>
    <w:rsid w:val="002C0939"/>
    <w:rsid w:val="002C0F41"/>
    <w:rsid w:val="002C3CAE"/>
    <w:rsid w:val="002C3D90"/>
    <w:rsid w:val="002C4680"/>
    <w:rsid w:val="002C64DE"/>
    <w:rsid w:val="002D1259"/>
    <w:rsid w:val="002D34B2"/>
    <w:rsid w:val="002D5029"/>
    <w:rsid w:val="002D566C"/>
    <w:rsid w:val="002D5C7C"/>
    <w:rsid w:val="002E016B"/>
    <w:rsid w:val="002E0BA8"/>
    <w:rsid w:val="002E0BC9"/>
    <w:rsid w:val="002E243D"/>
    <w:rsid w:val="002E27E1"/>
    <w:rsid w:val="002E4B30"/>
    <w:rsid w:val="002F2029"/>
    <w:rsid w:val="002F214E"/>
    <w:rsid w:val="002F4594"/>
    <w:rsid w:val="002F5613"/>
    <w:rsid w:val="002F5BC9"/>
    <w:rsid w:val="002F7137"/>
    <w:rsid w:val="002F7A72"/>
    <w:rsid w:val="003010C1"/>
    <w:rsid w:val="00301558"/>
    <w:rsid w:val="00301AD9"/>
    <w:rsid w:val="00301C86"/>
    <w:rsid w:val="00302602"/>
    <w:rsid w:val="00304125"/>
    <w:rsid w:val="003059EE"/>
    <w:rsid w:val="003060F7"/>
    <w:rsid w:val="00307A70"/>
    <w:rsid w:val="00307C9A"/>
    <w:rsid w:val="00310FD8"/>
    <w:rsid w:val="00313D00"/>
    <w:rsid w:val="003140A2"/>
    <w:rsid w:val="003147C4"/>
    <w:rsid w:val="00314FD4"/>
    <w:rsid w:val="00315CEF"/>
    <w:rsid w:val="00317141"/>
    <w:rsid w:val="003173F4"/>
    <w:rsid w:val="00320149"/>
    <w:rsid w:val="00321683"/>
    <w:rsid w:val="00322D70"/>
    <w:rsid w:val="00323F90"/>
    <w:rsid w:val="00327C85"/>
    <w:rsid w:val="003300F6"/>
    <w:rsid w:val="003330B2"/>
    <w:rsid w:val="00334CFB"/>
    <w:rsid w:val="00335A42"/>
    <w:rsid w:val="00335C8F"/>
    <w:rsid w:val="00335ECF"/>
    <w:rsid w:val="00336811"/>
    <w:rsid w:val="00336F26"/>
    <w:rsid w:val="00337052"/>
    <w:rsid w:val="0034063F"/>
    <w:rsid w:val="00340DE1"/>
    <w:rsid w:val="00342A85"/>
    <w:rsid w:val="00342E02"/>
    <w:rsid w:val="003431A9"/>
    <w:rsid w:val="003469F1"/>
    <w:rsid w:val="0034725B"/>
    <w:rsid w:val="003472FD"/>
    <w:rsid w:val="00353364"/>
    <w:rsid w:val="0035392E"/>
    <w:rsid w:val="00355E7A"/>
    <w:rsid w:val="003604CE"/>
    <w:rsid w:val="00360EB2"/>
    <w:rsid w:val="00362B01"/>
    <w:rsid w:val="00362C2D"/>
    <w:rsid w:val="00364BF9"/>
    <w:rsid w:val="00365C81"/>
    <w:rsid w:val="003708D5"/>
    <w:rsid w:val="00371073"/>
    <w:rsid w:val="00374343"/>
    <w:rsid w:val="00381B5B"/>
    <w:rsid w:val="00384F2D"/>
    <w:rsid w:val="003853E8"/>
    <w:rsid w:val="00387542"/>
    <w:rsid w:val="003927D3"/>
    <w:rsid w:val="0039402B"/>
    <w:rsid w:val="0039730E"/>
    <w:rsid w:val="003A1F23"/>
    <w:rsid w:val="003A3B88"/>
    <w:rsid w:val="003A4F90"/>
    <w:rsid w:val="003A5CD1"/>
    <w:rsid w:val="003B35DB"/>
    <w:rsid w:val="003B4E7A"/>
    <w:rsid w:val="003B5316"/>
    <w:rsid w:val="003B5F3A"/>
    <w:rsid w:val="003B5FB3"/>
    <w:rsid w:val="003B6CE6"/>
    <w:rsid w:val="003B6D8D"/>
    <w:rsid w:val="003B7B06"/>
    <w:rsid w:val="003C2535"/>
    <w:rsid w:val="003C7566"/>
    <w:rsid w:val="003D148E"/>
    <w:rsid w:val="003D1A27"/>
    <w:rsid w:val="003D4505"/>
    <w:rsid w:val="003D503B"/>
    <w:rsid w:val="003D64BD"/>
    <w:rsid w:val="003D6843"/>
    <w:rsid w:val="003D6B3A"/>
    <w:rsid w:val="003E00F4"/>
    <w:rsid w:val="003E34F1"/>
    <w:rsid w:val="003E42E3"/>
    <w:rsid w:val="003E5F75"/>
    <w:rsid w:val="003E6A40"/>
    <w:rsid w:val="003E6BF3"/>
    <w:rsid w:val="003E6E96"/>
    <w:rsid w:val="003F3716"/>
    <w:rsid w:val="003F54FA"/>
    <w:rsid w:val="003F7A33"/>
    <w:rsid w:val="00400958"/>
    <w:rsid w:val="00403317"/>
    <w:rsid w:val="004039CF"/>
    <w:rsid w:val="00404624"/>
    <w:rsid w:val="0040479D"/>
    <w:rsid w:val="00406450"/>
    <w:rsid w:val="0040741B"/>
    <w:rsid w:val="00407C31"/>
    <w:rsid w:val="00412D2B"/>
    <w:rsid w:val="00414702"/>
    <w:rsid w:val="00415207"/>
    <w:rsid w:val="0042073D"/>
    <w:rsid w:val="004211C1"/>
    <w:rsid w:val="00422787"/>
    <w:rsid w:val="00422B23"/>
    <w:rsid w:val="00423472"/>
    <w:rsid w:val="004248A0"/>
    <w:rsid w:val="00425079"/>
    <w:rsid w:val="00426FAA"/>
    <w:rsid w:val="00430030"/>
    <w:rsid w:val="00430474"/>
    <w:rsid w:val="00431A47"/>
    <w:rsid w:val="00431E56"/>
    <w:rsid w:val="00432268"/>
    <w:rsid w:val="004342F1"/>
    <w:rsid w:val="00435334"/>
    <w:rsid w:val="00436742"/>
    <w:rsid w:val="00441A26"/>
    <w:rsid w:val="00442464"/>
    <w:rsid w:val="0044333F"/>
    <w:rsid w:val="00443E60"/>
    <w:rsid w:val="004455AE"/>
    <w:rsid w:val="00445774"/>
    <w:rsid w:val="00445B57"/>
    <w:rsid w:val="00445EC0"/>
    <w:rsid w:val="00446761"/>
    <w:rsid w:val="0044772A"/>
    <w:rsid w:val="004504F9"/>
    <w:rsid w:val="004519F6"/>
    <w:rsid w:val="00453BD2"/>
    <w:rsid w:val="00456A54"/>
    <w:rsid w:val="00456ADC"/>
    <w:rsid w:val="0045748A"/>
    <w:rsid w:val="0046125C"/>
    <w:rsid w:val="00461B5D"/>
    <w:rsid w:val="004625CF"/>
    <w:rsid w:val="00462F93"/>
    <w:rsid w:val="004633F0"/>
    <w:rsid w:val="004639DA"/>
    <w:rsid w:val="004641BA"/>
    <w:rsid w:val="00466130"/>
    <w:rsid w:val="004662DB"/>
    <w:rsid w:val="0047101B"/>
    <w:rsid w:val="004718EB"/>
    <w:rsid w:val="004754AA"/>
    <w:rsid w:val="00485769"/>
    <w:rsid w:val="00486697"/>
    <w:rsid w:val="00486F66"/>
    <w:rsid w:val="00490CDA"/>
    <w:rsid w:val="0049122B"/>
    <w:rsid w:val="004919BE"/>
    <w:rsid w:val="00492FD8"/>
    <w:rsid w:val="00496724"/>
    <w:rsid w:val="00496901"/>
    <w:rsid w:val="00496B6A"/>
    <w:rsid w:val="00496EC8"/>
    <w:rsid w:val="004A02E9"/>
    <w:rsid w:val="004A31C4"/>
    <w:rsid w:val="004A3F2B"/>
    <w:rsid w:val="004A4689"/>
    <w:rsid w:val="004A4ECD"/>
    <w:rsid w:val="004B009B"/>
    <w:rsid w:val="004B0B39"/>
    <w:rsid w:val="004B0D39"/>
    <w:rsid w:val="004B13E4"/>
    <w:rsid w:val="004B145D"/>
    <w:rsid w:val="004B14E4"/>
    <w:rsid w:val="004B32EE"/>
    <w:rsid w:val="004B358E"/>
    <w:rsid w:val="004B3C2F"/>
    <w:rsid w:val="004B4F1E"/>
    <w:rsid w:val="004C0CD2"/>
    <w:rsid w:val="004C1349"/>
    <w:rsid w:val="004C1757"/>
    <w:rsid w:val="004C1951"/>
    <w:rsid w:val="004C3114"/>
    <w:rsid w:val="004C48C8"/>
    <w:rsid w:val="004D0D04"/>
    <w:rsid w:val="004D1064"/>
    <w:rsid w:val="004D2A02"/>
    <w:rsid w:val="004D3598"/>
    <w:rsid w:val="004D3DA6"/>
    <w:rsid w:val="004D52B5"/>
    <w:rsid w:val="004D598B"/>
    <w:rsid w:val="004D6309"/>
    <w:rsid w:val="004D7BD6"/>
    <w:rsid w:val="004D7EF5"/>
    <w:rsid w:val="004E0CF8"/>
    <w:rsid w:val="004E2C37"/>
    <w:rsid w:val="004E37A1"/>
    <w:rsid w:val="004E5D1A"/>
    <w:rsid w:val="004E63C8"/>
    <w:rsid w:val="004E6557"/>
    <w:rsid w:val="004F02A4"/>
    <w:rsid w:val="004F155B"/>
    <w:rsid w:val="004F494F"/>
    <w:rsid w:val="004F54CE"/>
    <w:rsid w:val="004F5BB7"/>
    <w:rsid w:val="004F7286"/>
    <w:rsid w:val="004F79AA"/>
    <w:rsid w:val="004F7E7D"/>
    <w:rsid w:val="004F7F80"/>
    <w:rsid w:val="00501AC6"/>
    <w:rsid w:val="0050557D"/>
    <w:rsid w:val="00507809"/>
    <w:rsid w:val="0051031B"/>
    <w:rsid w:val="005138DA"/>
    <w:rsid w:val="005143B9"/>
    <w:rsid w:val="0052002D"/>
    <w:rsid w:val="0052433C"/>
    <w:rsid w:val="005263BB"/>
    <w:rsid w:val="00527612"/>
    <w:rsid w:val="00530C19"/>
    <w:rsid w:val="00531AFF"/>
    <w:rsid w:val="005354CB"/>
    <w:rsid w:val="005375C6"/>
    <w:rsid w:val="00537848"/>
    <w:rsid w:val="00537F01"/>
    <w:rsid w:val="00542712"/>
    <w:rsid w:val="005435B3"/>
    <w:rsid w:val="0054371C"/>
    <w:rsid w:val="00545C45"/>
    <w:rsid w:val="005476BD"/>
    <w:rsid w:val="00547E06"/>
    <w:rsid w:val="00550B97"/>
    <w:rsid w:val="00550E0F"/>
    <w:rsid w:val="0055373D"/>
    <w:rsid w:val="00555B19"/>
    <w:rsid w:val="00560E88"/>
    <w:rsid w:val="0056312B"/>
    <w:rsid w:val="00565C26"/>
    <w:rsid w:val="00567609"/>
    <w:rsid w:val="00571257"/>
    <w:rsid w:val="005724E0"/>
    <w:rsid w:val="00576352"/>
    <w:rsid w:val="005766B8"/>
    <w:rsid w:val="0057719E"/>
    <w:rsid w:val="0057723E"/>
    <w:rsid w:val="00584C9B"/>
    <w:rsid w:val="0058625E"/>
    <w:rsid w:val="00586B97"/>
    <w:rsid w:val="00587801"/>
    <w:rsid w:val="00590634"/>
    <w:rsid w:val="005909D5"/>
    <w:rsid w:val="00592E17"/>
    <w:rsid w:val="00595D36"/>
    <w:rsid w:val="0059621C"/>
    <w:rsid w:val="005966A1"/>
    <w:rsid w:val="00597CD7"/>
    <w:rsid w:val="005A4421"/>
    <w:rsid w:val="005A4B30"/>
    <w:rsid w:val="005A4BF6"/>
    <w:rsid w:val="005A4C03"/>
    <w:rsid w:val="005A55B9"/>
    <w:rsid w:val="005A672C"/>
    <w:rsid w:val="005A7471"/>
    <w:rsid w:val="005A7D8D"/>
    <w:rsid w:val="005B3697"/>
    <w:rsid w:val="005B4536"/>
    <w:rsid w:val="005B471B"/>
    <w:rsid w:val="005B5BC5"/>
    <w:rsid w:val="005B6A01"/>
    <w:rsid w:val="005B6C55"/>
    <w:rsid w:val="005B7CBF"/>
    <w:rsid w:val="005B7EDB"/>
    <w:rsid w:val="005C1FF1"/>
    <w:rsid w:val="005C2B7D"/>
    <w:rsid w:val="005C3096"/>
    <w:rsid w:val="005C3A14"/>
    <w:rsid w:val="005C3DC2"/>
    <w:rsid w:val="005C5107"/>
    <w:rsid w:val="005C5247"/>
    <w:rsid w:val="005C5914"/>
    <w:rsid w:val="005C5BAB"/>
    <w:rsid w:val="005C649A"/>
    <w:rsid w:val="005C7125"/>
    <w:rsid w:val="005C71B0"/>
    <w:rsid w:val="005D5917"/>
    <w:rsid w:val="005D5A89"/>
    <w:rsid w:val="005E0C95"/>
    <w:rsid w:val="005E15D1"/>
    <w:rsid w:val="005E1D48"/>
    <w:rsid w:val="005E2B51"/>
    <w:rsid w:val="005E33BF"/>
    <w:rsid w:val="005E41F5"/>
    <w:rsid w:val="005E56D8"/>
    <w:rsid w:val="005E5FD0"/>
    <w:rsid w:val="005E6C58"/>
    <w:rsid w:val="005F3CCD"/>
    <w:rsid w:val="005F538F"/>
    <w:rsid w:val="005F5EE4"/>
    <w:rsid w:val="00600760"/>
    <w:rsid w:val="00601878"/>
    <w:rsid w:val="00604A9F"/>
    <w:rsid w:val="0060646F"/>
    <w:rsid w:val="00612BC7"/>
    <w:rsid w:val="0061493B"/>
    <w:rsid w:val="00616CB4"/>
    <w:rsid w:val="00621919"/>
    <w:rsid w:val="006225DB"/>
    <w:rsid w:val="00623845"/>
    <w:rsid w:val="00625595"/>
    <w:rsid w:val="006271B6"/>
    <w:rsid w:val="0063026D"/>
    <w:rsid w:val="00631ED2"/>
    <w:rsid w:val="006336F5"/>
    <w:rsid w:val="0063633A"/>
    <w:rsid w:val="006363BC"/>
    <w:rsid w:val="0063721D"/>
    <w:rsid w:val="00640E35"/>
    <w:rsid w:val="006418A1"/>
    <w:rsid w:val="00641B1E"/>
    <w:rsid w:val="00646487"/>
    <w:rsid w:val="00646A5D"/>
    <w:rsid w:val="0065171E"/>
    <w:rsid w:val="00652280"/>
    <w:rsid w:val="0065252E"/>
    <w:rsid w:val="00653D7C"/>
    <w:rsid w:val="00654AB9"/>
    <w:rsid w:val="00660DD1"/>
    <w:rsid w:val="00660E15"/>
    <w:rsid w:val="00660EF8"/>
    <w:rsid w:val="0066133B"/>
    <w:rsid w:val="006618FE"/>
    <w:rsid w:val="00664942"/>
    <w:rsid w:val="00666087"/>
    <w:rsid w:val="00670DA7"/>
    <w:rsid w:val="0067217E"/>
    <w:rsid w:val="00672802"/>
    <w:rsid w:val="006739CF"/>
    <w:rsid w:val="006755D5"/>
    <w:rsid w:val="00675A55"/>
    <w:rsid w:val="00676319"/>
    <w:rsid w:val="00677B4D"/>
    <w:rsid w:val="0068002C"/>
    <w:rsid w:val="00681418"/>
    <w:rsid w:val="00681E02"/>
    <w:rsid w:val="00683C49"/>
    <w:rsid w:val="00685094"/>
    <w:rsid w:val="00685904"/>
    <w:rsid w:val="006862DC"/>
    <w:rsid w:val="00686346"/>
    <w:rsid w:val="00687442"/>
    <w:rsid w:val="006875D8"/>
    <w:rsid w:val="00690A8A"/>
    <w:rsid w:val="00692161"/>
    <w:rsid w:val="00693691"/>
    <w:rsid w:val="00694146"/>
    <w:rsid w:val="00695989"/>
    <w:rsid w:val="00697ADE"/>
    <w:rsid w:val="00697B85"/>
    <w:rsid w:val="00697D23"/>
    <w:rsid w:val="006A432C"/>
    <w:rsid w:val="006A4356"/>
    <w:rsid w:val="006A768B"/>
    <w:rsid w:val="006A792B"/>
    <w:rsid w:val="006A79DD"/>
    <w:rsid w:val="006B2968"/>
    <w:rsid w:val="006B2A93"/>
    <w:rsid w:val="006B2EE4"/>
    <w:rsid w:val="006B3657"/>
    <w:rsid w:val="006B60ED"/>
    <w:rsid w:val="006B687B"/>
    <w:rsid w:val="006B7256"/>
    <w:rsid w:val="006C140E"/>
    <w:rsid w:val="006C3264"/>
    <w:rsid w:val="006C36D3"/>
    <w:rsid w:val="006C4684"/>
    <w:rsid w:val="006C46C5"/>
    <w:rsid w:val="006C4766"/>
    <w:rsid w:val="006D03A9"/>
    <w:rsid w:val="006D0B14"/>
    <w:rsid w:val="006D0C2C"/>
    <w:rsid w:val="006D1662"/>
    <w:rsid w:val="006D194B"/>
    <w:rsid w:val="006D7FB1"/>
    <w:rsid w:val="006E0CCE"/>
    <w:rsid w:val="006E1598"/>
    <w:rsid w:val="006E1BC7"/>
    <w:rsid w:val="006E357B"/>
    <w:rsid w:val="006F1054"/>
    <w:rsid w:val="006F3F1E"/>
    <w:rsid w:val="006F4A10"/>
    <w:rsid w:val="006F6506"/>
    <w:rsid w:val="006F7194"/>
    <w:rsid w:val="00700B1E"/>
    <w:rsid w:val="00700F3D"/>
    <w:rsid w:val="00704E89"/>
    <w:rsid w:val="00710512"/>
    <w:rsid w:val="00711DD6"/>
    <w:rsid w:val="007139BE"/>
    <w:rsid w:val="00716AC9"/>
    <w:rsid w:val="007223F2"/>
    <w:rsid w:val="0072420A"/>
    <w:rsid w:val="00725E68"/>
    <w:rsid w:val="00727044"/>
    <w:rsid w:val="0073249E"/>
    <w:rsid w:val="00735B24"/>
    <w:rsid w:val="007361BE"/>
    <w:rsid w:val="007365BD"/>
    <w:rsid w:val="00742130"/>
    <w:rsid w:val="00742543"/>
    <w:rsid w:val="00742658"/>
    <w:rsid w:val="0074271B"/>
    <w:rsid w:val="00745FFE"/>
    <w:rsid w:val="00747FFD"/>
    <w:rsid w:val="007504B2"/>
    <w:rsid w:val="00750DB3"/>
    <w:rsid w:val="007519BF"/>
    <w:rsid w:val="00751E6E"/>
    <w:rsid w:val="007525CA"/>
    <w:rsid w:val="00753D4A"/>
    <w:rsid w:val="00753ED0"/>
    <w:rsid w:val="00754377"/>
    <w:rsid w:val="00756182"/>
    <w:rsid w:val="0075711D"/>
    <w:rsid w:val="00765A03"/>
    <w:rsid w:val="00765E3D"/>
    <w:rsid w:val="00765F15"/>
    <w:rsid w:val="00773B6F"/>
    <w:rsid w:val="00773D9F"/>
    <w:rsid w:val="0077432C"/>
    <w:rsid w:val="007775F7"/>
    <w:rsid w:val="00777610"/>
    <w:rsid w:val="0078227D"/>
    <w:rsid w:val="007843B5"/>
    <w:rsid w:val="00785732"/>
    <w:rsid w:val="007869BB"/>
    <w:rsid w:val="007875DD"/>
    <w:rsid w:val="007919DD"/>
    <w:rsid w:val="00793342"/>
    <w:rsid w:val="00793F54"/>
    <w:rsid w:val="00794774"/>
    <w:rsid w:val="0079641F"/>
    <w:rsid w:val="007968F8"/>
    <w:rsid w:val="007A1322"/>
    <w:rsid w:val="007A2B03"/>
    <w:rsid w:val="007A4035"/>
    <w:rsid w:val="007B06DA"/>
    <w:rsid w:val="007B1379"/>
    <w:rsid w:val="007B2890"/>
    <w:rsid w:val="007B28F6"/>
    <w:rsid w:val="007C0846"/>
    <w:rsid w:val="007C0E32"/>
    <w:rsid w:val="007C2FDA"/>
    <w:rsid w:val="007C7198"/>
    <w:rsid w:val="007D036B"/>
    <w:rsid w:val="007D2EBC"/>
    <w:rsid w:val="007D3982"/>
    <w:rsid w:val="007D3DBC"/>
    <w:rsid w:val="007D6308"/>
    <w:rsid w:val="007D6DC2"/>
    <w:rsid w:val="007D7C77"/>
    <w:rsid w:val="007E3126"/>
    <w:rsid w:val="007E32BF"/>
    <w:rsid w:val="007E4032"/>
    <w:rsid w:val="007E5CA4"/>
    <w:rsid w:val="007E7C59"/>
    <w:rsid w:val="007F04EF"/>
    <w:rsid w:val="007F0880"/>
    <w:rsid w:val="007F25B8"/>
    <w:rsid w:val="007F28D2"/>
    <w:rsid w:val="007F5F55"/>
    <w:rsid w:val="007F6BD8"/>
    <w:rsid w:val="007F7473"/>
    <w:rsid w:val="008037B7"/>
    <w:rsid w:val="00803E4F"/>
    <w:rsid w:val="00806F24"/>
    <w:rsid w:val="0081117D"/>
    <w:rsid w:val="00814672"/>
    <w:rsid w:val="00814A9D"/>
    <w:rsid w:val="0081523E"/>
    <w:rsid w:val="00816BCF"/>
    <w:rsid w:val="00817F21"/>
    <w:rsid w:val="00817F51"/>
    <w:rsid w:val="0082039B"/>
    <w:rsid w:val="00822CF3"/>
    <w:rsid w:val="00823772"/>
    <w:rsid w:val="008239E8"/>
    <w:rsid w:val="00826D76"/>
    <w:rsid w:val="00832D04"/>
    <w:rsid w:val="00833283"/>
    <w:rsid w:val="00840300"/>
    <w:rsid w:val="00841D94"/>
    <w:rsid w:val="00845C33"/>
    <w:rsid w:val="0085045B"/>
    <w:rsid w:val="008510A6"/>
    <w:rsid w:val="00851702"/>
    <w:rsid w:val="00851D07"/>
    <w:rsid w:val="00853585"/>
    <w:rsid w:val="00855918"/>
    <w:rsid w:val="008564BD"/>
    <w:rsid w:val="008574A6"/>
    <w:rsid w:val="00857764"/>
    <w:rsid w:val="00857930"/>
    <w:rsid w:val="008613CD"/>
    <w:rsid w:val="00861A5A"/>
    <w:rsid w:val="00862BB1"/>
    <w:rsid w:val="00863ACB"/>
    <w:rsid w:val="008666A7"/>
    <w:rsid w:val="00870B28"/>
    <w:rsid w:val="00872547"/>
    <w:rsid w:val="0087388D"/>
    <w:rsid w:val="00874430"/>
    <w:rsid w:val="00876688"/>
    <w:rsid w:val="00877663"/>
    <w:rsid w:val="008811B0"/>
    <w:rsid w:val="008837DF"/>
    <w:rsid w:val="00883DA2"/>
    <w:rsid w:val="008855D6"/>
    <w:rsid w:val="00885A78"/>
    <w:rsid w:val="00886508"/>
    <w:rsid w:val="00887339"/>
    <w:rsid w:val="00890834"/>
    <w:rsid w:val="0089142E"/>
    <w:rsid w:val="0089312D"/>
    <w:rsid w:val="008944C5"/>
    <w:rsid w:val="00894CB1"/>
    <w:rsid w:val="008961D2"/>
    <w:rsid w:val="008966C5"/>
    <w:rsid w:val="00897BA5"/>
    <w:rsid w:val="008A0D99"/>
    <w:rsid w:val="008A225E"/>
    <w:rsid w:val="008A761D"/>
    <w:rsid w:val="008B08FA"/>
    <w:rsid w:val="008B2503"/>
    <w:rsid w:val="008B5A35"/>
    <w:rsid w:val="008B7B17"/>
    <w:rsid w:val="008C1A52"/>
    <w:rsid w:val="008C2485"/>
    <w:rsid w:val="008C3DC6"/>
    <w:rsid w:val="008C3F11"/>
    <w:rsid w:val="008C4942"/>
    <w:rsid w:val="008C4A9C"/>
    <w:rsid w:val="008C4DB2"/>
    <w:rsid w:val="008C4E51"/>
    <w:rsid w:val="008C719D"/>
    <w:rsid w:val="008D1493"/>
    <w:rsid w:val="008D2BE6"/>
    <w:rsid w:val="008D422F"/>
    <w:rsid w:val="008D4FDC"/>
    <w:rsid w:val="008D503F"/>
    <w:rsid w:val="008D6E8C"/>
    <w:rsid w:val="008D7EB3"/>
    <w:rsid w:val="008E0CC6"/>
    <w:rsid w:val="008E1814"/>
    <w:rsid w:val="008E21FE"/>
    <w:rsid w:val="008E502C"/>
    <w:rsid w:val="008F16B1"/>
    <w:rsid w:val="008F2598"/>
    <w:rsid w:val="008F3852"/>
    <w:rsid w:val="008F3AC0"/>
    <w:rsid w:val="008F4716"/>
    <w:rsid w:val="008F5757"/>
    <w:rsid w:val="008F6649"/>
    <w:rsid w:val="008F7A16"/>
    <w:rsid w:val="00901CF0"/>
    <w:rsid w:val="009021BB"/>
    <w:rsid w:val="00902AB9"/>
    <w:rsid w:val="00904096"/>
    <w:rsid w:val="00904F20"/>
    <w:rsid w:val="009053DB"/>
    <w:rsid w:val="00905BE8"/>
    <w:rsid w:val="00907810"/>
    <w:rsid w:val="00907D6B"/>
    <w:rsid w:val="00910553"/>
    <w:rsid w:val="00910FAD"/>
    <w:rsid w:val="0091140B"/>
    <w:rsid w:val="00912AC3"/>
    <w:rsid w:val="00913EBB"/>
    <w:rsid w:val="00914218"/>
    <w:rsid w:val="00914418"/>
    <w:rsid w:val="00914FE3"/>
    <w:rsid w:val="00920CF6"/>
    <w:rsid w:val="00922021"/>
    <w:rsid w:val="0093033C"/>
    <w:rsid w:val="00931B7F"/>
    <w:rsid w:val="0093335A"/>
    <w:rsid w:val="0093380B"/>
    <w:rsid w:val="00934139"/>
    <w:rsid w:val="009356A1"/>
    <w:rsid w:val="009361A9"/>
    <w:rsid w:val="009367B1"/>
    <w:rsid w:val="00936DA6"/>
    <w:rsid w:val="009375B7"/>
    <w:rsid w:val="00940950"/>
    <w:rsid w:val="009440F5"/>
    <w:rsid w:val="00945482"/>
    <w:rsid w:val="00947A9F"/>
    <w:rsid w:val="00950136"/>
    <w:rsid w:val="00951CB2"/>
    <w:rsid w:val="00952784"/>
    <w:rsid w:val="00952799"/>
    <w:rsid w:val="00961068"/>
    <w:rsid w:val="00967909"/>
    <w:rsid w:val="0097272D"/>
    <w:rsid w:val="00972ADE"/>
    <w:rsid w:val="009730CE"/>
    <w:rsid w:val="009736BE"/>
    <w:rsid w:val="009742D0"/>
    <w:rsid w:val="0097712D"/>
    <w:rsid w:val="00977D43"/>
    <w:rsid w:val="00980556"/>
    <w:rsid w:val="00981ECD"/>
    <w:rsid w:val="00981FDB"/>
    <w:rsid w:val="00982E7C"/>
    <w:rsid w:val="00983A51"/>
    <w:rsid w:val="00983CB7"/>
    <w:rsid w:val="00984FA6"/>
    <w:rsid w:val="0098511E"/>
    <w:rsid w:val="00987D88"/>
    <w:rsid w:val="00992114"/>
    <w:rsid w:val="0099437C"/>
    <w:rsid w:val="00994D0D"/>
    <w:rsid w:val="009A15C6"/>
    <w:rsid w:val="009A1859"/>
    <w:rsid w:val="009A6272"/>
    <w:rsid w:val="009B0BED"/>
    <w:rsid w:val="009B0DE0"/>
    <w:rsid w:val="009B178D"/>
    <w:rsid w:val="009B3562"/>
    <w:rsid w:val="009B4165"/>
    <w:rsid w:val="009B6CEC"/>
    <w:rsid w:val="009C0342"/>
    <w:rsid w:val="009C129E"/>
    <w:rsid w:val="009C13D6"/>
    <w:rsid w:val="009C239B"/>
    <w:rsid w:val="009C3079"/>
    <w:rsid w:val="009C3D48"/>
    <w:rsid w:val="009C4B41"/>
    <w:rsid w:val="009C6ABD"/>
    <w:rsid w:val="009C719F"/>
    <w:rsid w:val="009C7962"/>
    <w:rsid w:val="009C79FC"/>
    <w:rsid w:val="009D2D5F"/>
    <w:rsid w:val="009D3B19"/>
    <w:rsid w:val="009D53A9"/>
    <w:rsid w:val="009D59CF"/>
    <w:rsid w:val="009D68D8"/>
    <w:rsid w:val="009E118C"/>
    <w:rsid w:val="009E43E3"/>
    <w:rsid w:val="009E6232"/>
    <w:rsid w:val="009E7C4C"/>
    <w:rsid w:val="009F1ABD"/>
    <w:rsid w:val="009F3343"/>
    <w:rsid w:val="009F3D35"/>
    <w:rsid w:val="009F4949"/>
    <w:rsid w:val="009F5C75"/>
    <w:rsid w:val="009F7E30"/>
    <w:rsid w:val="00A05757"/>
    <w:rsid w:val="00A10A43"/>
    <w:rsid w:val="00A13110"/>
    <w:rsid w:val="00A15B62"/>
    <w:rsid w:val="00A2029E"/>
    <w:rsid w:val="00A23374"/>
    <w:rsid w:val="00A24509"/>
    <w:rsid w:val="00A24DD8"/>
    <w:rsid w:val="00A253A4"/>
    <w:rsid w:val="00A313DC"/>
    <w:rsid w:val="00A319AC"/>
    <w:rsid w:val="00A319C8"/>
    <w:rsid w:val="00A31B66"/>
    <w:rsid w:val="00A32AFD"/>
    <w:rsid w:val="00A33CD1"/>
    <w:rsid w:val="00A33FE2"/>
    <w:rsid w:val="00A357B5"/>
    <w:rsid w:val="00A36200"/>
    <w:rsid w:val="00A40D4A"/>
    <w:rsid w:val="00A41401"/>
    <w:rsid w:val="00A4516E"/>
    <w:rsid w:val="00A47634"/>
    <w:rsid w:val="00A51132"/>
    <w:rsid w:val="00A528BF"/>
    <w:rsid w:val="00A54522"/>
    <w:rsid w:val="00A6033E"/>
    <w:rsid w:val="00A6195E"/>
    <w:rsid w:val="00A61B13"/>
    <w:rsid w:val="00A633F4"/>
    <w:rsid w:val="00A644B7"/>
    <w:rsid w:val="00A668C1"/>
    <w:rsid w:val="00A70720"/>
    <w:rsid w:val="00A72325"/>
    <w:rsid w:val="00A73B08"/>
    <w:rsid w:val="00A74237"/>
    <w:rsid w:val="00A74D6B"/>
    <w:rsid w:val="00A76AAE"/>
    <w:rsid w:val="00A776D5"/>
    <w:rsid w:val="00A77768"/>
    <w:rsid w:val="00A8011D"/>
    <w:rsid w:val="00A81CD9"/>
    <w:rsid w:val="00A81E60"/>
    <w:rsid w:val="00A830DF"/>
    <w:rsid w:val="00A83CF1"/>
    <w:rsid w:val="00A83D36"/>
    <w:rsid w:val="00A84091"/>
    <w:rsid w:val="00A855C8"/>
    <w:rsid w:val="00A859FD"/>
    <w:rsid w:val="00A87743"/>
    <w:rsid w:val="00A87C52"/>
    <w:rsid w:val="00A87E94"/>
    <w:rsid w:val="00A9063A"/>
    <w:rsid w:val="00A94192"/>
    <w:rsid w:val="00A94C97"/>
    <w:rsid w:val="00A95EA1"/>
    <w:rsid w:val="00AA0B28"/>
    <w:rsid w:val="00AA0C9C"/>
    <w:rsid w:val="00AA0FAD"/>
    <w:rsid w:val="00AA120B"/>
    <w:rsid w:val="00AA4E5D"/>
    <w:rsid w:val="00AA5CC4"/>
    <w:rsid w:val="00AA651F"/>
    <w:rsid w:val="00AA6A2C"/>
    <w:rsid w:val="00AB3166"/>
    <w:rsid w:val="00AB6DB5"/>
    <w:rsid w:val="00AC2E44"/>
    <w:rsid w:val="00AC372A"/>
    <w:rsid w:val="00AC3D0F"/>
    <w:rsid w:val="00AC5788"/>
    <w:rsid w:val="00AC6711"/>
    <w:rsid w:val="00AC6B96"/>
    <w:rsid w:val="00AD310A"/>
    <w:rsid w:val="00AD6714"/>
    <w:rsid w:val="00AE0B78"/>
    <w:rsid w:val="00AE2901"/>
    <w:rsid w:val="00AE3B05"/>
    <w:rsid w:val="00AE3C61"/>
    <w:rsid w:val="00AE63F6"/>
    <w:rsid w:val="00AE78A8"/>
    <w:rsid w:val="00AF0BAA"/>
    <w:rsid w:val="00AF0D23"/>
    <w:rsid w:val="00AF18E6"/>
    <w:rsid w:val="00AF2701"/>
    <w:rsid w:val="00AF2B25"/>
    <w:rsid w:val="00AF4757"/>
    <w:rsid w:val="00AF5705"/>
    <w:rsid w:val="00AF592B"/>
    <w:rsid w:val="00AF747D"/>
    <w:rsid w:val="00B0027A"/>
    <w:rsid w:val="00B05DA4"/>
    <w:rsid w:val="00B06E21"/>
    <w:rsid w:val="00B071D3"/>
    <w:rsid w:val="00B077E9"/>
    <w:rsid w:val="00B101EB"/>
    <w:rsid w:val="00B108D8"/>
    <w:rsid w:val="00B10BDD"/>
    <w:rsid w:val="00B117BD"/>
    <w:rsid w:val="00B11D1F"/>
    <w:rsid w:val="00B124E4"/>
    <w:rsid w:val="00B127B9"/>
    <w:rsid w:val="00B1338D"/>
    <w:rsid w:val="00B133B6"/>
    <w:rsid w:val="00B13557"/>
    <w:rsid w:val="00B139AD"/>
    <w:rsid w:val="00B13EEC"/>
    <w:rsid w:val="00B1414D"/>
    <w:rsid w:val="00B16BE9"/>
    <w:rsid w:val="00B25025"/>
    <w:rsid w:val="00B25B13"/>
    <w:rsid w:val="00B272DE"/>
    <w:rsid w:val="00B30AF6"/>
    <w:rsid w:val="00B34D14"/>
    <w:rsid w:val="00B414CE"/>
    <w:rsid w:val="00B43638"/>
    <w:rsid w:val="00B4425B"/>
    <w:rsid w:val="00B44A36"/>
    <w:rsid w:val="00B44BA4"/>
    <w:rsid w:val="00B44F67"/>
    <w:rsid w:val="00B46708"/>
    <w:rsid w:val="00B47084"/>
    <w:rsid w:val="00B52DF8"/>
    <w:rsid w:val="00B5560F"/>
    <w:rsid w:val="00B55D05"/>
    <w:rsid w:val="00B561E1"/>
    <w:rsid w:val="00B567C3"/>
    <w:rsid w:val="00B600C2"/>
    <w:rsid w:val="00B6191E"/>
    <w:rsid w:val="00B66208"/>
    <w:rsid w:val="00B71459"/>
    <w:rsid w:val="00B7292E"/>
    <w:rsid w:val="00B75562"/>
    <w:rsid w:val="00B75D18"/>
    <w:rsid w:val="00B75F62"/>
    <w:rsid w:val="00B81F9C"/>
    <w:rsid w:val="00B83304"/>
    <w:rsid w:val="00B86989"/>
    <w:rsid w:val="00B904C9"/>
    <w:rsid w:val="00B908C2"/>
    <w:rsid w:val="00B90B11"/>
    <w:rsid w:val="00B90C5E"/>
    <w:rsid w:val="00B968C2"/>
    <w:rsid w:val="00B976B9"/>
    <w:rsid w:val="00BA05B5"/>
    <w:rsid w:val="00BA2D73"/>
    <w:rsid w:val="00BA5F12"/>
    <w:rsid w:val="00BA6D88"/>
    <w:rsid w:val="00BB30BE"/>
    <w:rsid w:val="00BB5042"/>
    <w:rsid w:val="00BB5389"/>
    <w:rsid w:val="00BB6233"/>
    <w:rsid w:val="00BB719F"/>
    <w:rsid w:val="00BC106E"/>
    <w:rsid w:val="00BC1168"/>
    <w:rsid w:val="00BC1ACD"/>
    <w:rsid w:val="00BC41EB"/>
    <w:rsid w:val="00BC51ED"/>
    <w:rsid w:val="00BC7932"/>
    <w:rsid w:val="00BD1870"/>
    <w:rsid w:val="00BD2191"/>
    <w:rsid w:val="00BD67FA"/>
    <w:rsid w:val="00BD6C6C"/>
    <w:rsid w:val="00BE08A6"/>
    <w:rsid w:val="00BE1A51"/>
    <w:rsid w:val="00BE1B2C"/>
    <w:rsid w:val="00BE54DB"/>
    <w:rsid w:val="00BF1CC5"/>
    <w:rsid w:val="00BF5D5B"/>
    <w:rsid w:val="00BF63F1"/>
    <w:rsid w:val="00BF7398"/>
    <w:rsid w:val="00BF7C73"/>
    <w:rsid w:val="00C02DE0"/>
    <w:rsid w:val="00C06BAE"/>
    <w:rsid w:val="00C06C0B"/>
    <w:rsid w:val="00C10A32"/>
    <w:rsid w:val="00C10DE0"/>
    <w:rsid w:val="00C13A88"/>
    <w:rsid w:val="00C13BE6"/>
    <w:rsid w:val="00C13DC7"/>
    <w:rsid w:val="00C14733"/>
    <w:rsid w:val="00C166B3"/>
    <w:rsid w:val="00C17FFA"/>
    <w:rsid w:val="00C2125C"/>
    <w:rsid w:val="00C21804"/>
    <w:rsid w:val="00C246CE"/>
    <w:rsid w:val="00C24F74"/>
    <w:rsid w:val="00C27C2F"/>
    <w:rsid w:val="00C30559"/>
    <w:rsid w:val="00C32231"/>
    <w:rsid w:val="00C327AD"/>
    <w:rsid w:val="00C33A00"/>
    <w:rsid w:val="00C33A04"/>
    <w:rsid w:val="00C367FB"/>
    <w:rsid w:val="00C3713B"/>
    <w:rsid w:val="00C4309E"/>
    <w:rsid w:val="00C43C44"/>
    <w:rsid w:val="00C43F53"/>
    <w:rsid w:val="00C447FA"/>
    <w:rsid w:val="00C52351"/>
    <w:rsid w:val="00C529DD"/>
    <w:rsid w:val="00C53A3E"/>
    <w:rsid w:val="00C544AE"/>
    <w:rsid w:val="00C55DAA"/>
    <w:rsid w:val="00C5616D"/>
    <w:rsid w:val="00C61DC6"/>
    <w:rsid w:val="00C62BB4"/>
    <w:rsid w:val="00C636B8"/>
    <w:rsid w:val="00C6469E"/>
    <w:rsid w:val="00C70152"/>
    <w:rsid w:val="00C70AFA"/>
    <w:rsid w:val="00C70B29"/>
    <w:rsid w:val="00C70B44"/>
    <w:rsid w:val="00C72A48"/>
    <w:rsid w:val="00C72F20"/>
    <w:rsid w:val="00C80934"/>
    <w:rsid w:val="00C810DE"/>
    <w:rsid w:val="00C8220A"/>
    <w:rsid w:val="00C82C5B"/>
    <w:rsid w:val="00C83861"/>
    <w:rsid w:val="00C848C8"/>
    <w:rsid w:val="00C86DA2"/>
    <w:rsid w:val="00C90E54"/>
    <w:rsid w:val="00C939DC"/>
    <w:rsid w:val="00C978C4"/>
    <w:rsid w:val="00CA0C0D"/>
    <w:rsid w:val="00CA176E"/>
    <w:rsid w:val="00CA30BB"/>
    <w:rsid w:val="00CA5037"/>
    <w:rsid w:val="00CA5A47"/>
    <w:rsid w:val="00CA6FE1"/>
    <w:rsid w:val="00CA7C95"/>
    <w:rsid w:val="00CB211F"/>
    <w:rsid w:val="00CB21BA"/>
    <w:rsid w:val="00CB3D6B"/>
    <w:rsid w:val="00CB42A4"/>
    <w:rsid w:val="00CB49EB"/>
    <w:rsid w:val="00CB4E44"/>
    <w:rsid w:val="00CB649C"/>
    <w:rsid w:val="00CC2C24"/>
    <w:rsid w:val="00CC3839"/>
    <w:rsid w:val="00CC6266"/>
    <w:rsid w:val="00CC6992"/>
    <w:rsid w:val="00CD0B55"/>
    <w:rsid w:val="00CD2DF8"/>
    <w:rsid w:val="00CD355C"/>
    <w:rsid w:val="00CE042D"/>
    <w:rsid w:val="00CE2ADB"/>
    <w:rsid w:val="00CF01D2"/>
    <w:rsid w:val="00CF0852"/>
    <w:rsid w:val="00CF2087"/>
    <w:rsid w:val="00CF5C3A"/>
    <w:rsid w:val="00CF64E4"/>
    <w:rsid w:val="00D02E29"/>
    <w:rsid w:val="00D06C2C"/>
    <w:rsid w:val="00D07ECD"/>
    <w:rsid w:val="00D12CFA"/>
    <w:rsid w:val="00D158F3"/>
    <w:rsid w:val="00D16027"/>
    <w:rsid w:val="00D16C43"/>
    <w:rsid w:val="00D204C0"/>
    <w:rsid w:val="00D211DC"/>
    <w:rsid w:val="00D224D0"/>
    <w:rsid w:val="00D22C8A"/>
    <w:rsid w:val="00D266C1"/>
    <w:rsid w:val="00D31374"/>
    <w:rsid w:val="00D322FB"/>
    <w:rsid w:val="00D33475"/>
    <w:rsid w:val="00D334B8"/>
    <w:rsid w:val="00D33573"/>
    <w:rsid w:val="00D35215"/>
    <w:rsid w:val="00D376FA"/>
    <w:rsid w:val="00D40B3B"/>
    <w:rsid w:val="00D40D20"/>
    <w:rsid w:val="00D41169"/>
    <w:rsid w:val="00D4217B"/>
    <w:rsid w:val="00D437D2"/>
    <w:rsid w:val="00D46317"/>
    <w:rsid w:val="00D56C50"/>
    <w:rsid w:val="00D57D7F"/>
    <w:rsid w:val="00D62A31"/>
    <w:rsid w:val="00D6444E"/>
    <w:rsid w:val="00D65624"/>
    <w:rsid w:val="00D71488"/>
    <w:rsid w:val="00D74647"/>
    <w:rsid w:val="00D74A90"/>
    <w:rsid w:val="00D74FC1"/>
    <w:rsid w:val="00D75A5B"/>
    <w:rsid w:val="00D75BDF"/>
    <w:rsid w:val="00D75D20"/>
    <w:rsid w:val="00D77398"/>
    <w:rsid w:val="00D77C5F"/>
    <w:rsid w:val="00D8265A"/>
    <w:rsid w:val="00D82D0C"/>
    <w:rsid w:val="00D83078"/>
    <w:rsid w:val="00D87B16"/>
    <w:rsid w:val="00D87E29"/>
    <w:rsid w:val="00D91273"/>
    <w:rsid w:val="00D91910"/>
    <w:rsid w:val="00D91C43"/>
    <w:rsid w:val="00D91CB0"/>
    <w:rsid w:val="00D91D66"/>
    <w:rsid w:val="00D9784F"/>
    <w:rsid w:val="00DA21E9"/>
    <w:rsid w:val="00DA2BF6"/>
    <w:rsid w:val="00DA2EA2"/>
    <w:rsid w:val="00DA4E35"/>
    <w:rsid w:val="00DA4FFE"/>
    <w:rsid w:val="00DA78FD"/>
    <w:rsid w:val="00DB09D1"/>
    <w:rsid w:val="00DB4893"/>
    <w:rsid w:val="00DB5CED"/>
    <w:rsid w:val="00DB6366"/>
    <w:rsid w:val="00DB6EC6"/>
    <w:rsid w:val="00DB71FC"/>
    <w:rsid w:val="00DB7DE6"/>
    <w:rsid w:val="00DC09DD"/>
    <w:rsid w:val="00DC1763"/>
    <w:rsid w:val="00DC1766"/>
    <w:rsid w:val="00DC235D"/>
    <w:rsid w:val="00DC4B17"/>
    <w:rsid w:val="00DC6348"/>
    <w:rsid w:val="00DC6AB8"/>
    <w:rsid w:val="00DD0D62"/>
    <w:rsid w:val="00DD0E8A"/>
    <w:rsid w:val="00DD2B06"/>
    <w:rsid w:val="00DD6BF2"/>
    <w:rsid w:val="00DE2394"/>
    <w:rsid w:val="00DE25E2"/>
    <w:rsid w:val="00DE3638"/>
    <w:rsid w:val="00DE6183"/>
    <w:rsid w:val="00DE7238"/>
    <w:rsid w:val="00DE7EC6"/>
    <w:rsid w:val="00DF0076"/>
    <w:rsid w:val="00DF0F2F"/>
    <w:rsid w:val="00DF1DE5"/>
    <w:rsid w:val="00DF2094"/>
    <w:rsid w:val="00DF20C6"/>
    <w:rsid w:val="00DF394B"/>
    <w:rsid w:val="00DF4473"/>
    <w:rsid w:val="00DF5759"/>
    <w:rsid w:val="00DF5B38"/>
    <w:rsid w:val="00DF646C"/>
    <w:rsid w:val="00DF7707"/>
    <w:rsid w:val="00E00587"/>
    <w:rsid w:val="00E031F1"/>
    <w:rsid w:val="00E05E81"/>
    <w:rsid w:val="00E06F8D"/>
    <w:rsid w:val="00E12446"/>
    <w:rsid w:val="00E1352B"/>
    <w:rsid w:val="00E136D9"/>
    <w:rsid w:val="00E16397"/>
    <w:rsid w:val="00E1790E"/>
    <w:rsid w:val="00E22C54"/>
    <w:rsid w:val="00E240F5"/>
    <w:rsid w:val="00E25516"/>
    <w:rsid w:val="00E25977"/>
    <w:rsid w:val="00E27376"/>
    <w:rsid w:val="00E27717"/>
    <w:rsid w:val="00E31C02"/>
    <w:rsid w:val="00E328DF"/>
    <w:rsid w:val="00E33D3C"/>
    <w:rsid w:val="00E354BA"/>
    <w:rsid w:val="00E35A84"/>
    <w:rsid w:val="00E35FFB"/>
    <w:rsid w:val="00E36773"/>
    <w:rsid w:val="00E40171"/>
    <w:rsid w:val="00E4165D"/>
    <w:rsid w:val="00E42128"/>
    <w:rsid w:val="00E42714"/>
    <w:rsid w:val="00E42883"/>
    <w:rsid w:val="00E4376D"/>
    <w:rsid w:val="00E46C60"/>
    <w:rsid w:val="00E511AD"/>
    <w:rsid w:val="00E51F8A"/>
    <w:rsid w:val="00E55D76"/>
    <w:rsid w:val="00E55DB5"/>
    <w:rsid w:val="00E56892"/>
    <w:rsid w:val="00E56C94"/>
    <w:rsid w:val="00E60396"/>
    <w:rsid w:val="00E6168A"/>
    <w:rsid w:val="00E629E4"/>
    <w:rsid w:val="00E65A3C"/>
    <w:rsid w:val="00E6658C"/>
    <w:rsid w:val="00E66698"/>
    <w:rsid w:val="00E72EF4"/>
    <w:rsid w:val="00E73966"/>
    <w:rsid w:val="00E81198"/>
    <w:rsid w:val="00E81DD3"/>
    <w:rsid w:val="00E81E07"/>
    <w:rsid w:val="00E82AFF"/>
    <w:rsid w:val="00E879C5"/>
    <w:rsid w:val="00E91DB8"/>
    <w:rsid w:val="00E93911"/>
    <w:rsid w:val="00E93C2F"/>
    <w:rsid w:val="00E979F3"/>
    <w:rsid w:val="00EA2F9F"/>
    <w:rsid w:val="00EA4180"/>
    <w:rsid w:val="00EA5080"/>
    <w:rsid w:val="00EB01F9"/>
    <w:rsid w:val="00EB0210"/>
    <w:rsid w:val="00EB3808"/>
    <w:rsid w:val="00EB6ECC"/>
    <w:rsid w:val="00EB7451"/>
    <w:rsid w:val="00EC0670"/>
    <w:rsid w:val="00EC1D62"/>
    <w:rsid w:val="00EC205E"/>
    <w:rsid w:val="00EC2B8C"/>
    <w:rsid w:val="00EC2FB9"/>
    <w:rsid w:val="00ED062D"/>
    <w:rsid w:val="00ED26B7"/>
    <w:rsid w:val="00ED44C6"/>
    <w:rsid w:val="00ED513A"/>
    <w:rsid w:val="00ED7938"/>
    <w:rsid w:val="00ED7BA9"/>
    <w:rsid w:val="00EE11F8"/>
    <w:rsid w:val="00EE1401"/>
    <w:rsid w:val="00EE1536"/>
    <w:rsid w:val="00EE310E"/>
    <w:rsid w:val="00EE31DE"/>
    <w:rsid w:val="00EE3C93"/>
    <w:rsid w:val="00EE3D44"/>
    <w:rsid w:val="00EE4F7A"/>
    <w:rsid w:val="00EE6BF1"/>
    <w:rsid w:val="00EE7823"/>
    <w:rsid w:val="00EE7CC6"/>
    <w:rsid w:val="00EF047D"/>
    <w:rsid w:val="00EF1B89"/>
    <w:rsid w:val="00EF2E7E"/>
    <w:rsid w:val="00EF3022"/>
    <w:rsid w:val="00EF3968"/>
    <w:rsid w:val="00EF3E82"/>
    <w:rsid w:val="00EF4032"/>
    <w:rsid w:val="00EF4339"/>
    <w:rsid w:val="00EF4CB8"/>
    <w:rsid w:val="00EF5FF4"/>
    <w:rsid w:val="00EF7976"/>
    <w:rsid w:val="00F03C61"/>
    <w:rsid w:val="00F066BA"/>
    <w:rsid w:val="00F106F7"/>
    <w:rsid w:val="00F10F9B"/>
    <w:rsid w:val="00F144B8"/>
    <w:rsid w:val="00F14788"/>
    <w:rsid w:val="00F17D7E"/>
    <w:rsid w:val="00F20DE8"/>
    <w:rsid w:val="00F2243B"/>
    <w:rsid w:val="00F23C74"/>
    <w:rsid w:val="00F24D86"/>
    <w:rsid w:val="00F258CF"/>
    <w:rsid w:val="00F328D8"/>
    <w:rsid w:val="00F33143"/>
    <w:rsid w:val="00F34335"/>
    <w:rsid w:val="00F3517A"/>
    <w:rsid w:val="00F375BC"/>
    <w:rsid w:val="00F40483"/>
    <w:rsid w:val="00F4059A"/>
    <w:rsid w:val="00F40602"/>
    <w:rsid w:val="00F43549"/>
    <w:rsid w:val="00F43932"/>
    <w:rsid w:val="00F44651"/>
    <w:rsid w:val="00F447F1"/>
    <w:rsid w:val="00F457DB"/>
    <w:rsid w:val="00F459E6"/>
    <w:rsid w:val="00F45A45"/>
    <w:rsid w:val="00F46176"/>
    <w:rsid w:val="00F46F22"/>
    <w:rsid w:val="00F473C8"/>
    <w:rsid w:val="00F47498"/>
    <w:rsid w:val="00F50EC3"/>
    <w:rsid w:val="00F56D01"/>
    <w:rsid w:val="00F57826"/>
    <w:rsid w:val="00F62784"/>
    <w:rsid w:val="00F63A03"/>
    <w:rsid w:val="00F65EE3"/>
    <w:rsid w:val="00F667E2"/>
    <w:rsid w:val="00F71CA0"/>
    <w:rsid w:val="00F81745"/>
    <w:rsid w:val="00F81A30"/>
    <w:rsid w:val="00F81F4A"/>
    <w:rsid w:val="00F8209E"/>
    <w:rsid w:val="00F82289"/>
    <w:rsid w:val="00F82858"/>
    <w:rsid w:val="00F8316D"/>
    <w:rsid w:val="00F83630"/>
    <w:rsid w:val="00F84677"/>
    <w:rsid w:val="00F86052"/>
    <w:rsid w:val="00F869F7"/>
    <w:rsid w:val="00F86C3E"/>
    <w:rsid w:val="00F86CB2"/>
    <w:rsid w:val="00F87253"/>
    <w:rsid w:val="00F878CC"/>
    <w:rsid w:val="00F915E9"/>
    <w:rsid w:val="00F932CE"/>
    <w:rsid w:val="00F940A7"/>
    <w:rsid w:val="00F9428D"/>
    <w:rsid w:val="00F96237"/>
    <w:rsid w:val="00F96A86"/>
    <w:rsid w:val="00FA2887"/>
    <w:rsid w:val="00FA35A8"/>
    <w:rsid w:val="00FA5293"/>
    <w:rsid w:val="00FA596D"/>
    <w:rsid w:val="00FA5C6B"/>
    <w:rsid w:val="00FA647E"/>
    <w:rsid w:val="00FA774E"/>
    <w:rsid w:val="00FB341D"/>
    <w:rsid w:val="00FB4D98"/>
    <w:rsid w:val="00FB5927"/>
    <w:rsid w:val="00FB6F9A"/>
    <w:rsid w:val="00FB7378"/>
    <w:rsid w:val="00FC0121"/>
    <w:rsid w:val="00FC24CE"/>
    <w:rsid w:val="00FC5422"/>
    <w:rsid w:val="00FC581E"/>
    <w:rsid w:val="00FC6A9C"/>
    <w:rsid w:val="00FD085C"/>
    <w:rsid w:val="00FD22F6"/>
    <w:rsid w:val="00FD3BC7"/>
    <w:rsid w:val="00FD7AA3"/>
    <w:rsid w:val="00FE1629"/>
    <w:rsid w:val="00FE20F0"/>
    <w:rsid w:val="00FE3E30"/>
    <w:rsid w:val="00FE4CA1"/>
    <w:rsid w:val="00FE5DD1"/>
    <w:rsid w:val="00FE7DAB"/>
    <w:rsid w:val="00FF2F44"/>
    <w:rsid w:val="00FF426C"/>
    <w:rsid w:val="00FF5931"/>
    <w:rsid w:val="00FF5D94"/>
    <w:rsid w:val="00FF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6E980"/>
  <w15:chartTrackingRefBased/>
  <w15:docId w15:val="{CA4FFC76-1602-4C1E-8A07-1535E598B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4B7"/>
  </w:style>
  <w:style w:type="paragraph" w:styleId="Footer">
    <w:name w:val="footer"/>
    <w:basedOn w:val="Normal"/>
    <w:link w:val="FooterChar"/>
    <w:uiPriority w:val="99"/>
    <w:unhideWhenUsed/>
    <w:rsid w:val="00A64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4B7"/>
  </w:style>
  <w:style w:type="table" w:styleId="TableGrid">
    <w:name w:val="Table Grid"/>
    <w:basedOn w:val="TableNormal"/>
    <w:uiPriority w:val="59"/>
    <w:rsid w:val="00430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31E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EF4032"/>
  </w:style>
  <w:style w:type="character" w:styleId="Hyperlink">
    <w:name w:val="Hyperlink"/>
    <w:basedOn w:val="DefaultParagraphFont"/>
    <w:uiPriority w:val="99"/>
    <w:semiHidden/>
    <w:unhideWhenUsed/>
    <w:rsid w:val="00B729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ages.google.co.uk/imgres?imgurl=http://clip-art-pictures.com/pics/food/banana-t.gif&amp;imgrefurl=http://clip-art-pictures.com/food.html&amp;h=133&amp;w=100&amp;sz=2&amp;hl=en&amp;start=6&amp;um=1&amp;tbnid=Fa6C4ieseD7J3M:&amp;tbnh=92&amp;tbnw=69&amp;prev=/images%3Fq%3Dbanana%2Bclip%2Bart%26um%3D1%26hl%3Den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hyperlink" Target="https://kids.kiddle.co/Fishing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images.google.co.uk/imgres?imgurl=http://www.andersdachshunds.org/food_clipart_candy.gif&amp;imgrefurl=http://www.andersdachshunds.org/OurFemales.html&amp;h=170&amp;w=200&amp;sz=4&amp;hl=en&amp;start=4&amp;um=1&amp;tbnid=qsDpcBL1DPhcvM:&amp;tbnh=88&amp;tbnw=104&amp;prev=/images%3Fq%3Dcandy%2Bclip%2Bart%26um%3D1%26hl%3Den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kids.kiddle.co/Animal" TargetMode="External"/><Relationship Id="rId37" Type="http://schemas.openxmlformats.org/officeDocument/2006/relationships/hyperlink" Target="https://kids.kiddle.co/Hobby" TargetMode="External"/><Relationship Id="rId40" Type="http://schemas.openxmlformats.org/officeDocument/2006/relationships/image" Target="media/image24.png"/><Relationship Id="rId5" Type="http://schemas.openxmlformats.org/officeDocument/2006/relationships/endnotes" Target="endnotes.xml"/><Relationship Id="rId15" Type="http://schemas.openxmlformats.org/officeDocument/2006/relationships/hyperlink" Target="http://images.google.co.uk/imgres?imgurl=http://www.webweaver.nu/clipart/img/misc/food/cupcake.png&amp;imgrefurl=http://www.webweaver.nu/clipart/food-sweets.shtml&amp;h=141&amp;w=100&amp;sz=5&amp;hl=en&amp;start=3&amp;um=1&amp;tbnid=EcGckzkuBjmzRM:&amp;tbnh=94&amp;tbnw=67&amp;prev=/images%3Fq%3Dcupcake%2Bclip%2Bart%26um%3D1%26hl%3Den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yperlink" Target="https://kids.kiddle.co/Food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s://kids.kiddle.co/Fish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kids.kiddle.co/Money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http://images.google.co.uk/imgres?imgurl=http://dclips.fundraw.com/thumbdir/cherry_jean_victor_balin_.jpg&amp;imgrefurl=http://www.fundraw.com/clipart/categories/Cooking_And_Food/Fruit_And_Vegetables/00000027&amp;h=94&amp;w=94&amp;sz=3&amp;hl=en&amp;start=3&amp;um=1&amp;tbnid=mZ2PwiXIzVn_zM:&amp;tbnh=80&amp;tbnw=80&amp;prev=/images%3Fq%3Dcherry%2Bclip%2Bart%26um%3D1%26hl%3Den%26sa%3DX" TargetMode="External"/><Relationship Id="rId25" Type="http://schemas.openxmlformats.org/officeDocument/2006/relationships/image" Target="media/image16.jpeg"/><Relationship Id="rId33" Type="http://schemas.openxmlformats.org/officeDocument/2006/relationships/hyperlink" Target="https://kids.kiddle.co/Water" TargetMode="External"/><Relationship Id="rId38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36B030C5</Template>
  <TotalTime>0</TotalTime>
  <Pages>15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Anne Hartshorn</cp:lastModifiedBy>
  <cp:revision>2</cp:revision>
  <dcterms:created xsi:type="dcterms:W3CDTF">2020-06-02T11:00:00Z</dcterms:created>
  <dcterms:modified xsi:type="dcterms:W3CDTF">2020-06-02T11:00:00Z</dcterms:modified>
</cp:coreProperties>
</file>