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988D6" w14:textId="4D054910" w:rsidR="00B66958" w:rsidRPr="009B20C4" w:rsidRDefault="001B4B7B" w:rsidP="002C0B33">
      <w:pPr>
        <w:jc w:val="center"/>
        <w:rPr>
          <w:rFonts w:ascii="Comic Sans MS" w:hAnsi="Comic Sans MS"/>
          <w:b/>
          <w:bCs/>
          <w:color w:val="FF0000"/>
          <w:sz w:val="28"/>
          <w:u w:val="single"/>
        </w:rPr>
      </w:pPr>
      <w:r w:rsidRPr="009B20C4">
        <w:rPr>
          <w:rFonts w:ascii="Comic Sans MS" w:hAnsi="Comic Sans MS"/>
          <w:b/>
          <w:bCs/>
          <w:color w:val="FF0000"/>
          <w:sz w:val="28"/>
          <w:u w:val="single"/>
        </w:rPr>
        <w:t>LO:</w:t>
      </w:r>
      <w:r w:rsidR="00DB1CF2" w:rsidRPr="009B20C4">
        <w:rPr>
          <w:rFonts w:ascii="Comic Sans MS" w:hAnsi="Comic Sans MS"/>
          <w:b/>
          <w:bCs/>
          <w:color w:val="FF0000"/>
          <w:sz w:val="28"/>
          <w:u w:val="single"/>
        </w:rPr>
        <w:t xml:space="preserve"> We are </w:t>
      </w:r>
      <w:r w:rsidR="007C4531" w:rsidRPr="009B20C4">
        <w:rPr>
          <w:rFonts w:ascii="Comic Sans MS" w:hAnsi="Comic Sans MS"/>
          <w:b/>
          <w:bCs/>
          <w:color w:val="FF0000"/>
          <w:sz w:val="28"/>
          <w:u w:val="single"/>
        </w:rPr>
        <w:t xml:space="preserve">learning to </w:t>
      </w:r>
      <w:r w:rsidR="00BE772E">
        <w:rPr>
          <w:rFonts w:ascii="Comic Sans MS" w:hAnsi="Comic Sans MS"/>
          <w:b/>
          <w:bCs/>
          <w:color w:val="FF0000"/>
          <w:sz w:val="28"/>
          <w:u w:val="single"/>
        </w:rPr>
        <w:t>multiply and divide by 10, 100 and 1000</w:t>
      </w:r>
      <w:r w:rsidR="007C4531" w:rsidRPr="009B20C4">
        <w:rPr>
          <w:rFonts w:ascii="Comic Sans MS" w:hAnsi="Comic Sans MS"/>
          <w:b/>
          <w:bCs/>
          <w:color w:val="FF0000"/>
          <w:sz w:val="28"/>
          <w:u w:val="single"/>
        </w:rPr>
        <w:t xml:space="preserve"> </w:t>
      </w:r>
    </w:p>
    <w:p w14:paraId="72C53D81" w14:textId="31472DAE" w:rsidR="00084BF4" w:rsidRDefault="00084BF4">
      <w:pPr>
        <w:rPr>
          <w:rFonts w:ascii="Comic Sans MS" w:hAnsi="Comic Sans MS"/>
          <w:b/>
          <w:bCs/>
          <w:color w:val="FF0000"/>
          <w:sz w:val="28"/>
          <w:u w:val="single"/>
        </w:rPr>
      </w:pPr>
    </w:p>
    <w:p w14:paraId="370B86DE" w14:textId="2E1D7558" w:rsidR="00BE772E" w:rsidRDefault="00BE772E">
      <w:pPr>
        <w:rPr>
          <w:rFonts w:ascii="Comic Sans MS" w:hAnsi="Comic Sans MS"/>
          <w:b/>
          <w:bCs/>
          <w:color w:val="FF0000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4CC04C14" wp14:editId="2F769B7D">
            <wp:simplePos x="0" y="0"/>
            <wp:positionH relativeFrom="column">
              <wp:posOffset>4139565</wp:posOffset>
            </wp:positionH>
            <wp:positionV relativeFrom="paragraph">
              <wp:posOffset>213360</wp:posOffset>
            </wp:positionV>
            <wp:extent cx="5558790" cy="3095625"/>
            <wp:effectExtent l="0" t="0" r="3810" b="9525"/>
            <wp:wrapTight wrapText="bothSides">
              <wp:wrapPolygon edited="0">
                <wp:start x="0" y="0"/>
                <wp:lineTo x="0" y="21534"/>
                <wp:lineTo x="21541" y="21534"/>
                <wp:lineTo x="21541" y="0"/>
                <wp:lineTo x="0" y="0"/>
              </wp:wrapPolygon>
            </wp:wrapTight>
            <wp:docPr id="2" name="Picture 2" descr="A kinaesthetic resource for multiplying and dividing by 10, 100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kinaesthetic resource for multiplying and dividing by 10, 100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25" b="7378"/>
                    <a:stretch/>
                  </pic:blipFill>
                  <pic:spPr bwMode="auto">
                    <a:xfrm>
                      <a:off x="0" y="0"/>
                      <a:ext cx="555879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color w:val="FF0000"/>
          <w:sz w:val="28"/>
          <w:u w:val="single"/>
        </w:rPr>
        <w:t>Top Tips</w:t>
      </w:r>
    </w:p>
    <w:p w14:paraId="77738825" w14:textId="2B55B4BE" w:rsidR="00BE772E" w:rsidRPr="00BE772E" w:rsidRDefault="00BE772E" w:rsidP="00BE772E">
      <w:pPr>
        <w:pStyle w:val="ListParagraph"/>
        <w:numPr>
          <w:ilvl w:val="0"/>
          <w:numId w:val="7"/>
        </w:numPr>
        <w:ind w:left="567" w:hanging="425"/>
        <w:rPr>
          <w:rFonts w:ascii="Comic Sans MS" w:hAnsi="Comic Sans MS"/>
          <w:bCs/>
          <w:color w:val="FF0000"/>
          <w:sz w:val="28"/>
        </w:rPr>
      </w:pPr>
      <w:r w:rsidRPr="00BE772E">
        <w:rPr>
          <w:rFonts w:ascii="Comic Sans MS" w:hAnsi="Comic Sans MS"/>
          <w:bCs/>
          <w:color w:val="FF0000"/>
          <w:sz w:val="28"/>
        </w:rPr>
        <w:t>Read the number carefully</w:t>
      </w:r>
    </w:p>
    <w:p w14:paraId="1E85C02D" w14:textId="31FC10CE" w:rsidR="00BE772E" w:rsidRPr="00BE772E" w:rsidRDefault="00BE772E" w:rsidP="00BE772E">
      <w:pPr>
        <w:pStyle w:val="ListParagraph"/>
        <w:numPr>
          <w:ilvl w:val="0"/>
          <w:numId w:val="7"/>
        </w:numPr>
        <w:ind w:left="567" w:hanging="425"/>
        <w:rPr>
          <w:rFonts w:ascii="Comic Sans MS" w:hAnsi="Comic Sans MS"/>
          <w:bCs/>
          <w:color w:val="FF0000"/>
          <w:sz w:val="28"/>
        </w:rPr>
      </w:pPr>
      <w:r w:rsidRPr="00BE772E">
        <w:rPr>
          <w:rFonts w:ascii="Comic Sans MS" w:hAnsi="Comic Sans MS"/>
          <w:bCs/>
          <w:color w:val="FF0000"/>
          <w:sz w:val="28"/>
        </w:rPr>
        <w:t>Choose a method: mental or written</w:t>
      </w:r>
    </w:p>
    <w:p w14:paraId="2F4AE71B" w14:textId="40395C3A" w:rsidR="00BE772E" w:rsidRPr="00BE772E" w:rsidRDefault="00BE772E" w:rsidP="00BE772E">
      <w:pPr>
        <w:pStyle w:val="ListParagraph"/>
        <w:numPr>
          <w:ilvl w:val="0"/>
          <w:numId w:val="7"/>
        </w:numPr>
        <w:ind w:left="567" w:hanging="425"/>
        <w:rPr>
          <w:rFonts w:ascii="Comic Sans MS" w:hAnsi="Comic Sans MS"/>
          <w:bCs/>
          <w:color w:val="FF0000"/>
          <w:sz w:val="28"/>
        </w:rPr>
      </w:pPr>
      <w:r w:rsidRPr="00BE772E">
        <w:rPr>
          <w:rFonts w:ascii="Comic Sans MS" w:hAnsi="Comic Sans MS"/>
          <w:bCs/>
          <w:color w:val="FF0000"/>
          <w:sz w:val="28"/>
        </w:rPr>
        <w:t xml:space="preserve">Written method: Draw a place value grid </w:t>
      </w:r>
    </w:p>
    <w:p w14:paraId="7393FF39" w14:textId="26106214" w:rsidR="00BE772E" w:rsidRPr="00BE772E" w:rsidRDefault="00BE772E" w:rsidP="00BE772E">
      <w:pPr>
        <w:pStyle w:val="ListParagraph"/>
        <w:numPr>
          <w:ilvl w:val="0"/>
          <w:numId w:val="7"/>
        </w:numPr>
        <w:ind w:left="567" w:hanging="425"/>
        <w:rPr>
          <w:rFonts w:ascii="Comic Sans MS" w:hAnsi="Comic Sans MS"/>
          <w:bCs/>
          <w:color w:val="FF0000"/>
          <w:sz w:val="28"/>
        </w:rPr>
      </w:pPr>
      <w:r w:rsidRPr="00BE772E">
        <w:rPr>
          <w:rFonts w:ascii="Comic Sans MS" w:hAnsi="Comic Sans MS"/>
          <w:bCs/>
          <w:color w:val="FF0000"/>
          <w:sz w:val="28"/>
        </w:rPr>
        <w:t xml:space="preserve">Digits move left for multiply </w:t>
      </w:r>
    </w:p>
    <w:p w14:paraId="5D8F634B" w14:textId="61AE3A22" w:rsidR="00BE772E" w:rsidRPr="00BE772E" w:rsidRDefault="00BE772E" w:rsidP="00BE772E">
      <w:pPr>
        <w:pStyle w:val="ListParagraph"/>
        <w:numPr>
          <w:ilvl w:val="0"/>
          <w:numId w:val="7"/>
        </w:numPr>
        <w:ind w:left="567" w:hanging="425"/>
        <w:rPr>
          <w:rFonts w:ascii="Comic Sans MS" w:hAnsi="Comic Sans MS"/>
          <w:bCs/>
          <w:color w:val="FF0000"/>
          <w:sz w:val="28"/>
        </w:rPr>
      </w:pPr>
      <w:r w:rsidRPr="00BE772E">
        <w:rPr>
          <w:rFonts w:ascii="Comic Sans MS" w:hAnsi="Comic Sans MS"/>
          <w:bCs/>
          <w:color w:val="FF0000"/>
          <w:sz w:val="28"/>
        </w:rPr>
        <w:t>Digits move right for divide</w:t>
      </w:r>
    </w:p>
    <w:p w14:paraId="73F90DDA" w14:textId="3832E89A" w:rsidR="00BE772E" w:rsidRPr="00BE772E" w:rsidRDefault="00BE772E" w:rsidP="00BE772E">
      <w:pPr>
        <w:pStyle w:val="ListParagraph"/>
        <w:numPr>
          <w:ilvl w:val="0"/>
          <w:numId w:val="7"/>
        </w:numPr>
        <w:ind w:left="567" w:hanging="425"/>
        <w:rPr>
          <w:rFonts w:ascii="Comic Sans MS" w:hAnsi="Comic Sans MS"/>
          <w:bCs/>
          <w:color w:val="FF0000"/>
          <w:sz w:val="28"/>
        </w:rPr>
      </w:pPr>
      <w:r w:rsidRPr="00BE772E">
        <w:rPr>
          <w:rFonts w:ascii="Comic Sans MS" w:hAnsi="Comic Sans MS"/>
          <w:bCs/>
          <w:color w:val="FF0000"/>
          <w:sz w:val="28"/>
        </w:rPr>
        <w:t>Remember to use 0 as a place holder</w:t>
      </w:r>
    </w:p>
    <w:p w14:paraId="5C8B0CA7" w14:textId="09B7EF9D" w:rsidR="00BE772E" w:rsidRPr="00BE772E" w:rsidRDefault="00BE772E" w:rsidP="00BE772E">
      <w:pPr>
        <w:pStyle w:val="ListParagraph"/>
        <w:numPr>
          <w:ilvl w:val="0"/>
          <w:numId w:val="7"/>
        </w:numPr>
        <w:ind w:left="567" w:hanging="425"/>
        <w:rPr>
          <w:rFonts w:ascii="Comic Sans MS" w:hAnsi="Comic Sans MS"/>
          <w:bCs/>
          <w:color w:val="FF0000"/>
          <w:sz w:val="28"/>
        </w:rPr>
      </w:pPr>
      <w:r w:rsidRPr="00BE772E">
        <w:rPr>
          <w:rFonts w:ascii="Comic Sans MS" w:hAnsi="Comic Sans MS"/>
          <w:bCs/>
          <w:color w:val="FF0000"/>
          <w:sz w:val="28"/>
        </w:rPr>
        <w:t xml:space="preserve">Double check you have included a decimal point in the right place </w:t>
      </w:r>
    </w:p>
    <w:p w14:paraId="15B6B0CA" w14:textId="20A259B2" w:rsidR="00DB1CF2" w:rsidRPr="009B20C4" w:rsidRDefault="00DB1CF2" w:rsidP="009B20C4">
      <w:pPr>
        <w:rPr>
          <w:rFonts w:ascii="Comic Sans MS" w:hAnsi="Comic Sans MS"/>
          <w:b/>
          <w:color w:val="FF0000"/>
          <w:sz w:val="28"/>
          <w:u w:val="single"/>
        </w:rPr>
      </w:pPr>
    </w:p>
    <w:p w14:paraId="4CD1226A" w14:textId="74EB0736" w:rsidR="00D611E5" w:rsidRPr="00D611E5" w:rsidRDefault="00D611E5" w:rsidP="00D611E5">
      <w:pPr>
        <w:jc w:val="center"/>
        <w:rPr>
          <w:rFonts w:ascii="Comic Sans MS" w:hAnsi="Comic Sans MS"/>
        </w:rPr>
      </w:pPr>
    </w:p>
    <w:p w14:paraId="77F373BF" w14:textId="38D7A844" w:rsidR="001B4B7B" w:rsidRDefault="001B4B7B">
      <w:pPr>
        <w:rPr>
          <w:rFonts w:ascii="Comic Sans MS" w:hAnsi="Comic Sans MS"/>
          <w:noProof/>
          <w:lang w:eastAsia="en-GB"/>
        </w:rPr>
      </w:pPr>
    </w:p>
    <w:p w14:paraId="5F0AD377" w14:textId="3948F37D" w:rsidR="001B4B7B" w:rsidRDefault="001B4B7B">
      <w:pPr>
        <w:rPr>
          <w:rFonts w:ascii="Comic Sans MS" w:hAnsi="Comic Sans MS"/>
          <w:noProof/>
          <w:lang w:eastAsia="en-GB"/>
        </w:rPr>
      </w:pPr>
    </w:p>
    <w:p w14:paraId="0E41D908" w14:textId="3369D929" w:rsidR="001B4B7B" w:rsidRPr="00DB1CF2" w:rsidRDefault="001B4B7B">
      <w:pPr>
        <w:rPr>
          <w:rFonts w:ascii="Comic Sans MS" w:hAnsi="Comic Sans MS"/>
        </w:rPr>
      </w:pPr>
    </w:p>
    <w:p w14:paraId="7FA26701" w14:textId="3C13C80D" w:rsidR="003E20DA" w:rsidRDefault="003E20DA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160A9B8C" w14:textId="6D1067D9" w:rsidR="00C46C28" w:rsidRDefault="00C46C28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5D542341" w14:textId="5C060429" w:rsidR="007C4531" w:rsidRDefault="007C4531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515B2A84" w14:textId="4D13C9DC" w:rsidR="007C4531" w:rsidRDefault="007C4531" w:rsidP="00DB1CF2">
      <w:pPr>
        <w:jc w:val="center"/>
        <w:rPr>
          <w:rFonts w:ascii="Comic Sans MS" w:hAnsi="Comic Sans MS"/>
          <w:b/>
          <w:color w:val="FF0000"/>
          <w:u w:val="single"/>
          <w:lang w:eastAsia="en-GB"/>
        </w:rPr>
      </w:pPr>
    </w:p>
    <w:p w14:paraId="6EB8E611" w14:textId="1F11C37C" w:rsidR="009B20C4" w:rsidRDefault="009B20C4" w:rsidP="00DB1CF2">
      <w:pPr>
        <w:jc w:val="center"/>
        <w:rPr>
          <w:rFonts w:ascii="Comic Sans MS" w:hAnsi="Comic Sans MS"/>
          <w:b/>
          <w:color w:val="FF0000"/>
          <w:sz w:val="28"/>
          <w:u w:val="single"/>
          <w:lang w:eastAsia="en-GB"/>
        </w:rPr>
      </w:pPr>
      <w:r w:rsidRPr="009B20C4">
        <w:rPr>
          <w:rFonts w:ascii="Comic Sans MS" w:hAnsi="Comic Sans MS"/>
          <w:b/>
          <w:color w:val="FF0000"/>
          <w:sz w:val="28"/>
          <w:u w:val="single"/>
          <w:lang w:eastAsia="en-GB"/>
        </w:rPr>
        <w:lastRenderedPageBreak/>
        <w:t xml:space="preserve">Mathematical Talk </w:t>
      </w:r>
    </w:p>
    <w:p w14:paraId="078522AC" w14:textId="77777777" w:rsidR="00BE772E" w:rsidRDefault="00BE772E" w:rsidP="00DB1CF2">
      <w:pPr>
        <w:jc w:val="center"/>
        <w:rPr>
          <w:rFonts w:ascii="Comic Sans MS" w:hAnsi="Comic Sans MS"/>
          <w:b/>
          <w:color w:val="FF0000"/>
          <w:sz w:val="28"/>
          <w:u w:val="single"/>
          <w:lang w:eastAsia="en-GB"/>
        </w:rPr>
      </w:pPr>
    </w:p>
    <w:p w14:paraId="15080D1F" w14:textId="40279A7E" w:rsidR="00BE772E" w:rsidRPr="00BE772E" w:rsidRDefault="00BE772E" w:rsidP="00BE772E">
      <w:pPr>
        <w:rPr>
          <w:rFonts w:ascii="Comic Sans MS" w:hAnsi="Comic Sans MS"/>
          <w:color w:val="FF0000"/>
          <w:sz w:val="28"/>
        </w:rPr>
      </w:pPr>
      <w:r w:rsidRPr="009B20C4">
        <w:rPr>
          <w:rFonts w:ascii="Comic Sans MS" w:hAnsi="Comic Sans MS"/>
          <w:color w:val="FF0000"/>
          <w:sz w:val="28"/>
        </w:rPr>
        <w:t xml:space="preserve">Discuss these questions with someone at home and/or record your written answers. </w:t>
      </w:r>
    </w:p>
    <w:p w14:paraId="31E40CE4" w14:textId="77777777" w:rsidR="00BE772E" w:rsidRDefault="00BE772E" w:rsidP="00DB1CF2">
      <w:pPr>
        <w:jc w:val="center"/>
        <w:rPr>
          <w:rFonts w:ascii="Comic Sans MS" w:hAnsi="Comic Sans MS"/>
          <w:b/>
          <w:color w:val="FF0000"/>
          <w:sz w:val="28"/>
          <w:u w:val="single"/>
          <w:lang w:eastAsia="en-GB"/>
        </w:rPr>
      </w:pPr>
    </w:p>
    <w:p w14:paraId="4C0139D8" w14:textId="0C3E4BAC" w:rsidR="00BE772E" w:rsidRDefault="00BE772E" w:rsidP="00BE772E">
      <w:pPr>
        <w:rPr>
          <w:rFonts w:ascii="Comic Sans MS" w:hAnsi="Comic Sans MS"/>
          <w:b/>
          <w:color w:val="FF0000"/>
          <w:sz w:val="28"/>
          <w:u w:val="single"/>
          <w:lang w:eastAsia="en-GB"/>
        </w:rPr>
      </w:pPr>
      <w:r>
        <w:rPr>
          <w:rFonts w:ascii="Comic Sans MS" w:hAnsi="Comic Sans MS"/>
          <w:b/>
          <w:color w:val="FF0000"/>
          <w:sz w:val="28"/>
          <w:u w:val="single"/>
          <w:lang w:eastAsia="en-GB"/>
        </w:rPr>
        <w:t>Multiplying by 10, 100, 1000</w:t>
      </w:r>
      <w:r w:rsidRPr="00BE772E">
        <w:rPr>
          <w:rFonts w:ascii="Comic Sans MS" w:hAnsi="Comic Sans MS"/>
          <w:b/>
          <w:color w:val="FF0000"/>
          <w:sz w:val="28"/>
          <w:lang w:eastAsia="en-GB"/>
        </w:rPr>
        <w:tab/>
      </w:r>
      <w:r w:rsidRPr="00BE772E">
        <w:rPr>
          <w:rFonts w:ascii="Comic Sans MS" w:hAnsi="Comic Sans MS"/>
          <w:b/>
          <w:color w:val="FF0000"/>
          <w:sz w:val="28"/>
          <w:lang w:eastAsia="en-GB"/>
        </w:rPr>
        <w:tab/>
      </w:r>
      <w:r w:rsidRPr="00BE772E">
        <w:rPr>
          <w:rFonts w:ascii="Comic Sans MS" w:hAnsi="Comic Sans MS"/>
          <w:b/>
          <w:color w:val="FF0000"/>
          <w:sz w:val="28"/>
          <w:lang w:eastAsia="en-GB"/>
        </w:rPr>
        <w:tab/>
      </w:r>
      <w:r w:rsidRPr="00BE772E">
        <w:rPr>
          <w:rFonts w:ascii="Comic Sans MS" w:hAnsi="Comic Sans MS"/>
          <w:b/>
          <w:color w:val="FF0000"/>
          <w:sz w:val="28"/>
          <w:lang w:eastAsia="en-GB"/>
        </w:rPr>
        <w:tab/>
      </w:r>
      <w:r w:rsidRPr="00BE772E">
        <w:rPr>
          <w:rFonts w:ascii="Comic Sans MS" w:hAnsi="Comic Sans MS"/>
          <w:b/>
          <w:color w:val="FF0000"/>
          <w:sz w:val="28"/>
          <w:lang w:eastAsia="en-GB"/>
        </w:rPr>
        <w:tab/>
      </w:r>
      <w:r w:rsidRPr="00BE772E">
        <w:rPr>
          <w:rFonts w:ascii="Comic Sans MS" w:hAnsi="Comic Sans MS"/>
          <w:b/>
          <w:color w:val="FF0000"/>
          <w:sz w:val="28"/>
          <w:lang w:eastAsia="en-GB"/>
        </w:rPr>
        <w:tab/>
      </w:r>
      <w:r w:rsidRPr="00BE772E">
        <w:rPr>
          <w:rFonts w:ascii="Comic Sans MS" w:hAnsi="Comic Sans MS"/>
          <w:b/>
          <w:color w:val="FF0000"/>
          <w:sz w:val="28"/>
          <w:lang w:eastAsia="en-GB"/>
        </w:rPr>
        <w:tab/>
      </w:r>
      <w:r>
        <w:rPr>
          <w:rFonts w:ascii="Comic Sans MS" w:hAnsi="Comic Sans MS"/>
          <w:b/>
          <w:color w:val="FF0000"/>
          <w:sz w:val="28"/>
          <w:u w:val="single"/>
          <w:lang w:eastAsia="en-GB"/>
        </w:rPr>
        <w:t>Dividing by 10, 100, 1000</w:t>
      </w:r>
    </w:p>
    <w:p w14:paraId="4F24A594" w14:textId="1D341C43" w:rsidR="00BE772E" w:rsidRDefault="00BE772E" w:rsidP="00BE772E">
      <w:pPr>
        <w:rPr>
          <w:rFonts w:ascii="Comic Sans MS" w:hAnsi="Comic Sans MS"/>
          <w:b/>
          <w:color w:val="FF0000"/>
          <w:sz w:val="28"/>
          <w:u w:val="single"/>
          <w:lang w:eastAsia="en-GB"/>
        </w:rPr>
      </w:pPr>
    </w:p>
    <w:p w14:paraId="33E4C37E" w14:textId="58C307F1" w:rsidR="009B20C4" w:rsidRPr="009B20C4" w:rsidRDefault="00BE772E" w:rsidP="00DB1CF2">
      <w:pPr>
        <w:jc w:val="center"/>
        <w:rPr>
          <w:rFonts w:ascii="Comic Sans MS" w:hAnsi="Comic Sans MS"/>
          <w:b/>
          <w:color w:val="FF0000"/>
          <w:sz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 wp14:anchorId="20C6FFA5" wp14:editId="7437D02B">
            <wp:simplePos x="0" y="0"/>
            <wp:positionH relativeFrom="margin">
              <wp:align>left</wp:align>
            </wp:positionH>
            <wp:positionV relativeFrom="paragraph">
              <wp:posOffset>177800</wp:posOffset>
            </wp:positionV>
            <wp:extent cx="4059555" cy="2576830"/>
            <wp:effectExtent l="0" t="0" r="0" b="0"/>
            <wp:wrapTight wrapText="bothSides">
              <wp:wrapPolygon edited="0">
                <wp:start x="0" y="0"/>
                <wp:lineTo x="0" y="21398"/>
                <wp:lineTo x="21489" y="21398"/>
                <wp:lineTo x="2148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3" t="21067" r="53003" b="36079"/>
                    <a:stretch/>
                  </pic:blipFill>
                  <pic:spPr bwMode="auto">
                    <a:xfrm>
                      <a:off x="0" y="0"/>
                      <a:ext cx="4059555" cy="2576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773EEB4C" wp14:editId="1C39F696">
            <wp:simplePos x="0" y="0"/>
            <wp:positionH relativeFrom="column">
              <wp:posOffset>5167630</wp:posOffset>
            </wp:positionH>
            <wp:positionV relativeFrom="paragraph">
              <wp:posOffset>140970</wp:posOffset>
            </wp:positionV>
            <wp:extent cx="4439285" cy="2400935"/>
            <wp:effectExtent l="0" t="0" r="0" b="0"/>
            <wp:wrapTight wrapText="bothSides">
              <wp:wrapPolygon edited="0">
                <wp:start x="0" y="0"/>
                <wp:lineTo x="0" y="21423"/>
                <wp:lineTo x="21504" y="21423"/>
                <wp:lineTo x="2150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4" t="42614" r="53676" b="20996"/>
                    <a:stretch/>
                  </pic:blipFill>
                  <pic:spPr bwMode="auto">
                    <a:xfrm>
                      <a:off x="0" y="0"/>
                      <a:ext cx="4439285" cy="2400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1D59A0" w14:textId="07792D1F" w:rsidR="009B20C4" w:rsidRDefault="009B20C4" w:rsidP="009B20C4">
      <w:pPr>
        <w:rPr>
          <w:rFonts w:ascii="Comic Sans MS" w:hAnsi="Comic Sans MS"/>
          <w:b/>
          <w:u w:val="single"/>
          <w:lang w:eastAsia="en-GB"/>
        </w:rPr>
      </w:pPr>
    </w:p>
    <w:p w14:paraId="1E299C0E" w14:textId="31153E98" w:rsidR="00BE772E" w:rsidRDefault="00BE772E" w:rsidP="009B20C4">
      <w:pPr>
        <w:rPr>
          <w:rFonts w:ascii="Comic Sans MS" w:hAnsi="Comic Sans MS"/>
          <w:b/>
          <w:u w:val="single"/>
          <w:lang w:eastAsia="en-GB"/>
        </w:rPr>
      </w:pPr>
    </w:p>
    <w:p w14:paraId="6FE95838" w14:textId="7CEC81FA" w:rsidR="00BE772E" w:rsidRDefault="00BE772E" w:rsidP="009B20C4">
      <w:pPr>
        <w:rPr>
          <w:rFonts w:ascii="Comic Sans MS" w:hAnsi="Comic Sans MS"/>
          <w:b/>
          <w:u w:val="single"/>
          <w:lang w:eastAsia="en-GB"/>
        </w:rPr>
      </w:pPr>
    </w:p>
    <w:p w14:paraId="68BF91B1" w14:textId="2F9E4A59" w:rsidR="00BE772E" w:rsidRDefault="00BE772E" w:rsidP="009B20C4">
      <w:pPr>
        <w:rPr>
          <w:rFonts w:ascii="Comic Sans MS" w:hAnsi="Comic Sans MS"/>
          <w:b/>
          <w:u w:val="single"/>
          <w:lang w:eastAsia="en-GB"/>
        </w:rPr>
      </w:pPr>
    </w:p>
    <w:p w14:paraId="28413490" w14:textId="283D4CF0" w:rsidR="009B20C4" w:rsidRDefault="009B20C4" w:rsidP="009B20C4">
      <w:pPr>
        <w:rPr>
          <w:noProof/>
          <w:lang w:eastAsia="en-GB"/>
        </w:rPr>
      </w:pPr>
      <w:r w:rsidRPr="009B20C4">
        <w:rPr>
          <w:rFonts w:ascii="Comic Sans MS" w:hAnsi="Comic Sans MS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2A5F41B" wp14:editId="3079B933">
                <wp:simplePos x="0" y="0"/>
                <wp:positionH relativeFrom="margin">
                  <wp:posOffset>5817973</wp:posOffset>
                </wp:positionH>
                <wp:positionV relativeFrom="paragraph">
                  <wp:posOffset>287714</wp:posOffset>
                </wp:positionV>
                <wp:extent cx="2360930" cy="1404620"/>
                <wp:effectExtent l="0" t="0" r="1841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F4B9E" w14:textId="77777777" w:rsidR="00BE772E" w:rsidRDefault="00BE772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2A5F41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8.1pt;margin-top:22.65pt;width:185.9pt;height:110.6pt;z-index:25170329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" strokecolor="white [3212]">
                <v:textbox style="mso-fit-shape-to-text:t">
                  <w:txbxContent>
                    <w:p w14:paraId="14CF4B9E" w14:textId="77777777" w:rsidR="00BE772E" w:rsidRDefault="00BE772E"/>
                  </w:txbxContent>
                </v:textbox>
                <w10:wrap type="square" anchorx="margin"/>
              </v:shape>
            </w:pict>
          </mc:Fallback>
        </mc:AlternateContent>
      </w:r>
    </w:p>
    <w:p w14:paraId="470AB05C" w14:textId="5368DA4C" w:rsidR="009B20C4" w:rsidRDefault="009B20C4" w:rsidP="009B20C4">
      <w:pPr>
        <w:rPr>
          <w:noProof/>
          <w:lang w:eastAsia="en-GB"/>
        </w:rPr>
      </w:pPr>
    </w:p>
    <w:p w14:paraId="788B804E" w14:textId="1AC6235A" w:rsidR="009B20C4" w:rsidRDefault="009B20C4" w:rsidP="009B20C4">
      <w:pPr>
        <w:rPr>
          <w:noProof/>
          <w:lang w:eastAsia="en-GB"/>
        </w:rPr>
      </w:pPr>
    </w:p>
    <w:p w14:paraId="3E4706A4" w14:textId="45D69E57" w:rsidR="009B20C4" w:rsidRDefault="009B20C4" w:rsidP="009B20C4">
      <w:pPr>
        <w:rPr>
          <w:noProof/>
          <w:lang w:eastAsia="en-GB"/>
        </w:rPr>
      </w:pPr>
    </w:p>
    <w:p w14:paraId="55854480" w14:textId="151125D7" w:rsidR="009B20C4" w:rsidRDefault="009B20C4" w:rsidP="009B20C4">
      <w:pPr>
        <w:rPr>
          <w:noProof/>
          <w:lang w:eastAsia="en-GB"/>
        </w:rPr>
      </w:pPr>
    </w:p>
    <w:p w14:paraId="4DE55457" w14:textId="71E16006" w:rsidR="00BE772E" w:rsidRDefault="00BE772E" w:rsidP="009B20C4">
      <w:pPr>
        <w:rPr>
          <w:noProof/>
          <w:lang w:eastAsia="en-GB"/>
        </w:rPr>
      </w:pPr>
    </w:p>
    <w:p w14:paraId="6E2DBEE3" w14:textId="77777777" w:rsidR="00BE772E" w:rsidRDefault="00BE772E" w:rsidP="009B20C4">
      <w:pPr>
        <w:rPr>
          <w:noProof/>
          <w:lang w:eastAsia="en-GB"/>
        </w:rPr>
      </w:pPr>
    </w:p>
    <w:p w14:paraId="7A9B1498" w14:textId="2A720D85" w:rsidR="009B20C4" w:rsidRDefault="009B20C4" w:rsidP="009B20C4">
      <w:pPr>
        <w:rPr>
          <w:noProof/>
          <w:lang w:eastAsia="en-GB"/>
        </w:rPr>
      </w:pPr>
    </w:p>
    <w:p w14:paraId="07F7046E" w14:textId="0646C157" w:rsidR="009B20C4" w:rsidRDefault="009B20C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 w:rsidRPr="009B20C4"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lastRenderedPageBreak/>
        <w:t xml:space="preserve">Varied Fluency </w:t>
      </w:r>
    </w:p>
    <w:p w14:paraId="55C6B0BA" w14:textId="3A0CC9E3" w:rsidR="009B20C4" w:rsidRDefault="00BE772E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434B8ABC" wp14:editId="48C2A91A">
            <wp:simplePos x="0" y="0"/>
            <wp:positionH relativeFrom="column">
              <wp:posOffset>-179439</wp:posOffset>
            </wp:positionH>
            <wp:positionV relativeFrom="paragraph">
              <wp:posOffset>215294</wp:posOffset>
            </wp:positionV>
            <wp:extent cx="4592320" cy="680085"/>
            <wp:effectExtent l="0" t="0" r="0" b="5715"/>
            <wp:wrapTight wrapText="bothSides">
              <wp:wrapPolygon edited="0">
                <wp:start x="0" y="0"/>
                <wp:lineTo x="0" y="21176"/>
                <wp:lineTo x="21504" y="21176"/>
                <wp:lineTo x="2150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95" t="15936" r="15858" b="74173"/>
                    <a:stretch/>
                  </pic:blipFill>
                  <pic:spPr bwMode="auto">
                    <a:xfrm>
                      <a:off x="0" y="0"/>
                      <a:ext cx="4592320" cy="680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 wp14:anchorId="572821E8" wp14:editId="6EDE2089">
            <wp:simplePos x="0" y="0"/>
            <wp:positionH relativeFrom="column">
              <wp:posOffset>5009515</wp:posOffset>
            </wp:positionH>
            <wp:positionV relativeFrom="paragraph">
              <wp:posOffset>151765</wp:posOffset>
            </wp:positionV>
            <wp:extent cx="4592320" cy="4826635"/>
            <wp:effectExtent l="0" t="0" r="0" b="0"/>
            <wp:wrapTight wrapText="bothSides">
              <wp:wrapPolygon edited="0">
                <wp:start x="0" y="0"/>
                <wp:lineTo x="0" y="21483"/>
                <wp:lineTo x="21504" y="21483"/>
                <wp:lineTo x="2150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95" t="15936" r="15858" b="13908"/>
                    <a:stretch/>
                  </pic:blipFill>
                  <pic:spPr bwMode="auto">
                    <a:xfrm>
                      <a:off x="0" y="0"/>
                      <a:ext cx="4592320" cy="4826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FD7670" w14:textId="0581EB53" w:rsidR="009B20C4" w:rsidRDefault="009B20C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080ACCFA" w14:textId="17A9CEC7" w:rsidR="009B20C4" w:rsidRDefault="00BE772E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1C2BFA25" wp14:editId="5A931CA8">
            <wp:simplePos x="0" y="0"/>
            <wp:positionH relativeFrom="column">
              <wp:posOffset>-263525</wp:posOffset>
            </wp:positionH>
            <wp:positionV relativeFrom="paragraph">
              <wp:posOffset>285115</wp:posOffset>
            </wp:positionV>
            <wp:extent cx="4922520" cy="2943860"/>
            <wp:effectExtent l="0" t="0" r="0" b="8890"/>
            <wp:wrapTight wrapText="bothSides">
              <wp:wrapPolygon edited="0">
                <wp:start x="0" y="0"/>
                <wp:lineTo x="0" y="21525"/>
                <wp:lineTo x="21483" y="21525"/>
                <wp:lineTo x="2148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77" t="45899" r="15432" b="13808"/>
                    <a:stretch/>
                  </pic:blipFill>
                  <pic:spPr bwMode="auto">
                    <a:xfrm>
                      <a:off x="0" y="0"/>
                      <a:ext cx="4922520" cy="2943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C5DADA" w14:textId="3572C529" w:rsidR="00787093" w:rsidRDefault="00787093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6CCEACD3" w14:textId="4FC8FB7F" w:rsidR="009B20C4" w:rsidRDefault="009B20C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6C651B77" w14:textId="0276DF9E" w:rsidR="009B20C4" w:rsidRDefault="009B20C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256D611B" w14:textId="6706B44C" w:rsidR="00BE772E" w:rsidRDefault="00BE772E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073FB7DB" w14:textId="327D03C8" w:rsidR="00BE772E" w:rsidRDefault="00BE772E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69BF5C01" w14:textId="625A9B19" w:rsidR="009B20C4" w:rsidRDefault="00DC7FAE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lastRenderedPageBreak/>
        <w:t>R</w:t>
      </w:r>
      <w:r w:rsidR="009B20C4"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t xml:space="preserve">easoning and Problem Solving </w:t>
      </w:r>
    </w:p>
    <w:p w14:paraId="2B1EF226" w14:textId="4D9B0065" w:rsidR="00FA25F4" w:rsidRDefault="00DC7FAE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545945EF" wp14:editId="3E54FF49">
            <wp:simplePos x="0" y="0"/>
            <wp:positionH relativeFrom="margin">
              <wp:posOffset>5945062</wp:posOffset>
            </wp:positionH>
            <wp:positionV relativeFrom="paragraph">
              <wp:posOffset>88206</wp:posOffset>
            </wp:positionV>
            <wp:extent cx="3115310" cy="2433955"/>
            <wp:effectExtent l="0" t="0" r="8890" b="4445"/>
            <wp:wrapTight wrapText="bothSides">
              <wp:wrapPolygon edited="0">
                <wp:start x="0" y="0"/>
                <wp:lineTo x="0" y="21470"/>
                <wp:lineTo x="21530" y="21470"/>
                <wp:lineTo x="21530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68" t="56116" r="63467" b="12397"/>
                    <a:stretch/>
                  </pic:blipFill>
                  <pic:spPr bwMode="auto">
                    <a:xfrm>
                      <a:off x="0" y="0"/>
                      <a:ext cx="3115310" cy="2433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9136" behindDoc="1" locked="0" layoutInCell="1" allowOverlap="1" wp14:anchorId="2A6BC4B5" wp14:editId="69BC9B5C">
            <wp:simplePos x="0" y="0"/>
            <wp:positionH relativeFrom="margin">
              <wp:align>left</wp:align>
            </wp:positionH>
            <wp:positionV relativeFrom="paragraph">
              <wp:posOffset>300680</wp:posOffset>
            </wp:positionV>
            <wp:extent cx="3997325" cy="2152650"/>
            <wp:effectExtent l="0" t="0" r="3175" b="0"/>
            <wp:wrapTight wrapText="bothSides">
              <wp:wrapPolygon edited="0">
                <wp:start x="0" y="0"/>
                <wp:lineTo x="0" y="21409"/>
                <wp:lineTo x="21514" y="21409"/>
                <wp:lineTo x="21514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68" t="28462" r="63467" b="49837"/>
                    <a:stretch/>
                  </pic:blipFill>
                  <pic:spPr bwMode="auto">
                    <a:xfrm>
                      <a:off x="0" y="0"/>
                      <a:ext cx="3997325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BA80AE8" wp14:editId="38E0A41F">
                <wp:simplePos x="0" y="0"/>
                <wp:positionH relativeFrom="column">
                  <wp:posOffset>4733364</wp:posOffset>
                </wp:positionH>
                <wp:positionV relativeFrom="paragraph">
                  <wp:posOffset>162693</wp:posOffset>
                </wp:positionV>
                <wp:extent cx="31898" cy="5380074"/>
                <wp:effectExtent l="0" t="0" r="25400" b="3048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98" cy="53800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0A297" id="Straight Connector 11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2.7pt,12.8pt" to="375.2pt,4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14:paraId="2EB01292" w14:textId="54F4C79F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315F633D" w14:textId="18CBB47E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43356D1C" w14:textId="0D576876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03917D53" w14:textId="4F48097D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19A0DADA" w14:textId="77777777" w:rsidR="00DC7FAE" w:rsidRDefault="00DC7FAE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2630E2DB" w14:textId="1F654E3D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6E99620A" w14:textId="5C09CB71" w:rsidR="00FA25F4" w:rsidRDefault="00DC7FAE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40160" behindDoc="1" locked="0" layoutInCell="1" allowOverlap="1" wp14:anchorId="40AAE761" wp14:editId="0A75E8C6">
            <wp:simplePos x="0" y="0"/>
            <wp:positionH relativeFrom="column">
              <wp:posOffset>128905</wp:posOffset>
            </wp:positionH>
            <wp:positionV relativeFrom="paragraph">
              <wp:posOffset>340833</wp:posOffset>
            </wp:positionV>
            <wp:extent cx="3752850" cy="2748915"/>
            <wp:effectExtent l="0" t="0" r="0" b="0"/>
            <wp:wrapTight wrapText="bothSides">
              <wp:wrapPolygon edited="0">
                <wp:start x="0" y="0"/>
                <wp:lineTo x="0" y="21405"/>
                <wp:lineTo x="21490" y="21405"/>
                <wp:lineTo x="21490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44" t="43694" r="28352" b="28040"/>
                    <a:stretch/>
                  </pic:blipFill>
                  <pic:spPr bwMode="auto">
                    <a:xfrm>
                      <a:off x="0" y="0"/>
                      <a:ext cx="3752850" cy="2748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175B574" wp14:editId="21A2F87C">
                <wp:simplePos x="0" y="0"/>
                <wp:positionH relativeFrom="column">
                  <wp:posOffset>-465957</wp:posOffset>
                </wp:positionH>
                <wp:positionV relativeFrom="paragraph">
                  <wp:posOffset>173857</wp:posOffset>
                </wp:positionV>
                <wp:extent cx="10515600" cy="10632"/>
                <wp:effectExtent l="0" t="0" r="19050" b="2794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15600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9C26D2" id="Straight Connector 12" o:spid="_x0000_s1026" style="position:absolute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7pt,13.7pt" to="791.3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</w:p>
    <w:p w14:paraId="48AE3181" w14:textId="3901655B" w:rsidR="00FA25F4" w:rsidRDefault="00B6034E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41184" behindDoc="1" locked="0" layoutInCell="1" allowOverlap="1" wp14:anchorId="56C92311" wp14:editId="0732CE34">
            <wp:simplePos x="0" y="0"/>
            <wp:positionH relativeFrom="column">
              <wp:posOffset>5870501</wp:posOffset>
            </wp:positionH>
            <wp:positionV relativeFrom="paragraph">
              <wp:posOffset>102486</wp:posOffset>
            </wp:positionV>
            <wp:extent cx="3093720" cy="2198370"/>
            <wp:effectExtent l="0" t="0" r="0" b="0"/>
            <wp:wrapTight wrapText="bothSides">
              <wp:wrapPolygon edited="0">
                <wp:start x="0" y="0"/>
                <wp:lineTo x="0" y="21338"/>
                <wp:lineTo x="21414" y="21338"/>
                <wp:lineTo x="21414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56" t="25455" r="27732" b="46482"/>
                    <a:stretch/>
                  </pic:blipFill>
                  <pic:spPr bwMode="auto">
                    <a:xfrm>
                      <a:off x="0" y="0"/>
                      <a:ext cx="3093720" cy="2198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EAFC96" w14:textId="464AA74F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74AA63E4" w14:textId="1697AE58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3C438C4F" w14:textId="066A7E61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3E7F143F" w14:textId="2C3899E4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6B8A86B0" w14:textId="431D43E2" w:rsidR="00FA25F4" w:rsidRDefault="00FA25F4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54C20845" w14:textId="77777777" w:rsidR="00B6034E" w:rsidRDefault="00B6034E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1A4CCC78" w14:textId="77777777" w:rsidR="00DA0369" w:rsidRDefault="00DA0369" w:rsidP="00DA0369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3B5DE74A" w14:textId="1CA252BD" w:rsidR="00DC7FAE" w:rsidRDefault="00DA0369" w:rsidP="00DA0369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  <w:lastRenderedPageBreak/>
        <w:t>Challenge Questions</w:t>
      </w:r>
    </w:p>
    <w:p w14:paraId="3F1D350C" w14:textId="6FFC6B63" w:rsidR="00DA0369" w:rsidRDefault="00DA0369" w:rsidP="00DC7FAE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44256" behindDoc="1" locked="0" layoutInCell="1" allowOverlap="1" wp14:anchorId="324CAB12" wp14:editId="4B83DC2C">
            <wp:simplePos x="0" y="0"/>
            <wp:positionH relativeFrom="margin">
              <wp:align>right</wp:align>
            </wp:positionH>
            <wp:positionV relativeFrom="paragraph">
              <wp:posOffset>10633</wp:posOffset>
            </wp:positionV>
            <wp:extent cx="4345305" cy="3062176"/>
            <wp:effectExtent l="0" t="0" r="0" b="5080"/>
            <wp:wrapTight wrapText="bothSides">
              <wp:wrapPolygon edited="0">
                <wp:start x="0" y="0"/>
                <wp:lineTo x="0" y="21501"/>
                <wp:lineTo x="21496" y="21501"/>
                <wp:lineTo x="21496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27" t="53046" r="25362" b="5988"/>
                    <a:stretch/>
                  </pic:blipFill>
                  <pic:spPr bwMode="auto">
                    <a:xfrm>
                      <a:off x="0" y="0"/>
                      <a:ext cx="4345305" cy="3062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2208" behindDoc="1" locked="0" layoutInCell="1" allowOverlap="1" wp14:anchorId="06328CC5" wp14:editId="792B2C1C">
            <wp:simplePos x="0" y="0"/>
            <wp:positionH relativeFrom="column">
              <wp:posOffset>-253365</wp:posOffset>
            </wp:positionH>
            <wp:positionV relativeFrom="paragraph">
              <wp:posOffset>130175</wp:posOffset>
            </wp:positionV>
            <wp:extent cx="4401820" cy="3114675"/>
            <wp:effectExtent l="0" t="0" r="0" b="9525"/>
            <wp:wrapTight wrapText="bothSides">
              <wp:wrapPolygon edited="0">
                <wp:start x="0" y="0"/>
                <wp:lineTo x="0" y="21534"/>
                <wp:lineTo x="21500" y="21534"/>
                <wp:lineTo x="21500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85" t="12198" r="25604" b="46524"/>
                    <a:stretch/>
                  </pic:blipFill>
                  <pic:spPr bwMode="auto">
                    <a:xfrm>
                      <a:off x="0" y="0"/>
                      <a:ext cx="4401820" cy="31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7ECF96" w14:textId="47219A84" w:rsidR="00DC7FAE" w:rsidRDefault="00DC7FAE" w:rsidP="00DC7FAE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36B8344A" w14:textId="1F847C1D" w:rsidR="00DC7FAE" w:rsidRDefault="00DC7FAE" w:rsidP="00DC7FAE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53BADD0A" w14:textId="7F681D8F" w:rsidR="00DC7FAE" w:rsidRDefault="00DC7FAE" w:rsidP="00DC7FAE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42BEA086" w14:textId="0A4D7462" w:rsidR="00DC7FAE" w:rsidRDefault="00DC7FAE" w:rsidP="00DC7FAE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262110FE" w14:textId="2424560C" w:rsidR="00DC7FAE" w:rsidRDefault="00DC7FAE" w:rsidP="00DC7FAE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</w:p>
    <w:p w14:paraId="70D8B2C7" w14:textId="1E43FDE1" w:rsidR="00DC7FAE" w:rsidRPr="009B20C4" w:rsidRDefault="00DA0369" w:rsidP="009B20C4">
      <w:pPr>
        <w:jc w:val="center"/>
        <w:rPr>
          <w:rFonts w:ascii="Comic Sans MS" w:hAnsi="Comic Sans MS"/>
          <w:b/>
          <w:noProof/>
          <w:color w:val="FF0000"/>
          <w:sz w:val="28"/>
          <w:u w:val="single"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45280" behindDoc="1" locked="0" layoutInCell="1" allowOverlap="1" wp14:anchorId="6ACA5F0D" wp14:editId="7192DEEF">
            <wp:simplePos x="0" y="0"/>
            <wp:positionH relativeFrom="column">
              <wp:posOffset>2617382</wp:posOffset>
            </wp:positionH>
            <wp:positionV relativeFrom="paragraph">
              <wp:posOffset>974917</wp:posOffset>
            </wp:positionV>
            <wp:extent cx="4497070" cy="3083560"/>
            <wp:effectExtent l="0" t="0" r="0" b="2540"/>
            <wp:wrapTight wrapText="bothSides">
              <wp:wrapPolygon edited="0">
                <wp:start x="0" y="0"/>
                <wp:lineTo x="0" y="21484"/>
                <wp:lineTo x="21502" y="21484"/>
                <wp:lineTo x="21502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3" t="12653" r="57835" b="47487"/>
                    <a:stretch/>
                  </pic:blipFill>
                  <pic:spPr bwMode="auto">
                    <a:xfrm>
                      <a:off x="0" y="0"/>
                      <a:ext cx="4497070" cy="3083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7FAE" w:rsidRPr="009B20C4" w:rsidSect="00E56020">
      <w:headerReference w:type="default" r:id="rId17"/>
      <w:pgSz w:w="16838" w:h="11906" w:orient="landscape"/>
      <w:pgMar w:top="1440" w:right="1135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C7E46" w14:textId="77777777" w:rsidR="00BE772E" w:rsidRDefault="00BE772E" w:rsidP="00B66958">
      <w:pPr>
        <w:spacing w:after="0" w:line="240" w:lineRule="auto"/>
      </w:pPr>
      <w:r>
        <w:separator/>
      </w:r>
    </w:p>
  </w:endnote>
  <w:endnote w:type="continuationSeparator" w:id="0">
    <w:p w14:paraId="6F489F0E" w14:textId="77777777" w:rsidR="00BE772E" w:rsidRDefault="00BE772E" w:rsidP="00B66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512624" w14:textId="77777777" w:rsidR="00BE772E" w:rsidRDefault="00BE772E" w:rsidP="00B66958">
      <w:pPr>
        <w:spacing w:after="0" w:line="240" w:lineRule="auto"/>
      </w:pPr>
      <w:r>
        <w:separator/>
      </w:r>
    </w:p>
  </w:footnote>
  <w:footnote w:type="continuationSeparator" w:id="0">
    <w:p w14:paraId="11AFDD3B" w14:textId="77777777" w:rsidR="00BE772E" w:rsidRDefault="00BE772E" w:rsidP="00B66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4EC59" w14:textId="10732EF9" w:rsidR="00BE772E" w:rsidRPr="00D07F60" w:rsidRDefault="00BE772E">
    <w:pPr>
      <w:pStyle w:val="Header"/>
      <w:rPr>
        <w:rFonts w:ascii="Comic Sans MS" w:hAnsi="Comic Sans MS"/>
      </w:rPr>
    </w:pPr>
    <w:r>
      <w:rPr>
        <w:rFonts w:ascii="Comic Sans MS" w:hAnsi="Comic Sans MS"/>
      </w:rPr>
      <w:tab/>
    </w:r>
    <w:r>
      <w:rPr>
        <w:rFonts w:ascii="Comic Sans MS" w:hAnsi="Comic Sans MS"/>
      </w:rPr>
      <w:tab/>
      <w:t>Year 5 – Week 2</w:t>
    </w:r>
    <w:r w:rsidRPr="00D07F60">
      <w:rPr>
        <w:rFonts w:ascii="Comic Sans MS" w:hAnsi="Comic Sans MS"/>
      </w:rPr>
      <w:t xml:space="preserve"> – Maths </w:t>
    </w:r>
  </w:p>
  <w:p w14:paraId="77353358" w14:textId="77777777" w:rsidR="00BE772E" w:rsidRDefault="00BE77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C3ED6"/>
    <w:multiLevelType w:val="hybridMultilevel"/>
    <w:tmpl w:val="56A8BCE6"/>
    <w:lvl w:ilvl="0" w:tplc="702A767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A460D"/>
    <w:multiLevelType w:val="hybridMultilevel"/>
    <w:tmpl w:val="32787C3A"/>
    <w:lvl w:ilvl="0" w:tplc="83E8CE20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5223B35"/>
    <w:multiLevelType w:val="hybridMultilevel"/>
    <w:tmpl w:val="232EEE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737515"/>
    <w:multiLevelType w:val="hybridMultilevel"/>
    <w:tmpl w:val="76562010"/>
    <w:lvl w:ilvl="0" w:tplc="83E8CE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7595E"/>
    <w:multiLevelType w:val="hybridMultilevel"/>
    <w:tmpl w:val="EE7C9198"/>
    <w:lvl w:ilvl="0" w:tplc="2752D0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91627"/>
    <w:multiLevelType w:val="hybridMultilevel"/>
    <w:tmpl w:val="95DEFF0C"/>
    <w:lvl w:ilvl="0" w:tplc="268E6F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113DCC"/>
    <w:multiLevelType w:val="hybridMultilevel"/>
    <w:tmpl w:val="070221A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958"/>
    <w:rsid w:val="000174D2"/>
    <w:rsid w:val="00084BF4"/>
    <w:rsid w:val="001B4B7B"/>
    <w:rsid w:val="002609A2"/>
    <w:rsid w:val="0026738F"/>
    <w:rsid w:val="002C0B33"/>
    <w:rsid w:val="002D2DDB"/>
    <w:rsid w:val="00326C0B"/>
    <w:rsid w:val="003E20DA"/>
    <w:rsid w:val="00456C9C"/>
    <w:rsid w:val="004B5BE1"/>
    <w:rsid w:val="004C6F75"/>
    <w:rsid w:val="004D61CA"/>
    <w:rsid w:val="004F38C7"/>
    <w:rsid w:val="00511289"/>
    <w:rsid w:val="005167A6"/>
    <w:rsid w:val="00561257"/>
    <w:rsid w:val="005A05B5"/>
    <w:rsid w:val="006144A6"/>
    <w:rsid w:val="00654C23"/>
    <w:rsid w:val="00674DB1"/>
    <w:rsid w:val="00760A4F"/>
    <w:rsid w:val="00784A4C"/>
    <w:rsid w:val="00787093"/>
    <w:rsid w:val="007C4531"/>
    <w:rsid w:val="007C584D"/>
    <w:rsid w:val="00806FC4"/>
    <w:rsid w:val="00874BB4"/>
    <w:rsid w:val="008A2AC5"/>
    <w:rsid w:val="008C729B"/>
    <w:rsid w:val="00993090"/>
    <w:rsid w:val="009B20C4"/>
    <w:rsid w:val="009C3780"/>
    <w:rsid w:val="009F050A"/>
    <w:rsid w:val="00A45F20"/>
    <w:rsid w:val="00A50835"/>
    <w:rsid w:val="00B6034E"/>
    <w:rsid w:val="00B66958"/>
    <w:rsid w:val="00BB7A30"/>
    <w:rsid w:val="00BE772E"/>
    <w:rsid w:val="00BF567D"/>
    <w:rsid w:val="00C46C28"/>
    <w:rsid w:val="00C50303"/>
    <w:rsid w:val="00C92748"/>
    <w:rsid w:val="00CA04C1"/>
    <w:rsid w:val="00CA7729"/>
    <w:rsid w:val="00CF73AC"/>
    <w:rsid w:val="00D07F60"/>
    <w:rsid w:val="00D603EF"/>
    <w:rsid w:val="00D611E5"/>
    <w:rsid w:val="00D944A7"/>
    <w:rsid w:val="00DA0369"/>
    <w:rsid w:val="00DB1CF2"/>
    <w:rsid w:val="00DC7FAE"/>
    <w:rsid w:val="00DE62E0"/>
    <w:rsid w:val="00E16B0C"/>
    <w:rsid w:val="00E2607A"/>
    <w:rsid w:val="00E56020"/>
    <w:rsid w:val="00E6459B"/>
    <w:rsid w:val="00F226F9"/>
    <w:rsid w:val="00F72376"/>
    <w:rsid w:val="00FA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2A29D"/>
  <w15:chartTrackingRefBased/>
  <w15:docId w15:val="{F4C1FC56-196F-4546-BA89-11E604126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B5B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7A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B5BE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695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6695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669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958"/>
  </w:style>
  <w:style w:type="paragraph" w:styleId="Footer">
    <w:name w:val="footer"/>
    <w:basedOn w:val="Normal"/>
    <w:link w:val="FooterChar"/>
    <w:uiPriority w:val="99"/>
    <w:unhideWhenUsed/>
    <w:rsid w:val="00B669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958"/>
  </w:style>
  <w:style w:type="paragraph" w:styleId="ListParagraph">
    <w:name w:val="List Paragraph"/>
    <w:basedOn w:val="Normal"/>
    <w:uiPriority w:val="34"/>
    <w:qFormat/>
    <w:rsid w:val="00B6695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B5BE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4B5BE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contdifftext">
    <w:name w:val="contdifftext"/>
    <w:basedOn w:val="DefaultParagraphFont"/>
    <w:rsid w:val="004B5BE1"/>
  </w:style>
  <w:style w:type="paragraph" w:styleId="NormalWeb">
    <w:name w:val="Normal (Web)"/>
    <w:basedOn w:val="Normal"/>
    <w:uiPriority w:val="99"/>
    <w:semiHidden/>
    <w:unhideWhenUsed/>
    <w:rsid w:val="004B5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B5BE1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7A3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blocks-text-blockparagraph">
    <w:name w:val="blocks-text-block__paragraph"/>
    <w:basedOn w:val="Normal"/>
    <w:rsid w:val="00BB7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1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D46D9122</Template>
  <TotalTime>23</TotalTime>
  <Pages>5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Nalder</dc:creator>
  <cp:keywords/>
  <dc:description/>
  <cp:lastModifiedBy>Abby Nalder</cp:lastModifiedBy>
  <cp:revision>6</cp:revision>
  <dcterms:created xsi:type="dcterms:W3CDTF">2020-05-21T19:09:00Z</dcterms:created>
  <dcterms:modified xsi:type="dcterms:W3CDTF">2020-06-03T15:01:00Z</dcterms:modified>
</cp:coreProperties>
</file>