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A47EDB" w:rsidRPr="0036771A" w:rsidRDefault="00B471E1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  <w:r w:rsidRPr="0036771A">
        <w:rPr>
          <w:rFonts w:ascii="HfW cursive" w:hAnsi="HfW cursive" w:cs="Arial"/>
          <w:b/>
          <w:color w:val="000000"/>
          <w:bdr w:val="none" w:sz="0" w:space="0" w:color="auto" w:frame="1"/>
        </w:rPr>
        <w:t>Writing task 1</w:t>
      </w:r>
      <w:r w:rsidR="00A47EDB" w:rsidRPr="0036771A">
        <w:rPr>
          <w:rFonts w:ascii="HfW cursive" w:hAnsi="HfW cursive" w:cs="Arial"/>
          <w:b/>
          <w:color w:val="000000"/>
          <w:bdr w:val="none" w:sz="0" w:space="0" w:color="auto" w:frame="1"/>
        </w:rPr>
        <w:t xml:space="preserve">: </w:t>
      </w:r>
    </w:p>
    <w:p w:rsidR="0045577E" w:rsidRPr="00A47EDB" w:rsidRDefault="0045577E" w:rsidP="0045577E">
      <w:pPr>
        <w:pStyle w:val="NormalWeb"/>
        <w:spacing w:before="0" w:beforeAutospacing="0" w:after="0" w:afterAutospacing="0"/>
        <w:textAlignment w:val="top"/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</w:pPr>
    </w:p>
    <w:p w:rsidR="0045577E" w:rsidRPr="00A47EDB" w:rsidRDefault="00A47EDB" w:rsidP="0045577E">
      <w:pPr>
        <w:pStyle w:val="NormalWeb"/>
        <w:spacing w:before="0" w:beforeAutospacing="0" w:after="0" w:afterAutospacing="0"/>
        <w:textAlignment w:val="top"/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</w:pPr>
      <w:r w:rsidRPr="00A47EDB"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  <w:t xml:space="preserve">LO: </w:t>
      </w:r>
      <w:r w:rsidR="0045577E" w:rsidRPr="00A47EDB"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  <w:t xml:space="preserve">We are learning to use a range of cohesive devices in our writing. </w:t>
      </w:r>
    </w:p>
    <w:p w:rsidR="0045577E" w:rsidRPr="00734E7F" w:rsidRDefault="0045577E" w:rsidP="0045577E">
      <w:pPr>
        <w:pStyle w:val="NormalWeb"/>
        <w:spacing w:before="0" w:beforeAutospacing="0" w:after="0" w:afterAutospacing="0"/>
        <w:jc w:val="center"/>
        <w:textAlignment w:val="top"/>
        <w:rPr>
          <w:rStyle w:val="Strong"/>
          <w:rFonts w:ascii="Verdana" w:hAnsi="Verdana" w:cs="Arial"/>
          <w:b w:val="0"/>
          <w:color w:val="000000"/>
          <w:sz w:val="36"/>
          <w:szCs w:val="38"/>
          <w:u w:val="single"/>
          <w:bdr w:val="none" w:sz="0" w:space="0" w:color="auto" w:frame="1"/>
        </w:rPr>
      </w:pPr>
    </w:p>
    <w:p w:rsidR="0045577E" w:rsidRPr="00B471E1" w:rsidRDefault="0045577E" w:rsidP="0045577E">
      <w:pPr>
        <w:pStyle w:val="NormalWeb"/>
        <w:spacing w:before="0" w:beforeAutospacing="0" w:after="0" w:afterAutospacing="0"/>
        <w:jc w:val="center"/>
        <w:textAlignment w:val="top"/>
        <w:rPr>
          <w:rFonts w:ascii="HfW cursive" w:hAnsi="HfW cursive" w:cs="Arial"/>
          <w:color w:val="000000"/>
          <w:szCs w:val="27"/>
        </w:rPr>
      </w:pPr>
      <w:r w:rsidRPr="00B471E1">
        <w:rPr>
          <w:rStyle w:val="Strong"/>
          <w:rFonts w:ascii="HfW cursive" w:hAnsi="HfW cursive" w:cs="Arial"/>
          <w:color w:val="000000"/>
          <w:sz w:val="36"/>
          <w:szCs w:val="38"/>
          <w:u w:val="single"/>
          <w:bdr w:val="none" w:sz="0" w:space="0" w:color="auto" w:frame="1"/>
        </w:rPr>
        <w:t>H</w:t>
      </w:r>
      <w:r w:rsidR="00B471E1" w:rsidRPr="00B471E1">
        <w:rPr>
          <w:rStyle w:val="Strong"/>
          <w:rFonts w:ascii="HfW cursive" w:hAnsi="HfW cursive" w:cs="Arial"/>
          <w:color w:val="000000"/>
          <w:sz w:val="36"/>
          <w:szCs w:val="38"/>
          <w:u w:val="single"/>
          <w:bdr w:val="none" w:sz="0" w:space="0" w:color="auto" w:frame="1"/>
        </w:rPr>
        <w:t>ow to Play Your</w:t>
      </w:r>
      <w:r w:rsidRPr="00B471E1">
        <w:rPr>
          <w:rStyle w:val="Strong"/>
          <w:rFonts w:ascii="HfW cursive" w:hAnsi="HfW cursive" w:cs="Arial"/>
          <w:color w:val="000000"/>
          <w:sz w:val="36"/>
          <w:szCs w:val="38"/>
          <w:u w:val="single"/>
          <w:bdr w:val="none" w:sz="0" w:space="0" w:color="auto" w:frame="1"/>
        </w:rPr>
        <w:t xml:space="preserve"> Favourite Game</w:t>
      </w:r>
    </w:p>
    <w:p w:rsidR="00B471E1" w:rsidRDefault="00B471E1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45577E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This week you have been asked to make a book of instructions, to explain how to play your favourite game. These might be games you play at home or school. It could be a game you enjoy playing with your friends or your family. Try to use a range of </w:t>
      </w:r>
      <w:r w:rsidRPr="00A47EDB">
        <w:rPr>
          <w:rFonts w:ascii="HfW cursive" w:hAnsi="HfW cursive" w:cs="Arial"/>
          <w:b/>
          <w:i/>
          <w:color w:val="000000"/>
          <w:bdr w:val="none" w:sz="0" w:space="0" w:color="auto" w:frame="1"/>
        </w:rPr>
        <w:t>cohesive devices</w:t>
      </w:r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 to add clarity for the reader. </w:t>
      </w:r>
    </w:p>
    <w:p w:rsidR="0036771A" w:rsidRDefault="0036771A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i/>
          <w:color w:val="000000"/>
          <w:sz w:val="20"/>
          <w:szCs w:val="20"/>
          <w:bdr w:val="none" w:sz="0" w:space="0" w:color="auto" w:frame="1"/>
        </w:rPr>
      </w:pPr>
    </w:p>
    <w:p w:rsidR="0045577E" w:rsidRPr="0036771A" w:rsidRDefault="00655D07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i/>
          <w:color w:val="000000"/>
          <w:sz w:val="20"/>
          <w:szCs w:val="20"/>
          <w:bdr w:val="none" w:sz="0" w:space="0" w:color="auto" w:frame="1"/>
        </w:rPr>
      </w:pPr>
      <w:r>
        <w:rPr>
          <w:rFonts w:ascii="HfW cursive" w:hAnsi="HfW cursive" w:cs="Arial"/>
          <w:i/>
          <w:color w:val="000000"/>
          <w:sz w:val="20"/>
          <w:szCs w:val="20"/>
          <w:bdr w:val="none" w:sz="0" w:space="0" w:color="auto" w:frame="1"/>
        </w:rPr>
        <w:t xml:space="preserve">                                               </w:t>
      </w:r>
      <w:r w:rsidR="0036771A" w:rsidRPr="0036771A">
        <w:rPr>
          <w:rFonts w:ascii="HfW cursive" w:hAnsi="HfW cursive" w:cs="Arial"/>
          <w:i/>
          <w:color w:val="000000"/>
          <w:sz w:val="20"/>
          <w:szCs w:val="20"/>
          <w:bdr w:val="none" w:sz="0" w:space="0" w:color="auto" w:frame="1"/>
        </w:rPr>
        <w:t>(</w:t>
      </w:r>
      <w:r w:rsidR="0036771A">
        <w:rPr>
          <w:rFonts w:ascii="HfW cursive" w:hAnsi="HfW cursive" w:cs="Arial"/>
          <w:i/>
          <w:color w:val="000000"/>
          <w:sz w:val="20"/>
          <w:szCs w:val="20"/>
          <w:bdr w:val="none" w:sz="0" w:space="0" w:color="auto" w:frame="1"/>
        </w:rPr>
        <w:t>examples of cohesive</w:t>
      </w:r>
      <w:r w:rsidR="0036771A" w:rsidRPr="0036771A">
        <w:rPr>
          <w:rFonts w:ascii="HfW cursive" w:hAnsi="HfW cursive" w:cs="Arial"/>
          <w:i/>
          <w:color w:val="000000"/>
          <w:sz w:val="20"/>
          <w:szCs w:val="20"/>
          <w:bdr w:val="none" w:sz="0" w:space="0" w:color="auto" w:frame="1"/>
        </w:rPr>
        <w:t xml:space="preserve"> devices are below)</w:t>
      </w:r>
    </w:p>
    <w:p w:rsidR="0045577E" w:rsidRPr="00A47EDB" w:rsidRDefault="0045577E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</w:rPr>
      </w:pPr>
      <w:r w:rsidRPr="00A47EDB">
        <w:rPr>
          <w:rFonts w:ascii="HfW cursive" w:hAnsi="HfW cursive" w:cs="Arial"/>
          <w:color w:val="000000"/>
          <w:bdr w:val="none" w:sz="0" w:space="0" w:color="auto" w:frame="1"/>
        </w:rPr>
        <w:t> </w:t>
      </w:r>
    </w:p>
    <w:p w:rsidR="0045577E" w:rsidRPr="00A47EDB" w:rsidRDefault="00655D07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</w:rPr>
      </w:pPr>
      <w:r>
        <w:rPr>
          <w:rFonts w:ascii="HfW cursive" w:hAnsi="HfW cursive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3763108</wp:posOffset>
                </wp:positionH>
                <wp:positionV relativeFrom="paragraph">
                  <wp:posOffset>178337</wp:posOffset>
                </wp:positionV>
                <wp:extent cx="2872154" cy="2309446"/>
                <wp:effectExtent l="0" t="0" r="444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154" cy="23094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55D07" w:rsidRDefault="00655D0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42317D" wp14:editId="4A0C4FC6">
                                  <wp:extent cx="2682875" cy="2011680"/>
                                  <wp:effectExtent l="0" t="0" r="3175" b="7620"/>
                                  <wp:docPr id="8" name="Picture 8" descr="How To Use Cohesive Devices | Writing tasks, Ielts writing ..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How To Use Cohesive Devices | Writing tasks, Ielts writing ...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82875" cy="2011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6.3pt;margin-top:14.05pt;width:226.15pt;height:181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" fillcolor="white [3201]" stroked="f" strokeweight=".5pt">
                <v:textbox>
                  <w:txbxContent>
                    <w:p w:rsidR="00655D07" w:rsidRDefault="00655D0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42317D" wp14:editId="4A0C4FC6">
                            <wp:extent cx="2682875" cy="2011680"/>
                            <wp:effectExtent l="0" t="0" r="3175" b="7620"/>
                            <wp:docPr id="8" name="Picture 8" descr="How To Use Cohesive Devices | Writing tasks, Ielts writing ..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How To Use Cohesive Devices | Writing tasks, Ielts writing ...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82875" cy="2011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577E" w:rsidRPr="00A47EDB">
        <w:rPr>
          <w:rFonts w:ascii="HfW cursive" w:hAnsi="HfW cursive" w:cs="Arial"/>
          <w:noProof/>
          <w:color w:val="000000"/>
          <w:bdr w:val="none" w:sz="0" w:space="0" w:color="auto" w:frame="1"/>
        </w:rPr>
        <w:drawing>
          <wp:inline distT="0" distB="0" distL="0" distR="0">
            <wp:extent cx="2759103" cy="2759103"/>
            <wp:effectExtent l="0" t="0" r="3175" b="3175"/>
            <wp:docPr id="1" name="Picture 1" descr="https://primarysite-prod-sorted.s3.amazonaws.com/hollybush-primary-school/UploadedImage/848348b80a744ffaa05778680114b4d7_1x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-sorted.s3.amazonaws.com/hollybush-primary-school/UploadedImage/848348b80a744ffaa05778680114b4d7_1x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072" cy="2772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EDB" w:rsidRDefault="00A47EDB" w:rsidP="0045577E">
      <w:pPr>
        <w:pStyle w:val="NormalWeb"/>
        <w:spacing w:before="0" w:beforeAutospacing="0" w:after="0" w:afterAutospacing="0"/>
        <w:jc w:val="center"/>
        <w:textAlignment w:val="top"/>
        <w:rPr>
          <w:rStyle w:val="Strong"/>
          <w:rFonts w:ascii="HfW cursive" w:hAnsi="HfW cursive" w:cs="Arial"/>
          <w:color w:val="000000"/>
          <w:u w:val="single"/>
          <w:bdr w:val="none" w:sz="0" w:space="0" w:color="auto" w:frame="1"/>
        </w:rPr>
      </w:pPr>
    </w:p>
    <w:p w:rsidR="0045577E" w:rsidRPr="00A47EDB" w:rsidRDefault="0045577E" w:rsidP="0045577E">
      <w:pPr>
        <w:pStyle w:val="NormalWeb"/>
        <w:spacing w:before="0" w:beforeAutospacing="0" w:after="0" w:afterAutospacing="0"/>
        <w:jc w:val="center"/>
        <w:textAlignment w:val="top"/>
        <w:rPr>
          <w:rFonts w:ascii="HfW cursive" w:hAnsi="HfW cursive" w:cs="Arial"/>
          <w:color w:val="000000"/>
        </w:rPr>
      </w:pPr>
      <w:r w:rsidRPr="00A47EDB">
        <w:rPr>
          <w:rStyle w:val="Strong"/>
          <w:rFonts w:ascii="HfW cursive" w:hAnsi="HfW cursive" w:cs="Arial"/>
          <w:color w:val="000000"/>
          <w:u w:val="single"/>
          <w:bdr w:val="none" w:sz="0" w:space="0" w:color="auto" w:frame="1"/>
        </w:rPr>
        <w:t>Task</w:t>
      </w:r>
    </w:p>
    <w:p w:rsidR="0045577E" w:rsidRPr="00A47EDB" w:rsidRDefault="0045577E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</w:rPr>
      </w:pPr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Your task is to write a set of exact instructions to explain how to play your favourite game. Remember, the person who will be reading your instructions </w:t>
      </w:r>
      <w:r w:rsidR="00D3136A" w:rsidRPr="00A47EDB">
        <w:rPr>
          <w:rFonts w:ascii="HfW cursive" w:hAnsi="HfW cursive" w:cs="Arial"/>
          <w:color w:val="000000"/>
          <w:bdr w:val="none" w:sz="0" w:space="0" w:color="auto" w:frame="1"/>
        </w:rPr>
        <w:t>may never</w:t>
      </w:r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 have played this game before.</w:t>
      </w:r>
    </w:p>
    <w:p w:rsidR="00B471E1" w:rsidRDefault="00B471E1" w:rsidP="0045577E">
      <w:pPr>
        <w:pStyle w:val="NormalWeb"/>
        <w:spacing w:before="0" w:beforeAutospacing="0" w:after="0" w:afterAutospacing="0"/>
        <w:textAlignment w:val="top"/>
        <w:rPr>
          <w:rStyle w:val="Strong"/>
          <w:rFonts w:ascii="HfW cursive" w:hAnsi="HfW cursive" w:cs="Arial"/>
          <w:color w:val="000000"/>
          <w:u w:val="single"/>
          <w:bdr w:val="none" w:sz="0" w:space="0" w:color="auto" w:frame="1"/>
        </w:rPr>
      </w:pPr>
    </w:p>
    <w:p w:rsidR="00D3136A" w:rsidRPr="00A47EDB" w:rsidRDefault="0045577E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  <w:r w:rsidRPr="00A47EDB">
        <w:rPr>
          <w:rStyle w:val="Strong"/>
          <w:rFonts w:ascii="HfW cursive" w:hAnsi="HfW cursive" w:cs="Arial"/>
          <w:color w:val="000000"/>
          <w:u w:val="single"/>
          <w:bdr w:val="none" w:sz="0" w:space="0" w:color="auto" w:frame="1"/>
        </w:rPr>
        <w:t>Planning ideas</w:t>
      </w:r>
      <w:r w:rsidR="00D3136A" w:rsidRPr="00A47EDB">
        <w:rPr>
          <w:rFonts w:ascii="HfW cursive" w:hAnsi="HfW cursive" w:cs="Arial"/>
          <w:color w:val="000000"/>
          <w:bdr w:val="none" w:sz="0" w:space="0" w:color="auto" w:frame="1"/>
        </w:rPr>
        <w:t>:</w:t>
      </w:r>
    </w:p>
    <w:p w:rsidR="00D3136A" w:rsidRPr="00A47EDB" w:rsidRDefault="00D3136A" w:rsidP="0045577E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734E7F" w:rsidRPr="00A47EDB" w:rsidRDefault="0045577E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  <w:bookmarkStart w:id="0" w:name="_GoBack"/>
      <w:bookmarkEnd w:id="0"/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Title of the game, </w:t>
      </w:r>
      <w:r w:rsidR="00D3136A"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equipment needed, </w:t>
      </w:r>
      <w:r w:rsidRPr="00A47EDB">
        <w:rPr>
          <w:rFonts w:ascii="HfW cursive" w:hAnsi="HfW cursive" w:cs="Arial"/>
          <w:color w:val="000000"/>
          <w:bdr w:val="none" w:sz="0" w:space="0" w:color="auto" w:frame="1"/>
        </w:rPr>
        <w:t>aim of the game, step-by-step details</w:t>
      </w:r>
      <w:r w:rsidR="00D3136A" w:rsidRPr="00A47EDB">
        <w:rPr>
          <w:rFonts w:ascii="HfW cursive" w:hAnsi="HfW cursive" w:cs="Arial"/>
          <w:color w:val="000000"/>
          <w:bdr w:val="none" w:sz="0" w:space="0" w:color="auto" w:frame="1"/>
        </w:rPr>
        <w:t>.</w:t>
      </w:r>
    </w:p>
    <w:p w:rsidR="00D3136A" w:rsidRPr="00A47EDB" w:rsidRDefault="00D3136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B471E1" w:rsidRDefault="00B471E1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D3136A" w:rsidRPr="0036771A" w:rsidRDefault="00D3136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  <w:r w:rsidRPr="0036771A">
        <w:rPr>
          <w:rFonts w:ascii="HfW cursive" w:hAnsi="HfW cursive" w:cs="Arial"/>
          <w:b/>
          <w:color w:val="000000"/>
          <w:bdr w:val="none" w:sz="0" w:space="0" w:color="auto" w:frame="1"/>
        </w:rPr>
        <w:t xml:space="preserve">Writing task 2: </w:t>
      </w:r>
    </w:p>
    <w:p w:rsidR="00D3136A" w:rsidRPr="000D3B45" w:rsidRDefault="00D3136A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0D3B45" w:rsidRPr="000D3B45" w:rsidRDefault="000D3B45" w:rsidP="000D3B45">
      <w:pPr>
        <w:pStyle w:val="NormalWeb"/>
        <w:spacing w:before="0" w:beforeAutospacing="0" w:after="0" w:afterAutospacing="0"/>
        <w:textAlignment w:val="top"/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</w:pPr>
      <w:r w:rsidRPr="000D3B45"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  <w:t xml:space="preserve">LO: We are learning to use a range of cohesive devices in our writing. </w:t>
      </w:r>
    </w:p>
    <w:p w:rsidR="000D3B45" w:rsidRPr="000D3B45" w:rsidRDefault="000D3B45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</w:p>
    <w:p w:rsidR="00A47EDB" w:rsidRDefault="00A47EDB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/>
          <w:u w:val="single"/>
          <w:lang w:val="en-NZ"/>
        </w:rPr>
      </w:pPr>
    </w:p>
    <w:p w:rsidR="00D3136A" w:rsidRDefault="000D3B45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  <w:r w:rsidRPr="000D3B45">
        <w:rPr>
          <w:rFonts w:ascii="HfW cursive" w:hAnsi="HfW cursive"/>
          <w:u w:val="single"/>
          <w:lang w:val="en-NZ"/>
        </w:rPr>
        <w:t>Task:</w:t>
      </w:r>
      <w:r w:rsidRPr="000D3B45">
        <w:rPr>
          <w:rFonts w:ascii="HfW cursive" w:hAnsi="HfW cursive"/>
          <w:lang w:val="en-NZ"/>
        </w:rPr>
        <w:t xml:space="preserve">   </w:t>
      </w:r>
      <w:r w:rsidR="00D3136A" w:rsidRPr="000D3B45">
        <w:rPr>
          <w:rFonts w:ascii="HfW cursive" w:hAnsi="HfW cursive" w:cs="Arial"/>
          <w:color w:val="000000"/>
          <w:bdr w:val="none" w:sz="0" w:space="0" w:color="auto" w:frame="1"/>
        </w:rPr>
        <w:t>Th</w:t>
      </w:r>
      <w:r w:rsidRPr="000D3B45">
        <w:rPr>
          <w:rFonts w:ascii="HfW cursive" w:hAnsi="HfW cursive" w:cs="Arial"/>
          <w:color w:val="000000"/>
          <w:bdr w:val="none" w:sz="0" w:space="0" w:color="auto" w:frame="1"/>
        </w:rPr>
        <w:t xml:space="preserve">is week the theme of </w:t>
      </w:r>
      <w:r w:rsidR="00B471E1">
        <w:rPr>
          <w:rFonts w:ascii="HfW cursive" w:hAnsi="HfW cursive" w:cs="Arial"/>
          <w:color w:val="000000"/>
          <w:bdr w:val="none" w:sz="0" w:space="0" w:color="auto" w:frame="1"/>
        </w:rPr>
        <w:t>y</w:t>
      </w:r>
      <w:r w:rsidRPr="000D3B45">
        <w:rPr>
          <w:rFonts w:ascii="HfW cursive" w:hAnsi="HfW cursive" w:cs="Arial"/>
          <w:color w:val="000000"/>
          <w:bdr w:val="none" w:sz="0" w:space="0" w:color="auto" w:frame="1"/>
        </w:rPr>
        <w:t>our project learning is Sikhism. For this piece of writing</w:t>
      </w:r>
      <w:r>
        <w:rPr>
          <w:rFonts w:ascii="HfW cursive" w:hAnsi="HfW cursive" w:cs="Arial"/>
          <w:color w:val="000000"/>
          <w:bdr w:val="none" w:sz="0" w:space="0" w:color="auto" w:frame="1"/>
        </w:rPr>
        <w:t>,</w:t>
      </w:r>
      <w:r w:rsidRPr="000D3B45">
        <w:rPr>
          <w:rFonts w:ascii="HfW cursive" w:hAnsi="HfW cursive" w:cs="Arial"/>
          <w:color w:val="000000"/>
          <w:bdr w:val="none" w:sz="0" w:space="0" w:color="auto" w:frame="1"/>
        </w:rPr>
        <w:t xml:space="preserve"> we would like you to </w:t>
      </w:r>
      <w:r>
        <w:rPr>
          <w:rFonts w:ascii="HfW cursive" w:hAnsi="HfW cursive" w:cs="Arial"/>
          <w:color w:val="000000"/>
          <w:bdr w:val="none" w:sz="0" w:space="0" w:color="auto" w:frame="1"/>
        </w:rPr>
        <w:t xml:space="preserve">research a guru of your choice and create a fact file, presentation or poster. </w:t>
      </w:r>
    </w:p>
    <w:p w:rsidR="000D3B45" w:rsidRPr="000D3B45" w:rsidRDefault="000D3B45" w:rsidP="00D3136A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u w:val="single"/>
          <w:bdr w:val="none" w:sz="0" w:space="0" w:color="auto" w:frame="1"/>
        </w:rPr>
      </w:pPr>
    </w:p>
    <w:p w:rsidR="000D3B45" w:rsidRPr="000D3B45" w:rsidRDefault="00A47EDB" w:rsidP="00734E7F">
      <w:pPr>
        <w:tabs>
          <w:tab w:val="left" w:pos="8314"/>
        </w:tabs>
        <w:rPr>
          <w:rFonts w:ascii="HfW cursive" w:hAnsi="HfW cursive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3673144</wp:posOffset>
            </wp:positionH>
            <wp:positionV relativeFrom="paragraph">
              <wp:posOffset>8476</wp:posOffset>
            </wp:positionV>
            <wp:extent cx="2211070" cy="2981325"/>
            <wp:effectExtent l="0" t="0" r="0" b="9525"/>
            <wp:wrapSquare wrapText="bothSides"/>
            <wp:docPr id="2" name="Picture 2" descr="Sikh Gurus | SHRI GURU SINGH SABHA VF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kh Gurus | SHRI GURU SINGH SABHA VFJ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B45" w:rsidRPr="000D3B45">
        <w:rPr>
          <w:rFonts w:ascii="HfW cursive" w:hAnsi="HfW cursive"/>
          <w:b/>
          <w:sz w:val="24"/>
          <w:u w:val="single"/>
        </w:rPr>
        <w:t>Question</w:t>
      </w:r>
      <w:r w:rsidR="0036771A">
        <w:rPr>
          <w:rFonts w:ascii="HfW cursive" w:hAnsi="HfW cursive"/>
          <w:b/>
          <w:sz w:val="24"/>
          <w:u w:val="single"/>
        </w:rPr>
        <w:t>s</w:t>
      </w:r>
      <w:r w:rsidR="000D3B45" w:rsidRPr="000D3B45">
        <w:rPr>
          <w:rFonts w:ascii="HfW cursive" w:hAnsi="HfW cursive"/>
          <w:b/>
          <w:sz w:val="24"/>
          <w:u w:val="single"/>
        </w:rPr>
        <w:t xml:space="preserve"> you could answer in your learning: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Why are they important to Sikhs?</w:t>
      </w:r>
      <w:r w:rsidRPr="000D3B45">
        <w:rPr>
          <w:rFonts w:ascii="HfW cursive" w:hAnsi="HfW cursive"/>
          <w:sz w:val="24"/>
        </w:rPr>
        <w:t xml:space="preserve">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 w:rsidRPr="000D3B45">
        <w:rPr>
          <w:rFonts w:ascii="HfW cursive" w:hAnsi="HfW cursive"/>
          <w:sz w:val="24"/>
        </w:rPr>
        <w:t xml:space="preserve">What is a guru?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 w:rsidRPr="000D3B45">
        <w:rPr>
          <w:rFonts w:ascii="HfW cursive" w:hAnsi="HfW cursive"/>
          <w:sz w:val="24"/>
        </w:rPr>
        <w:t xml:space="preserve">When were they born?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 w:rsidRPr="000D3B45">
        <w:rPr>
          <w:rFonts w:ascii="HfW cursive" w:hAnsi="HfW cursive"/>
          <w:sz w:val="24"/>
        </w:rPr>
        <w:t xml:space="preserve">What did they achieve?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 w:rsidRPr="000D3B45">
        <w:rPr>
          <w:rFonts w:ascii="HfW cursive" w:hAnsi="HfW cursive"/>
          <w:sz w:val="24"/>
        </w:rPr>
        <w:t xml:space="preserve">How are they remembered?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 w:rsidRPr="000D3B45">
        <w:rPr>
          <w:rFonts w:ascii="HfW cursive" w:hAnsi="HfW cursive"/>
          <w:sz w:val="24"/>
        </w:rPr>
        <w:t xml:space="preserve">Where were they born? </w:t>
      </w:r>
    </w:p>
    <w:p w:rsidR="000D3B45" w:rsidRPr="000D3B45" w:rsidRDefault="000D3B45" w:rsidP="00734E7F">
      <w:pPr>
        <w:tabs>
          <w:tab w:val="left" w:pos="8314"/>
        </w:tabs>
        <w:rPr>
          <w:rFonts w:ascii="HfW cursive" w:hAnsi="HfW cursive"/>
          <w:sz w:val="24"/>
        </w:rPr>
      </w:pPr>
      <w:r w:rsidRPr="000D3B45">
        <w:rPr>
          <w:rFonts w:ascii="HfW cursive" w:hAnsi="HfW cursive"/>
          <w:sz w:val="24"/>
        </w:rPr>
        <w:t xml:space="preserve">Who were their family? </w:t>
      </w:r>
    </w:p>
    <w:p w:rsidR="00A47EDB" w:rsidRDefault="00A47EDB" w:rsidP="000D3B45">
      <w:pPr>
        <w:tabs>
          <w:tab w:val="left" w:pos="8314"/>
        </w:tabs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What did they believe?</w:t>
      </w:r>
    </w:p>
    <w:p w:rsidR="00A47EDB" w:rsidRDefault="00A47EDB" w:rsidP="000D3B45">
      <w:pPr>
        <w:tabs>
          <w:tab w:val="left" w:pos="8314"/>
        </w:tabs>
        <w:rPr>
          <w:rFonts w:ascii="HfW cursive" w:hAnsi="HfW cursive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2869924</wp:posOffset>
            </wp:positionH>
            <wp:positionV relativeFrom="paragraph">
              <wp:posOffset>245938</wp:posOffset>
            </wp:positionV>
            <wp:extent cx="3609340" cy="2706370"/>
            <wp:effectExtent l="0" t="0" r="0" b="0"/>
            <wp:wrapSquare wrapText="bothSides"/>
            <wp:docPr id="3" name="Picture 3" descr="How To Use Cohesive Devices | Writing tasks, Ielts writ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Use Cohesive Devices | Writing tasks, Ielts writing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EDB" w:rsidRDefault="00A47EDB" w:rsidP="000D3B45">
      <w:pPr>
        <w:tabs>
          <w:tab w:val="left" w:pos="8314"/>
        </w:tabs>
        <w:rPr>
          <w:rFonts w:ascii="HfW cursive" w:hAnsi="HfW cursive"/>
          <w:sz w:val="24"/>
        </w:rPr>
      </w:pPr>
    </w:p>
    <w:p w:rsidR="000D3B45" w:rsidRPr="00A47EDB" w:rsidRDefault="00A47EDB" w:rsidP="00A47EDB">
      <w:pPr>
        <w:tabs>
          <w:tab w:val="left" w:pos="8314"/>
        </w:tabs>
        <w:rPr>
          <w:rFonts w:ascii="HfW cursive" w:hAnsi="HfW cursive"/>
          <w:sz w:val="24"/>
        </w:rPr>
      </w:pPr>
      <w:r>
        <w:rPr>
          <w:rFonts w:ascii="Comic Sans MS" w:hAnsi="Comic Sans MS"/>
          <w:sz w:val="24"/>
        </w:rPr>
        <w:t xml:space="preserve">* </w:t>
      </w:r>
      <w:r w:rsidR="0036771A">
        <w:rPr>
          <w:rFonts w:ascii="HfW cursive" w:hAnsi="HfW cursive"/>
          <w:sz w:val="24"/>
        </w:rPr>
        <w:t xml:space="preserve">Remember to use a range of </w:t>
      </w:r>
      <w:r w:rsidR="000D3B45" w:rsidRPr="00A47EDB">
        <w:rPr>
          <w:rFonts w:ascii="HfW cursive" w:hAnsi="HfW cursive"/>
          <w:sz w:val="24"/>
        </w:rPr>
        <w:t xml:space="preserve">cohesive devices to make your writing flow and to ensure it is clear for the reader. </w:t>
      </w:r>
    </w:p>
    <w:p w:rsidR="000D3B45" w:rsidRPr="000D3B45" w:rsidRDefault="000D3B45" w:rsidP="000D3B45">
      <w:pPr>
        <w:tabs>
          <w:tab w:val="left" w:pos="8314"/>
        </w:tabs>
        <w:rPr>
          <w:rFonts w:ascii="HfW cursive" w:hAnsi="HfW cursive"/>
          <w:sz w:val="24"/>
        </w:rPr>
      </w:pPr>
    </w:p>
    <w:p w:rsidR="000D3B45" w:rsidRDefault="000D3B45" w:rsidP="00734E7F">
      <w:pPr>
        <w:tabs>
          <w:tab w:val="left" w:pos="8314"/>
        </w:tabs>
      </w:pPr>
    </w:p>
    <w:p w:rsidR="000D3B45" w:rsidRDefault="000D3B45" w:rsidP="00734E7F">
      <w:pPr>
        <w:tabs>
          <w:tab w:val="left" w:pos="8314"/>
        </w:tabs>
      </w:pPr>
    </w:p>
    <w:p w:rsidR="00A47EDB" w:rsidRDefault="00A47EDB" w:rsidP="00734E7F">
      <w:pPr>
        <w:tabs>
          <w:tab w:val="left" w:pos="8314"/>
        </w:tabs>
      </w:pPr>
    </w:p>
    <w:p w:rsidR="00A47EDB" w:rsidRDefault="00A47EDB" w:rsidP="00A47EDB">
      <w:pPr>
        <w:pStyle w:val="NormalWeb"/>
        <w:spacing w:before="0" w:beforeAutospacing="0" w:after="0" w:afterAutospacing="0"/>
        <w:textAlignment w:val="top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36771A" w:rsidRDefault="0036771A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</w:p>
    <w:p w:rsidR="00A47EDB" w:rsidRPr="0036771A" w:rsidRDefault="00A47EDB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/>
          <w:color w:val="000000"/>
          <w:bdr w:val="none" w:sz="0" w:space="0" w:color="auto" w:frame="1"/>
        </w:rPr>
      </w:pPr>
      <w:r w:rsidRPr="0036771A">
        <w:rPr>
          <w:rFonts w:ascii="HfW cursive" w:hAnsi="HfW cursive" w:cs="Arial"/>
          <w:b/>
          <w:color w:val="000000"/>
          <w:bdr w:val="none" w:sz="0" w:space="0" w:color="auto" w:frame="1"/>
        </w:rPr>
        <w:lastRenderedPageBreak/>
        <w:t xml:space="preserve">Writing task 3: </w:t>
      </w:r>
    </w:p>
    <w:p w:rsidR="00A47EDB" w:rsidRDefault="00A47EDB" w:rsidP="00A47EDB">
      <w:pPr>
        <w:pStyle w:val="NormalWeb"/>
        <w:spacing w:before="0" w:beforeAutospacing="0" w:after="0" w:afterAutospacing="0"/>
        <w:textAlignment w:val="top"/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</w:pPr>
    </w:p>
    <w:p w:rsidR="00A47EDB" w:rsidRPr="00A47EDB" w:rsidRDefault="00A47EDB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bCs/>
          <w:color w:val="000000"/>
          <w:u w:val="single"/>
          <w:bdr w:val="none" w:sz="0" w:space="0" w:color="auto" w:frame="1"/>
        </w:rPr>
      </w:pPr>
      <w:r w:rsidRPr="000D3B45"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  <w:t xml:space="preserve">LO: We are learning to use a range of cohesive devices in our writing. </w:t>
      </w:r>
    </w:p>
    <w:p w:rsidR="00A47EDB" w:rsidRDefault="00A47EDB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/>
          <w:u w:val="single"/>
          <w:lang w:val="en-NZ"/>
        </w:rPr>
      </w:pPr>
    </w:p>
    <w:p w:rsidR="00A47EDB" w:rsidRDefault="00A47EDB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  <w:r w:rsidRPr="000D3B45">
        <w:rPr>
          <w:rFonts w:ascii="HfW cursive" w:hAnsi="HfW cursive"/>
          <w:u w:val="single"/>
          <w:lang w:val="en-NZ"/>
        </w:rPr>
        <w:t>Task:</w:t>
      </w:r>
      <w:r>
        <w:rPr>
          <w:rFonts w:ascii="HfW cursive" w:hAnsi="HfW cursive"/>
          <w:lang w:val="en-NZ"/>
        </w:rPr>
        <w:t xml:space="preserve"> Create your own adventure story using one of the photos provided. Try planning the themes of </w:t>
      </w:r>
      <w:r w:rsidR="00B471E1">
        <w:rPr>
          <w:rFonts w:ascii="HfW cursive" w:hAnsi="HfW cursive"/>
          <w:lang w:val="en-NZ"/>
        </w:rPr>
        <w:t xml:space="preserve">the </w:t>
      </w:r>
      <w:r>
        <w:rPr>
          <w:rFonts w:ascii="HfW cursive" w:hAnsi="HfW cursive"/>
          <w:lang w:val="en-NZ"/>
        </w:rPr>
        <w:t>paragraphs using the story mountain</w:t>
      </w:r>
      <w:r w:rsidR="00B471E1">
        <w:rPr>
          <w:rFonts w:ascii="HfW cursive" w:hAnsi="HfW cursive" w:cs="Arial"/>
          <w:color w:val="000000"/>
          <w:bdr w:val="none" w:sz="0" w:space="0" w:color="auto" w:frame="1"/>
        </w:rPr>
        <w:t xml:space="preserve"> on the next page. </w:t>
      </w:r>
      <w:r>
        <w:rPr>
          <w:rFonts w:ascii="HfW cursive" w:hAnsi="HfW cursive" w:cs="Arial"/>
          <w:color w:val="000000"/>
          <w:bdr w:val="none" w:sz="0" w:space="0" w:color="auto" w:frame="1"/>
        </w:rPr>
        <w:t>Remember to</w:t>
      </w:r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 use a range of </w:t>
      </w:r>
      <w:r w:rsidRPr="00A47EDB">
        <w:rPr>
          <w:rFonts w:ascii="HfW cursive" w:hAnsi="HfW cursive" w:cs="Arial"/>
          <w:b/>
          <w:i/>
          <w:color w:val="000000"/>
          <w:bdr w:val="none" w:sz="0" w:space="0" w:color="auto" w:frame="1"/>
        </w:rPr>
        <w:t>cohesive devices</w:t>
      </w:r>
      <w:r w:rsidRPr="00A47EDB">
        <w:rPr>
          <w:rFonts w:ascii="HfW cursive" w:hAnsi="HfW cursive" w:cs="Arial"/>
          <w:color w:val="000000"/>
          <w:bdr w:val="none" w:sz="0" w:space="0" w:color="auto" w:frame="1"/>
        </w:rPr>
        <w:t xml:space="preserve"> to add clarity for the reader. </w:t>
      </w:r>
    </w:p>
    <w:p w:rsidR="00A47EDB" w:rsidRDefault="00A47EDB" w:rsidP="00A47EDB">
      <w:pPr>
        <w:pStyle w:val="NormalWeb"/>
        <w:spacing w:before="0" w:beforeAutospacing="0" w:after="0" w:afterAutospacing="0"/>
        <w:textAlignment w:val="top"/>
        <w:rPr>
          <w:rFonts w:ascii="HfW cursive" w:hAnsi="HfW cursive" w:cs="Arial"/>
          <w:color w:val="000000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262255</wp:posOffset>
            </wp:positionH>
            <wp:positionV relativeFrom="paragraph">
              <wp:posOffset>257810</wp:posOffset>
            </wp:positionV>
            <wp:extent cx="3607435" cy="2957830"/>
            <wp:effectExtent l="0" t="0" r="0" b="0"/>
            <wp:wrapSquare wrapText="bothSides"/>
            <wp:docPr id="5" name="Picture 5" descr="The Tr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Tro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295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2838478</wp:posOffset>
            </wp:positionH>
            <wp:positionV relativeFrom="paragraph">
              <wp:posOffset>259356</wp:posOffset>
            </wp:positionV>
            <wp:extent cx="3378835" cy="2933700"/>
            <wp:effectExtent l="0" t="0" r="0" b="0"/>
            <wp:wrapSquare wrapText="bothSides"/>
            <wp:docPr id="6" name="Picture 6" descr="Pobble on Twitter: &quot;This was their favourite time of day to f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obble on Twitter: &quot;This was their favourite time of day to fly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EDB" w:rsidRPr="00A47EDB" w:rsidRDefault="00A47EDB" w:rsidP="00A47EDB">
      <w:pPr>
        <w:tabs>
          <w:tab w:val="left" w:pos="8314"/>
        </w:tabs>
      </w:pPr>
      <w:r w:rsidRPr="00A47EDB">
        <w:t xml:space="preserve"> </w:t>
      </w:r>
    </w:p>
    <w:p w:rsidR="00A47EDB" w:rsidRPr="00A47EDB" w:rsidRDefault="006D2B83" w:rsidP="00A47EDB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3756660</wp:posOffset>
            </wp:positionH>
            <wp:positionV relativeFrom="paragraph">
              <wp:posOffset>2732405</wp:posOffset>
            </wp:positionV>
            <wp:extent cx="3502660" cy="3064510"/>
            <wp:effectExtent l="0" t="0" r="2540" b="2540"/>
            <wp:wrapSquare wrapText="bothSides"/>
            <wp:docPr id="9" name="Picture 9" descr="The Pa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he Part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306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-348615</wp:posOffset>
            </wp:positionH>
            <wp:positionV relativeFrom="paragraph">
              <wp:posOffset>2773045</wp:posOffset>
            </wp:positionV>
            <wp:extent cx="3636010" cy="2994660"/>
            <wp:effectExtent l="0" t="0" r="2540" b="0"/>
            <wp:wrapSquare wrapText="bothSides"/>
            <wp:docPr id="7" name="Picture 7" descr="9 ways to use Pobble 365 - Pobble -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9 ways to use Pobble 365 - Pobble - Medi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EDB" w:rsidRDefault="00A47EDB" w:rsidP="00A47EDB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318C5A33" wp14:editId="706D1E02">
            <wp:simplePos x="0" y="0"/>
            <wp:positionH relativeFrom="margin">
              <wp:posOffset>-1691640</wp:posOffset>
            </wp:positionH>
            <wp:positionV relativeFrom="paragraph">
              <wp:posOffset>1397635</wp:posOffset>
            </wp:positionV>
            <wp:extent cx="9196070" cy="6400800"/>
            <wp:effectExtent l="6985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108DF5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36"/>
                    <a:stretch/>
                  </pic:blipFill>
                  <pic:spPr bwMode="auto">
                    <a:xfrm rot="5400000">
                      <a:off x="0" y="0"/>
                      <a:ext cx="9196070" cy="64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EDB" w:rsidRDefault="00A47EDB" w:rsidP="00A47EDB">
      <w:pPr>
        <w:ind w:firstLine="720"/>
      </w:pPr>
    </w:p>
    <w:p w:rsidR="00A47EDB" w:rsidRPr="00A47EDB" w:rsidRDefault="00A47EDB" w:rsidP="00A47EDB">
      <w:pPr>
        <w:ind w:firstLine="720"/>
      </w:pPr>
    </w:p>
    <w:sectPr w:rsidR="00A47EDB" w:rsidRPr="00A47EDB" w:rsidSect="003677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77E" w:rsidRDefault="0045577E" w:rsidP="0045577E">
      <w:pPr>
        <w:spacing w:after="0" w:line="240" w:lineRule="auto"/>
      </w:pPr>
      <w:r>
        <w:separator/>
      </w:r>
    </w:p>
  </w:endnote>
  <w:endnote w:type="continuationSeparator" w:id="0">
    <w:p w:rsidR="0045577E" w:rsidRDefault="0045577E" w:rsidP="00455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77E" w:rsidRDefault="0045577E" w:rsidP="0045577E">
      <w:pPr>
        <w:spacing w:after="0" w:line="240" w:lineRule="auto"/>
      </w:pPr>
      <w:r>
        <w:separator/>
      </w:r>
    </w:p>
  </w:footnote>
  <w:footnote w:type="continuationSeparator" w:id="0">
    <w:p w:rsidR="0045577E" w:rsidRDefault="0045577E" w:rsidP="00455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3347A"/>
    <w:multiLevelType w:val="hybridMultilevel"/>
    <w:tmpl w:val="02AE434E"/>
    <w:lvl w:ilvl="0" w:tplc="B6ECEAD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F24D9E"/>
    <w:multiLevelType w:val="hybridMultilevel"/>
    <w:tmpl w:val="D7F8E196"/>
    <w:lvl w:ilvl="0" w:tplc="DC66F24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B27BA"/>
    <w:multiLevelType w:val="hybridMultilevel"/>
    <w:tmpl w:val="8F74DC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77E"/>
    <w:rsid w:val="000D3B45"/>
    <w:rsid w:val="0036771A"/>
    <w:rsid w:val="0045577E"/>
    <w:rsid w:val="00655D07"/>
    <w:rsid w:val="006D2B83"/>
    <w:rsid w:val="0073391F"/>
    <w:rsid w:val="00734E7F"/>
    <w:rsid w:val="00851ECB"/>
    <w:rsid w:val="00A47EDB"/>
    <w:rsid w:val="00B471E1"/>
    <w:rsid w:val="00D3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6281E"/>
  <w15:chartTrackingRefBased/>
  <w15:docId w15:val="{2C545763-6418-403A-8097-5A479113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5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577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5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77E"/>
  </w:style>
  <w:style w:type="paragraph" w:styleId="Footer">
    <w:name w:val="footer"/>
    <w:basedOn w:val="Normal"/>
    <w:link w:val="FooterChar"/>
    <w:uiPriority w:val="99"/>
    <w:unhideWhenUsed/>
    <w:rsid w:val="00455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77E"/>
  </w:style>
  <w:style w:type="paragraph" w:styleId="ListParagraph">
    <w:name w:val="List Paragraph"/>
    <w:basedOn w:val="Normal"/>
    <w:uiPriority w:val="34"/>
    <w:qFormat/>
    <w:rsid w:val="000D3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1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tmp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8B1110A6</Template>
  <TotalTime>1</TotalTime>
  <Pages>4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Howick</dc:creator>
  <cp:keywords/>
  <dc:description/>
  <cp:lastModifiedBy>Jenny Doherty</cp:lastModifiedBy>
  <cp:revision>3</cp:revision>
  <dcterms:created xsi:type="dcterms:W3CDTF">2020-06-04T08:52:00Z</dcterms:created>
  <dcterms:modified xsi:type="dcterms:W3CDTF">2020-06-04T10:57:00Z</dcterms:modified>
</cp:coreProperties>
</file>