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200" w:rsidRDefault="00AD5200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7C36B8">
        <w:rPr>
          <w:rFonts w:ascii="Comic Sans MS" w:hAnsi="Comic Sans MS"/>
          <w:b/>
          <w:sz w:val="40"/>
          <w:szCs w:val="40"/>
          <w:lang w:val="en-NZ"/>
        </w:rPr>
        <w:t xml:space="preserve">Introduction </w:t>
      </w:r>
      <w:r>
        <w:rPr>
          <w:rFonts w:ascii="Comic Sans MS" w:hAnsi="Comic Sans MS"/>
          <w:b/>
          <w:sz w:val="40"/>
          <w:szCs w:val="40"/>
          <w:lang w:val="en-NZ"/>
        </w:rPr>
        <w:t xml:space="preserve">to </w:t>
      </w:r>
      <w:r w:rsidR="00A000F5">
        <w:rPr>
          <w:rFonts w:ascii="Comic Sans MS" w:hAnsi="Comic Sans MS"/>
          <w:b/>
          <w:sz w:val="40"/>
          <w:szCs w:val="40"/>
          <w:lang w:val="en-NZ"/>
        </w:rPr>
        <w:t>Coordinates</w:t>
      </w:r>
    </w:p>
    <w:p w:rsidR="005840B6" w:rsidRDefault="005840B6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A000F5" w:rsidRPr="00A000F5" w:rsidRDefault="00A000F5" w:rsidP="00E47129">
      <w:pPr>
        <w:jc w:val="center"/>
        <w:rPr>
          <w:rFonts w:ascii="Comic Sans MS" w:hAnsi="Comic Sans MS"/>
          <w:b/>
          <w:lang w:val="en-NZ"/>
        </w:rPr>
      </w:pPr>
      <w:r w:rsidRPr="00A000F5">
        <w:rPr>
          <w:rFonts w:ascii="Comic Sans MS" w:hAnsi="Comic Sans MS"/>
          <w:b/>
          <w:lang w:val="en-NZ"/>
        </w:rPr>
        <w:t>What are Coordinates?</w:t>
      </w:r>
    </w:p>
    <w:p w:rsidR="00A000F5" w:rsidRPr="00A000F5" w:rsidRDefault="00A000F5" w:rsidP="00A000F5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  <w:b/>
        </w:rPr>
      </w:pPr>
      <w:r w:rsidRPr="00A000F5">
        <w:rPr>
          <w:rStyle w:val="Strong"/>
          <w:rFonts w:ascii="Comic Sans MS" w:hAnsi="Comic Sans MS" w:cs="Arial"/>
          <w:b w:val="0"/>
          <w:bdr w:val="none" w:sz="0" w:space="0" w:color="auto" w:frame="1"/>
        </w:rPr>
        <w:t>Coordinates are numbers which determine the position of a point or a shape in a particular space (a map or a graph).</w:t>
      </w:r>
    </w:p>
    <w:p w:rsidR="00A000F5" w:rsidRPr="00A000F5" w:rsidRDefault="00A000F5" w:rsidP="00A000F5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>In primary school children are taught Cartesian coordinates, which they are introduced to in Year 4. Points are marked by how far along they are on the </w:t>
      </w:r>
      <w:hyperlink r:id="rId5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x axis</w:t>
        </w:r>
      </w:hyperlink>
      <w:r w:rsidRPr="00A000F5">
        <w:rPr>
          <w:rFonts w:ascii="Comic Sans MS" w:hAnsi="Comic Sans MS" w:cs="Arial"/>
        </w:rPr>
        <w:t> (the </w:t>
      </w:r>
      <w:hyperlink r:id="rId6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horizontal</w:t>
        </w:r>
      </w:hyperlink>
      <w:r w:rsidRPr="00A000F5">
        <w:rPr>
          <w:rFonts w:ascii="Comic Sans MS" w:hAnsi="Comic Sans MS" w:cs="Arial"/>
        </w:rPr>
        <w:t> axis) and how far up they are on the </w:t>
      </w:r>
      <w:hyperlink r:id="rId7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y axis</w:t>
        </w:r>
      </w:hyperlink>
      <w:r w:rsidRPr="00A000F5">
        <w:rPr>
          <w:rFonts w:ascii="Comic Sans MS" w:hAnsi="Comic Sans MS" w:cs="Arial"/>
        </w:rPr>
        <w:t> (the </w:t>
      </w:r>
      <w:hyperlink r:id="rId8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vertical</w:t>
        </w:r>
      </w:hyperlink>
      <w:r w:rsidRPr="00A000F5">
        <w:rPr>
          <w:rFonts w:ascii="Comic Sans MS" w:hAnsi="Comic Sans MS" w:cs="Arial"/>
        </w:rPr>
        <w:t> axis).</w:t>
      </w:r>
    </w:p>
    <w:p w:rsidR="00A000F5" w:rsidRPr="00A000F5" w:rsidRDefault="00A000F5" w:rsidP="00A000F5">
      <w:pPr>
        <w:pStyle w:val="NormalWeb"/>
        <w:spacing w:before="0" w:beforeAutospacing="0" w:after="270" w:afterAutospacing="0"/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>Children will be shown a grid like the following, with numbers along the x axis and the y axis:</w:t>
      </w:r>
      <w:r w:rsidRPr="00A000F5">
        <w:rPr>
          <w:rFonts w:ascii="Comic Sans MS" w:hAnsi="Comic Sans MS" w:cs="Arial"/>
        </w:rPr>
        <w:br/>
      </w:r>
      <w:r w:rsidRPr="00A000F5">
        <w:rPr>
          <w:rFonts w:ascii="Comic Sans MS" w:hAnsi="Comic Sans MS" w:cs="Arial"/>
          <w:noProof/>
        </w:rPr>
        <w:drawing>
          <wp:inline distT="0" distB="0" distL="0" distR="0">
            <wp:extent cx="3505200" cy="3217545"/>
            <wp:effectExtent l="0" t="0" r="0" b="1905"/>
            <wp:docPr id="1" name="Picture 1" descr="https://www.theschoolrun.com/sites/theschoolrun.com/files/content-images/coordinate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heschoolrun.com/sites/theschoolrun.com/files/content-images/coordinates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0F5">
        <w:rPr>
          <w:rFonts w:ascii="Comic Sans MS" w:hAnsi="Comic Sans MS" w:cs="Arial"/>
        </w:rPr>
        <w:br/>
        <w:t>The coordinates of the left-hand corner of this triangle are (1, 3).</w:t>
      </w:r>
    </w:p>
    <w:p w:rsidR="00A000F5" w:rsidRDefault="00A000F5" w:rsidP="00A000F5">
      <w:pPr>
        <w:jc w:val="center"/>
        <w:rPr>
          <w:rFonts w:ascii="Comic Sans MS" w:hAnsi="Comic Sans MS"/>
          <w:b/>
          <w:lang w:val="en-NZ"/>
        </w:rPr>
      </w:pPr>
      <w:r>
        <w:rPr>
          <w:rFonts w:ascii="Comic Sans MS" w:hAnsi="Comic Sans MS"/>
          <w:b/>
          <w:lang w:val="en-NZ"/>
        </w:rPr>
        <w:t>How to read and plot coordinates</w:t>
      </w:r>
    </w:p>
    <w:p w:rsidR="00A000F5" w:rsidRPr="00A000F5" w:rsidRDefault="00A000F5" w:rsidP="00A000F5">
      <w:pPr>
        <w:textAlignment w:val="baseline"/>
        <w:rPr>
          <w:rFonts w:ascii="Comic Sans MS" w:hAnsi="Comic Sans MS" w:cs="Arial"/>
          <w:bCs/>
          <w:bdr w:val="none" w:sz="0" w:space="0" w:color="auto" w:frame="1"/>
        </w:rPr>
      </w:pPr>
      <w:r w:rsidRPr="00A000F5">
        <w:rPr>
          <w:rFonts w:ascii="Comic Sans MS" w:hAnsi="Comic Sans MS" w:cs="Arial"/>
        </w:rPr>
        <w:t>Coordinates are always written in brackets, with the two numbers separated by a comma.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>Coordinates are ordered pairs of numbers; the first number indicates the point on the x axis and the second the point on the y axis.</w:t>
      </w:r>
    </w:p>
    <w:p w:rsidR="00A000F5" w:rsidRPr="00A000F5" w:rsidRDefault="00A000F5" w:rsidP="00A000F5">
      <w:pPr>
        <w:textAlignment w:val="baseline"/>
        <w:rPr>
          <w:rFonts w:ascii="Comic Sans MS" w:hAnsi="Comic Sans MS" w:cs="Arial"/>
        </w:rPr>
      </w:pPr>
    </w:p>
    <w:p w:rsidR="00A000F5" w:rsidRPr="00A000F5" w:rsidRDefault="00A000F5" w:rsidP="00A000F5">
      <w:pPr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>When reading or plotting coordinates you always go </w:t>
      </w:r>
      <w:r w:rsidRPr="00A000F5">
        <w:rPr>
          <w:rFonts w:ascii="Comic Sans MS" w:hAnsi="Comic Sans MS" w:cs="Arial"/>
          <w:u w:val="single"/>
          <w:bdr w:val="none" w:sz="0" w:space="0" w:color="auto" w:frame="1"/>
        </w:rPr>
        <w:t>across first</w:t>
      </w:r>
      <w:r w:rsidRPr="00A000F5">
        <w:rPr>
          <w:rFonts w:ascii="Comic Sans MS" w:hAnsi="Comic Sans MS" w:cs="Arial"/>
        </w:rPr>
        <w:t> and then up (a good way to remember this is: 'across the landing and up the stairs' or ‘a baby learns to crawl before it walks’). </w:t>
      </w:r>
    </w:p>
    <w:p w:rsidR="00A000F5" w:rsidRPr="00A000F5" w:rsidRDefault="00A000F5" w:rsidP="00A000F5">
      <w:pPr>
        <w:textAlignment w:val="baseline"/>
        <w:rPr>
          <w:rFonts w:ascii="Comic Sans MS" w:hAnsi="Comic Sans MS" w:cs="Arial"/>
        </w:rPr>
      </w:pPr>
    </w:p>
    <w:p w:rsidR="00A000F5" w:rsidRPr="00A000F5" w:rsidRDefault="00A000F5" w:rsidP="00A000F5">
      <w:pPr>
        <w:textAlignment w:val="baseline"/>
        <w:rPr>
          <w:rFonts w:ascii="Comic Sans MS" w:hAnsi="Comic Sans MS" w:cs="Arial"/>
          <w:color w:val="333333"/>
        </w:rPr>
      </w:pPr>
      <w:r w:rsidRPr="00A000F5">
        <w:rPr>
          <w:rFonts w:ascii="Comic Sans MS" w:hAnsi="Comic Sans MS" w:cs="Arial"/>
        </w:rPr>
        <w:t>Children start to learn about co-ordinates in Year 4. For example: they may be shown the above triangle and asked to write the three coordinates for the three points of the triangle. This would constitute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>reading coordinates</w:t>
      </w:r>
      <w:r w:rsidRPr="00A000F5">
        <w:rPr>
          <w:rFonts w:ascii="Comic Sans MS" w:hAnsi="Comic Sans MS" w:cs="Arial"/>
        </w:rPr>
        <w:t>. They may then be given a blank grid and asked to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>plot the following coordinates</w:t>
      </w:r>
      <w:r w:rsidRPr="00A000F5">
        <w:rPr>
          <w:rFonts w:ascii="Comic Sans MS" w:hAnsi="Comic Sans MS" w:cs="Arial"/>
        </w:rPr>
        <w:t>: (1, 1) (4, 1) (1, 3) and (4, 3) then join up the points to make a shape (which in this case would be a rectangle).</w:t>
      </w:r>
    </w:p>
    <w:p w:rsidR="00A000F5" w:rsidRDefault="00A000F5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 xml:space="preserve">Maths Activity 1: </w:t>
      </w:r>
      <w:r w:rsidR="00A000F5">
        <w:rPr>
          <w:rFonts w:ascii="Comic Sans MS" w:hAnsi="Comic Sans MS"/>
          <w:sz w:val="40"/>
          <w:szCs w:val="40"/>
          <w:lang w:val="en-NZ"/>
        </w:rPr>
        <w:t>Reading</w:t>
      </w:r>
      <w:r w:rsidR="005E007C">
        <w:rPr>
          <w:rFonts w:ascii="Comic Sans MS" w:hAnsi="Comic Sans MS"/>
          <w:sz w:val="40"/>
          <w:szCs w:val="40"/>
          <w:lang w:val="en-NZ"/>
        </w:rPr>
        <w:t>/ Writing</w:t>
      </w:r>
      <w:r w:rsidR="00A000F5">
        <w:rPr>
          <w:rFonts w:ascii="Comic Sans MS" w:hAnsi="Comic Sans MS"/>
          <w:sz w:val="40"/>
          <w:szCs w:val="40"/>
          <w:lang w:val="en-NZ"/>
        </w:rPr>
        <w:t xml:space="preserve"> Coordinates</w:t>
      </w:r>
    </w:p>
    <w:p w:rsidR="005E007C" w:rsidRDefault="005E007C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000750" cy="9215439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58C3E7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1584" cy="9232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988" w:rsidRDefault="00425988" w:rsidP="005E007C">
      <w:pPr>
        <w:jc w:val="center"/>
        <w:rPr>
          <w:rFonts w:ascii="Comic Sans MS" w:hAnsi="Comic Sans MS"/>
          <w:sz w:val="36"/>
          <w:szCs w:val="40"/>
          <w:lang w:val="en-NZ"/>
        </w:rPr>
      </w:pPr>
      <w:r w:rsidRPr="00425988">
        <w:rPr>
          <w:rFonts w:ascii="Comic Sans MS" w:hAnsi="Comic Sans MS"/>
          <w:noProof/>
          <w:sz w:val="36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-323850</wp:posOffset>
                </wp:positionV>
                <wp:extent cx="4629150" cy="535305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629150" cy="535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DE0" w:rsidRDefault="00A63DE0">
                            <w:r>
                              <w:t xml:space="preserve"> </w:t>
                            </w:r>
                            <w:r w:rsidRPr="005E007C">
                              <w:rPr>
                                <w:rFonts w:ascii="Comic Sans MS" w:hAnsi="Comic Sans MS"/>
                                <w:sz w:val="36"/>
                                <w:szCs w:val="40"/>
                                <w:lang w:val="en-NZ"/>
                              </w:rPr>
                              <w:t>Write out the coordinates that spell your name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3433D60" wp14:editId="5596651D">
                                  <wp:extent cx="4437380" cy="4689382"/>
                                  <wp:effectExtent l="0" t="0" r="127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58C1CA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37380" cy="46893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25.5pt;width:364.5pt;height:421.5pt;rotation:-90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" strokeweight="3pt">
                <v:textbox>
                  <w:txbxContent>
                    <w:p w:rsidR="00A63DE0" w:rsidRDefault="00A63DE0">
                      <w:r>
                        <w:t xml:space="preserve"> </w:t>
                      </w:r>
                      <w:r w:rsidRPr="005E007C">
                        <w:rPr>
                          <w:rFonts w:ascii="Comic Sans MS" w:hAnsi="Comic Sans MS"/>
                          <w:sz w:val="36"/>
                          <w:szCs w:val="40"/>
                          <w:lang w:val="en-NZ"/>
                        </w:rPr>
                        <w:t>Write out the coordinates that spell your name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53433D60" wp14:editId="5596651D">
                            <wp:extent cx="4437380" cy="4689382"/>
                            <wp:effectExtent l="0" t="0" r="127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58C1CA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37380" cy="46893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</w:rPr>
        <w:t xml:space="preserve"> </w:t>
      </w: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400050</wp:posOffset>
            </wp:positionH>
            <wp:positionV relativeFrom="paragraph">
              <wp:posOffset>90170</wp:posOffset>
            </wp:positionV>
            <wp:extent cx="3086367" cy="4526672"/>
            <wp:effectExtent l="38100" t="38100" r="38100" b="45720"/>
            <wp:wrapTight wrapText="bothSides">
              <wp:wrapPolygon edited="0">
                <wp:start x="-267" y="-182"/>
                <wp:lineTo x="-267" y="21727"/>
                <wp:lineTo x="21733" y="21727"/>
                <wp:lineTo x="21733" y="-182"/>
                <wp:lineTo x="-267" y="-182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8C9BA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4526672"/>
                    </a:xfrm>
                    <a:prstGeom prst="rect">
                      <a:avLst/>
                    </a:prstGeom>
                    <a:ln w="381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3312160</wp:posOffset>
            </wp:positionH>
            <wp:positionV relativeFrom="paragraph">
              <wp:posOffset>69850</wp:posOffset>
            </wp:positionV>
            <wp:extent cx="3055620" cy="4587240"/>
            <wp:effectExtent l="38100" t="38100" r="30480" b="419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58CF75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4587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425988" w:rsidRDefault="0042598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2F0AD8" w:rsidRDefault="002F0AD8" w:rsidP="005E007C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r w:rsidR="00314394">
        <w:rPr>
          <w:rFonts w:ascii="Comic Sans MS" w:hAnsi="Comic Sans MS"/>
          <w:b/>
          <w:sz w:val="40"/>
          <w:szCs w:val="40"/>
          <w:lang w:val="en-NZ"/>
        </w:rPr>
        <w:t>:</w:t>
      </w:r>
      <w:r w:rsidR="00A63DE0">
        <w:rPr>
          <w:rFonts w:ascii="Comic Sans MS" w:hAnsi="Comic Sans MS"/>
          <w:b/>
          <w:sz w:val="40"/>
          <w:szCs w:val="40"/>
          <w:lang w:val="en-NZ"/>
        </w:rPr>
        <w:t xml:space="preserve"> </w:t>
      </w:r>
      <w:r w:rsidR="00A000F5">
        <w:rPr>
          <w:rFonts w:ascii="Comic Sans MS" w:hAnsi="Comic Sans MS"/>
          <w:sz w:val="40"/>
          <w:szCs w:val="40"/>
          <w:lang w:val="en-NZ"/>
        </w:rPr>
        <w:t>Plotting Coordinates</w:t>
      </w:r>
    </w:p>
    <w:p w:rsidR="00E47129" w:rsidRDefault="00E47129"/>
    <w:p w:rsidR="00314394" w:rsidRDefault="00314394"/>
    <w:p w:rsidR="00A63DE0" w:rsidRDefault="00A63DE0">
      <w:r>
        <w:rPr>
          <w:noProof/>
        </w:rPr>
        <w:drawing>
          <wp:inline distT="0" distB="0" distL="0" distR="0" wp14:anchorId="3A80B37A" wp14:editId="767226FC">
            <wp:extent cx="6636405" cy="83629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58CBEEC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917" cy="836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DE0" w:rsidRDefault="00A63DE0"/>
    <w:p w:rsidR="00A63DE0" w:rsidRDefault="00A63DE0"/>
    <w:p w:rsidR="00A63DE0" w:rsidRDefault="00A63DE0"/>
    <w:p w:rsidR="00A63DE0" w:rsidRDefault="00A63DE0"/>
    <w:p w:rsidR="00E47129" w:rsidRDefault="00FC67AB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E384BA" wp14:editId="6D679461">
                <wp:simplePos x="0" y="0"/>
                <wp:positionH relativeFrom="margin">
                  <wp:align>right</wp:align>
                </wp:positionH>
                <wp:positionV relativeFrom="paragraph">
                  <wp:posOffset>4076700</wp:posOffset>
                </wp:positionV>
                <wp:extent cx="3333750" cy="4057650"/>
                <wp:effectExtent l="19050" t="19050" r="19050" b="1905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7AB" w:rsidRDefault="00FC67AB" w:rsidP="00FC67A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67AB">
                              <w:rPr>
                                <w:rFonts w:ascii="Comic Sans MS" w:hAnsi="Comic Sans MS"/>
                              </w:rPr>
                              <w:t xml:space="preserve">Plot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these points on a grid. </w:t>
                            </w:r>
                          </w:p>
                          <w:p w:rsidR="00FC67AB" w:rsidRDefault="00FC67AB" w:rsidP="00FC67A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(2,4) (4,2) (5,8) (7,6)</w:t>
                            </w:r>
                          </w:p>
                          <w:p w:rsidR="00FC67AB" w:rsidRDefault="00FC67AB" w:rsidP="00FC67A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Shape has been created?</w:t>
                            </w:r>
                          </w:p>
                          <w:p w:rsidR="00FC67AB" w:rsidRDefault="00FC67AB" w:rsidP="00FC67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0E9E7A" wp14:editId="55E26F96">
                                  <wp:extent cx="3141980" cy="3244808"/>
                                  <wp:effectExtent l="0" t="0" r="127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58C7E84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41980" cy="3244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384BA" id="_x0000_s1027" type="#_x0000_t202" style="position:absolute;margin-left:211.3pt;margin-top:321pt;width:262.5pt;height:319.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" strokeweight="3pt">
                <v:textbox>
                  <w:txbxContent>
                    <w:p w:rsidR="00FC67AB" w:rsidRDefault="00FC67AB" w:rsidP="00FC67AB">
                      <w:pPr>
                        <w:rPr>
                          <w:rFonts w:ascii="Comic Sans MS" w:hAnsi="Comic Sans MS"/>
                        </w:rPr>
                      </w:pPr>
                      <w:r w:rsidRPr="00FC67AB">
                        <w:rPr>
                          <w:rFonts w:ascii="Comic Sans MS" w:hAnsi="Comic Sans MS"/>
                        </w:rPr>
                        <w:t xml:space="preserve">Plot </w:t>
                      </w:r>
                      <w:r>
                        <w:rPr>
                          <w:rFonts w:ascii="Comic Sans MS" w:hAnsi="Comic Sans MS"/>
                        </w:rPr>
                        <w:t xml:space="preserve">these points on a grid. </w:t>
                      </w:r>
                    </w:p>
                    <w:p w:rsidR="00FC67AB" w:rsidRDefault="00FC67AB" w:rsidP="00FC67A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(2,4) (4,2) (5,8) (7,6)</w:t>
                      </w:r>
                    </w:p>
                    <w:p w:rsidR="00FC67AB" w:rsidRDefault="00FC67AB" w:rsidP="00FC67A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Shape has been created?</w:t>
                      </w:r>
                    </w:p>
                    <w:p w:rsidR="00FC67AB" w:rsidRDefault="00FC67AB" w:rsidP="00FC67AB">
                      <w:r>
                        <w:rPr>
                          <w:noProof/>
                        </w:rPr>
                        <w:drawing>
                          <wp:inline distT="0" distB="0" distL="0" distR="0" wp14:anchorId="120E9E7A" wp14:editId="55E26F96">
                            <wp:extent cx="3141980" cy="3244808"/>
                            <wp:effectExtent l="0" t="0" r="127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58C7E84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41980" cy="3244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4076700</wp:posOffset>
                </wp:positionV>
                <wp:extent cx="3333750" cy="3657600"/>
                <wp:effectExtent l="19050" t="1905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7AB" w:rsidRDefault="00FC67AB">
                            <w:r w:rsidRPr="00FC67AB">
                              <w:rPr>
                                <w:rFonts w:ascii="Comic Sans MS" w:hAnsi="Comic Sans MS"/>
                              </w:rPr>
                              <w:t>Plot two more points to create a square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1D3EB7" wp14:editId="40FBAAD4">
                                  <wp:extent cx="3143946" cy="3276600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58CD87F.tmp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6778" cy="32899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\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2pt;margin-top:321pt;width:262.5pt;height:4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" strokeweight="3pt">
                <v:textbox>
                  <w:txbxContent>
                    <w:p w:rsidR="00FC67AB" w:rsidRDefault="00FC67AB">
                      <w:r w:rsidRPr="00FC67AB">
                        <w:rPr>
                          <w:rFonts w:ascii="Comic Sans MS" w:hAnsi="Comic Sans MS"/>
                        </w:rPr>
                        <w:t>Plot two more points to create a square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41D3EB7" wp14:editId="40FBAAD4">
                            <wp:extent cx="3143946" cy="3276600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58CD87F.tmp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6778" cy="32899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\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3DE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6629400" cy="3714750"/>
                <wp:effectExtent l="19050" t="19050" r="1905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DE0" w:rsidRPr="00FC67AB" w:rsidRDefault="00A63DE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67AB">
                              <w:rPr>
                                <w:rFonts w:ascii="Comic Sans MS" w:hAnsi="Comic Sans MS"/>
                              </w:rPr>
                              <w:t>Draw the shapes at the correct points on the grid</w:t>
                            </w:r>
                          </w:p>
                          <w:p w:rsidR="00A63DE0" w:rsidRDefault="00A63DE0" w:rsidP="00FC67AB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82EF2C" wp14:editId="1C1E5709">
                                  <wp:extent cx="3204210" cy="2051476"/>
                                  <wp:effectExtent l="0" t="0" r="0" b="635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58C265E.tmp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0271" cy="20553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67AB">
                              <w:rPr>
                                <w:noProof/>
                              </w:rPr>
                              <w:drawing>
                                <wp:inline distT="0" distB="0" distL="0" distR="0" wp14:anchorId="58A9497E" wp14:editId="717542B5">
                                  <wp:extent cx="3143250" cy="3246307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58C7E84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5457" cy="3258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0.8pt;margin-top:15pt;width:522pt;height:292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" strokeweight="3pt">
                <v:textbox>
                  <w:txbxContent>
                    <w:p w:rsidR="00A63DE0" w:rsidRPr="00FC67AB" w:rsidRDefault="00A63DE0">
                      <w:pPr>
                        <w:rPr>
                          <w:rFonts w:ascii="Comic Sans MS" w:hAnsi="Comic Sans MS"/>
                        </w:rPr>
                      </w:pPr>
                      <w:r w:rsidRPr="00FC67AB">
                        <w:rPr>
                          <w:rFonts w:ascii="Comic Sans MS" w:hAnsi="Comic Sans MS"/>
                        </w:rPr>
                        <w:t>Draw the shapes at the correct points on the grid</w:t>
                      </w:r>
                    </w:p>
                    <w:p w:rsidR="00A63DE0" w:rsidRDefault="00A63DE0" w:rsidP="00FC67AB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82EF2C" wp14:editId="1C1E5709">
                            <wp:extent cx="3204210" cy="2051476"/>
                            <wp:effectExtent l="0" t="0" r="0" b="635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58C265E.tmp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0271" cy="20553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C67AB">
                        <w:rPr>
                          <w:noProof/>
                        </w:rPr>
                        <w:drawing>
                          <wp:inline distT="0" distB="0" distL="0" distR="0" wp14:anchorId="58A9497E" wp14:editId="717542B5">
                            <wp:extent cx="3143250" cy="3246307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58C7E84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5457" cy="3258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7129">
        <w:br w:type="page"/>
      </w:r>
    </w:p>
    <w:p w:rsidR="00B12657" w:rsidRDefault="00B12657"/>
    <w:p w:rsidR="00FC67AB" w:rsidRDefault="00B12657"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4572000" cy="5327650"/>
            <wp:effectExtent l="38100" t="38100" r="38100" b="44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8C33A0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327650"/>
                    </a:xfrm>
                    <a:prstGeom prst="rect">
                      <a:avLst/>
                    </a:prstGeom>
                    <a:ln w="381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2657" w:rsidRDefault="00B12657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5516880</wp:posOffset>
            </wp:positionV>
            <wp:extent cx="4514850" cy="3509065"/>
            <wp:effectExtent l="38100" t="38100" r="38100" b="3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8C7FA1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509065"/>
                    </a:xfrm>
                    <a:prstGeom prst="rect">
                      <a:avLst/>
                    </a:prstGeom>
                    <a:ln w="381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A36CC4" w:rsidRDefault="00E4712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3</w:t>
      </w:r>
      <w:r w:rsidR="00314394">
        <w:rPr>
          <w:rFonts w:ascii="Comic Sans MS" w:hAnsi="Comic Sans MS"/>
          <w:b/>
          <w:sz w:val="40"/>
          <w:szCs w:val="40"/>
          <w:lang w:val="en-NZ"/>
        </w:rPr>
        <w:t xml:space="preserve">: </w:t>
      </w:r>
      <w:r w:rsidR="00A36CC4">
        <w:rPr>
          <w:rFonts w:ascii="Comic Sans MS" w:hAnsi="Comic Sans MS"/>
          <w:sz w:val="40"/>
          <w:szCs w:val="40"/>
          <w:lang w:val="en-NZ"/>
        </w:rPr>
        <w:t>Reading Writing and Plotting Coordinates</w:t>
      </w:r>
    </w:p>
    <w:p w:rsidR="00A36CC4" w:rsidRDefault="00A36CC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36507119" wp14:editId="470F99DC">
            <wp:extent cx="6548856" cy="7391400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8C5888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033" cy="741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CC4" w:rsidRDefault="00A36CC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314394" w:rsidRDefault="0031439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A36CC4" w:rsidRDefault="00A36CC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A36CC4" w:rsidRDefault="00A36CC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A54236" w:rsidRDefault="0014332B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sz w:val="40"/>
          <w:szCs w:val="40"/>
          <w:lang w:val="en-NZ"/>
        </w:rPr>
        <w:lastRenderedPageBreak/>
        <w:t xml:space="preserve"> </w:t>
      </w:r>
    </w:p>
    <w:p w:rsidR="005E007C" w:rsidRDefault="005E007C" w:rsidP="00314394">
      <w:pPr>
        <w:jc w:val="center"/>
        <w:rPr>
          <w:rFonts w:ascii="Comic Sans MS" w:hAnsi="Comic Sans MS"/>
          <w:lang w:val="en-NZ"/>
        </w:rPr>
      </w:pPr>
      <w:r w:rsidRPr="005E007C">
        <w:rPr>
          <w:rFonts w:ascii="Comic Sans MS" w:hAnsi="Comic Sans MS"/>
          <w:lang w:val="en-NZ"/>
        </w:rPr>
        <w:t>Which zoo animal is at the following coordinates?</w:t>
      </w:r>
    </w:p>
    <w:p w:rsidR="005E007C" w:rsidRDefault="005E007C" w:rsidP="00314394">
      <w:pPr>
        <w:jc w:val="center"/>
        <w:rPr>
          <w:rFonts w:ascii="Comic Sans MS" w:hAnsi="Comic Sans MS"/>
          <w:lang w:val="en-NZ"/>
        </w:rPr>
      </w:pPr>
    </w:p>
    <w:p w:rsidR="0014332B" w:rsidRDefault="005E007C" w:rsidP="00314394">
      <w:pPr>
        <w:jc w:val="center"/>
        <w:rPr>
          <w:rFonts w:ascii="Comic Sans MS" w:hAnsi="Comic Sans MS"/>
          <w:lang w:val="en-NZ"/>
        </w:rPr>
      </w:pPr>
      <w:bookmarkStart w:id="0" w:name="_GoBack"/>
      <w:r w:rsidRPr="005E007C">
        <w:rPr>
          <w:rFonts w:ascii="Comic Sans MS" w:hAnsi="Comic Sans MS"/>
          <w:noProof/>
        </w:rPr>
        <w:drawing>
          <wp:inline distT="0" distB="0" distL="0" distR="0">
            <wp:extent cx="8636863" cy="4757147"/>
            <wp:effectExtent l="0" t="3175" r="889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8C48BE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67292" cy="477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E007C" w:rsidRDefault="005E007C" w:rsidP="00314394">
      <w:pPr>
        <w:jc w:val="center"/>
        <w:rPr>
          <w:rFonts w:ascii="Comic Sans MS" w:hAnsi="Comic Sans MS"/>
          <w:lang w:val="en-NZ"/>
        </w:rPr>
      </w:pPr>
    </w:p>
    <w:p w:rsidR="005E007C" w:rsidRDefault="005E007C" w:rsidP="005E007C">
      <w:pPr>
        <w:jc w:val="center"/>
        <w:rPr>
          <w:rFonts w:ascii="Comic Sans MS" w:hAnsi="Comic Sans MS"/>
          <w:lang w:val="en-NZ"/>
        </w:rPr>
      </w:pPr>
      <w:r>
        <w:rPr>
          <w:rFonts w:ascii="Comic Sans MS" w:hAnsi="Comic Sans MS"/>
          <w:noProof/>
        </w:rPr>
        <w:lastRenderedPageBreak/>
        <w:drawing>
          <wp:inline distT="0" distB="0" distL="0" distR="0">
            <wp:extent cx="9600216" cy="5411886"/>
            <wp:effectExtent l="0" t="127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58C70D4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40785" cy="543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07C" w:rsidRPr="005E007C" w:rsidRDefault="005E007C" w:rsidP="00314394">
      <w:pPr>
        <w:jc w:val="center"/>
        <w:rPr>
          <w:rFonts w:ascii="Comic Sans MS" w:hAnsi="Comic Sans MS"/>
          <w:lang w:val="en-NZ"/>
        </w:rPr>
      </w:pPr>
      <w:r>
        <w:rPr>
          <w:rFonts w:ascii="Comic Sans MS" w:hAnsi="Comic Sans MS"/>
          <w:noProof/>
        </w:rPr>
        <w:lastRenderedPageBreak/>
        <w:drawing>
          <wp:inline distT="0" distB="0" distL="0" distR="0">
            <wp:extent cx="9947912" cy="5573740"/>
            <wp:effectExtent l="0" t="3493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8C4377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60801" cy="558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007C" w:rsidRPr="005E007C" w:rsidSect="00A36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14332B"/>
    <w:rsid w:val="001E6E7C"/>
    <w:rsid w:val="00296166"/>
    <w:rsid w:val="002F0AD8"/>
    <w:rsid w:val="00314394"/>
    <w:rsid w:val="003D730B"/>
    <w:rsid w:val="003F43FC"/>
    <w:rsid w:val="00425988"/>
    <w:rsid w:val="005840B6"/>
    <w:rsid w:val="005E007C"/>
    <w:rsid w:val="005F4950"/>
    <w:rsid w:val="007C2386"/>
    <w:rsid w:val="00936DB4"/>
    <w:rsid w:val="009535F3"/>
    <w:rsid w:val="00A000F5"/>
    <w:rsid w:val="00A36CC4"/>
    <w:rsid w:val="00A54236"/>
    <w:rsid w:val="00A63DE0"/>
    <w:rsid w:val="00A90041"/>
    <w:rsid w:val="00AD5200"/>
    <w:rsid w:val="00B01126"/>
    <w:rsid w:val="00B12657"/>
    <w:rsid w:val="00B5533E"/>
    <w:rsid w:val="00BF630B"/>
    <w:rsid w:val="00D47470"/>
    <w:rsid w:val="00D81639"/>
    <w:rsid w:val="00E47129"/>
    <w:rsid w:val="00FC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E6E94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900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900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5840B6"/>
    <w:rPr>
      <w:b/>
      <w:bCs/>
    </w:rPr>
  </w:style>
  <w:style w:type="character" w:styleId="Emphasis">
    <w:name w:val="Emphasis"/>
    <w:basedOn w:val="DefaultParagraphFont"/>
    <w:uiPriority w:val="20"/>
    <w:qFormat/>
    <w:rsid w:val="00A000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hoolrun.com/what-is-vertical" TargetMode="External"/><Relationship Id="rId13" Type="http://schemas.openxmlformats.org/officeDocument/2006/relationships/image" Target="media/image4.tmp"/><Relationship Id="rId18" Type="http://schemas.openxmlformats.org/officeDocument/2006/relationships/image" Target="media/image8.tmp"/><Relationship Id="rId26" Type="http://schemas.openxmlformats.org/officeDocument/2006/relationships/image" Target="media/image14.tmp"/><Relationship Id="rId3" Type="http://schemas.openxmlformats.org/officeDocument/2006/relationships/settings" Target="settings.xml"/><Relationship Id="rId21" Type="http://schemas.openxmlformats.org/officeDocument/2006/relationships/image" Target="media/image90.tmp"/><Relationship Id="rId7" Type="http://schemas.openxmlformats.org/officeDocument/2006/relationships/hyperlink" Target="https://www.theschoolrun.com/what-are-axes" TargetMode="External"/><Relationship Id="rId12" Type="http://schemas.openxmlformats.org/officeDocument/2006/relationships/image" Target="media/image30.tmp"/><Relationship Id="rId17" Type="http://schemas.openxmlformats.org/officeDocument/2006/relationships/image" Target="media/image70.tmp"/><Relationship Id="rId25" Type="http://schemas.openxmlformats.org/officeDocument/2006/relationships/image" Target="media/image13.tmp"/><Relationship Id="rId2" Type="http://schemas.openxmlformats.org/officeDocument/2006/relationships/styles" Target="styles.xml"/><Relationship Id="rId16" Type="http://schemas.openxmlformats.org/officeDocument/2006/relationships/image" Target="media/image7.tmp"/><Relationship Id="rId20" Type="http://schemas.openxmlformats.org/officeDocument/2006/relationships/image" Target="media/image9.tmp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what-is-horizontal" TargetMode="External"/><Relationship Id="rId11" Type="http://schemas.openxmlformats.org/officeDocument/2006/relationships/image" Target="media/image3.tmp"/><Relationship Id="rId24" Type="http://schemas.openxmlformats.org/officeDocument/2006/relationships/image" Target="media/image12.tmp"/><Relationship Id="rId5" Type="http://schemas.openxmlformats.org/officeDocument/2006/relationships/hyperlink" Target="https://www.theschoolrun.com/what-are-axes" TargetMode="External"/><Relationship Id="rId15" Type="http://schemas.openxmlformats.org/officeDocument/2006/relationships/image" Target="media/image6.tmp"/><Relationship Id="rId23" Type="http://schemas.openxmlformats.org/officeDocument/2006/relationships/image" Target="media/image11.tmp"/><Relationship Id="rId28" Type="http://schemas.openxmlformats.org/officeDocument/2006/relationships/fontTable" Target="fontTable.xml"/><Relationship Id="rId10" Type="http://schemas.openxmlformats.org/officeDocument/2006/relationships/image" Target="media/image2.tmp"/><Relationship Id="rId19" Type="http://schemas.openxmlformats.org/officeDocument/2006/relationships/image" Target="media/image80.tmp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tmp"/><Relationship Id="rId22" Type="http://schemas.openxmlformats.org/officeDocument/2006/relationships/image" Target="media/image10.tmp"/><Relationship Id="rId27" Type="http://schemas.openxmlformats.org/officeDocument/2006/relationships/image" Target="media/image1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1D8FDF3</Template>
  <TotalTime>1</TotalTime>
  <Pages>10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Anne Hartshorn</cp:lastModifiedBy>
  <cp:revision>2</cp:revision>
  <dcterms:created xsi:type="dcterms:W3CDTF">2020-06-04T08:57:00Z</dcterms:created>
  <dcterms:modified xsi:type="dcterms:W3CDTF">2020-06-04T08:57:00Z</dcterms:modified>
</cp:coreProperties>
</file>