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200" w:rsidRDefault="00AD5200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7C36B8">
        <w:rPr>
          <w:rFonts w:ascii="Comic Sans MS" w:hAnsi="Comic Sans MS"/>
          <w:b/>
          <w:sz w:val="40"/>
          <w:szCs w:val="40"/>
          <w:lang w:val="en-NZ"/>
        </w:rPr>
        <w:t xml:space="preserve">Introduction </w:t>
      </w:r>
      <w:r>
        <w:rPr>
          <w:rFonts w:ascii="Comic Sans MS" w:hAnsi="Comic Sans MS"/>
          <w:b/>
          <w:sz w:val="40"/>
          <w:szCs w:val="40"/>
          <w:lang w:val="en-NZ"/>
        </w:rPr>
        <w:t xml:space="preserve">to </w:t>
      </w:r>
      <w:r w:rsidR="0012782F">
        <w:rPr>
          <w:rFonts w:ascii="Comic Sans MS" w:hAnsi="Comic Sans MS"/>
          <w:b/>
          <w:sz w:val="40"/>
          <w:szCs w:val="40"/>
          <w:lang w:val="en-NZ"/>
        </w:rPr>
        <w:t>Translations</w:t>
      </w:r>
    </w:p>
    <w:p w:rsidR="005840B6" w:rsidRDefault="005840B6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A000F5" w:rsidRPr="00A000F5" w:rsidRDefault="00A000F5" w:rsidP="00E47129">
      <w:pPr>
        <w:jc w:val="center"/>
        <w:rPr>
          <w:rFonts w:ascii="Comic Sans MS" w:hAnsi="Comic Sans MS"/>
          <w:b/>
          <w:lang w:val="en-NZ"/>
        </w:rPr>
      </w:pPr>
      <w:r w:rsidRPr="00A000F5">
        <w:rPr>
          <w:rFonts w:ascii="Comic Sans MS" w:hAnsi="Comic Sans MS"/>
          <w:b/>
          <w:lang w:val="en-NZ"/>
        </w:rPr>
        <w:t xml:space="preserve">What </w:t>
      </w:r>
      <w:r w:rsidR="002559A2">
        <w:rPr>
          <w:rFonts w:ascii="Comic Sans MS" w:hAnsi="Comic Sans MS"/>
          <w:b/>
          <w:lang w:val="en-NZ"/>
        </w:rPr>
        <w:t xml:space="preserve">does it mean to </w:t>
      </w:r>
      <w:r w:rsidR="002559A2" w:rsidRPr="00AE5733">
        <w:rPr>
          <w:rFonts w:ascii="Comic Sans MS" w:hAnsi="Comic Sans MS"/>
          <w:b/>
          <w:u w:val="single"/>
          <w:lang w:val="en-NZ"/>
        </w:rPr>
        <w:t>translate</w:t>
      </w:r>
      <w:r w:rsidR="002559A2">
        <w:rPr>
          <w:rFonts w:ascii="Comic Sans MS" w:hAnsi="Comic Sans MS"/>
          <w:b/>
          <w:lang w:val="en-NZ"/>
        </w:rPr>
        <w:t xml:space="preserve"> a shape</w:t>
      </w:r>
      <w:r w:rsidR="0012782F">
        <w:rPr>
          <w:rFonts w:ascii="Comic Sans MS" w:hAnsi="Comic Sans MS"/>
          <w:b/>
          <w:lang w:val="en-NZ"/>
        </w:rPr>
        <w:t>?</w:t>
      </w:r>
    </w:p>
    <w:p w:rsidR="0012782F" w:rsidRPr="0012782F" w:rsidRDefault="0012782F" w:rsidP="0012782F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 w:cs="Arial"/>
        </w:rPr>
        <w:t>In geometry </w:t>
      </w:r>
      <w:r w:rsidRPr="0012782F">
        <w:rPr>
          <w:rFonts w:ascii="Comic Sans MS" w:hAnsi="Comic Sans MS" w:cs="Arial"/>
          <w:bCs/>
          <w:bdr w:val="none" w:sz="0" w:space="0" w:color="auto" w:frame="1"/>
        </w:rPr>
        <w:t>moving a shape into a different position</w:t>
      </w:r>
      <w:r w:rsidRPr="0012782F">
        <w:rPr>
          <w:rFonts w:ascii="Comic Sans MS" w:hAnsi="Comic Sans MS" w:cs="Arial"/>
        </w:rPr>
        <w:t>,</w:t>
      </w:r>
      <w:r w:rsidR="002559A2">
        <w:rPr>
          <w:rFonts w:ascii="Comic Sans MS" w:hAnsi="Comic Sans MS" w:cs="Arial"/>
        </w:rPr>
        <w:t xml:space="preserve"> without changing it in any way is called </w:t>
      </w:r>
      <w:r w:rsidR="002559A2" w:rsidRPr="00AE5733">
        <w:rPr>
          <w:rFonts w:ascii="Comic Sans MS" w:hAnsi="Comic Sans MS" w:cs="Arial"/>
          <w:b/>
          <w:u w:val="single"/>
        </w:rPr>
        <w:t>translation</w:t>
      </w:r>
      <w:r w:rsidR="002559A2" w:rsidRPr="00AE5733">
        <w:rPr>
          <w:rFonts w:ascii="Comic Sans MS" w:hAnsi="Comic Sans MS" w:cs="Arial"/>
          <w:b/>
        </w:rPr>
        <w:t>.</w:t>
      </w:r>
    </w:p>
    <w:p w:rsidR="0012782F" w:rsidRPr="0012782F" w:rsidRDefault="00AE5733" w:rsidP="0012782F">
      <w:pPr>
        <w:textAlignment w:val="baseline"/>
        <w:rPr>
          <w:rFonts w:ascii="Comic Sans MS" w:hAnsi="Comic Sans MS" w:cs="Arial"/>
        </w:rPr>
      </w:pPr>
      <w:r>
        <w:rPr>
          <w:rFonts w:ascii="Comic Sans MS" w:hAnsi="Comic Sans MS" w:cs="Arial"/>
        </w:rPr>
        <w:t>For example, below, the blue rectangle has been moved or translated 5 squares down and 6 squares across to the right,</w:t>
      </w:r>
      <w:r w:rsidR="0012782F" w:rsidRPr="0012782F">
        <w:rPr>
          <w:rFonts w:ascii="Comic Sans MS" w:hAnsi="Comic Sans MS" w:cs="Arial"/>
        </w:rPr>
        <w:t xml:space="preserve"> resulting in the rectangle in red:</w:t>
      </w:r>
    </w:p>
    <w:p w:rsidR="0012782F" w:rsidRPr="0012782F" w:rsidRDefault="0012782F" w:rsidP="0012782F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/>
          <w:noProof/>
        </w:rPr>
        <w:drawing>
          <wp:inline distT="0" distB="0" distL="0" distR="0">
            <wp:extent cx="3211195" cy="3221990"/>
            <wp:effectExtent l="0" t="0" r="8255" b="0"/>
            <wp:docPr id="4" name="Picture 4" descr="https://www.theschoolrun.com/sites/theschoolrun.com/files/content-images/translation_1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heschoolrun.com/sites/theschoolrun.com/files/content-images/translation_1_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82F" w:rsidRPr="0012782F" w:rsidRDefault="0012782F" w:rsidP="0012782F">
      <w:pPr>
        <w:textAlignment w:val="baseline"/>
        <w:rPr>
          <w:rFonts w:ascii="Comic Sans MS" w:hAnsi="Comic Sans MS" w:cs="Arial"/>
          <w:b/>
        </w:rPr>
      </w:pPr>
      <w:r w:rsidRPr="0012782F">
        <w:rPr>
          <w:rFonts w:ascii="Comic Sans MS" w:hAnsi="Comic Sans MS" w:cs="Arial"/>
        </w:rPr>
        <w:t>A good way to start making this concept clear to children is to give them </w:t>
      </w:r>
      <w:r w:rsidRPr="0012782F">
        <w:rPr>
          <w:rStyle w:val="Strong"/>
          <w:rFonts w:ascii="Comic Sans MS" w:hAnsi="Comic Sans MS" w:cs="Arial"/>
          <w:b w:val="0"/>
          <w:bdr w:val="none" w:sz="0" w:space="0" w:color="auto" w:frame="1"/>
        </w:rPr>
        <w:t>a cut-out shape to physically move across the page</w:t>
      </w:r>
      <w:r w:rsidRPr="0012782F">
        <w:rPr>
          <w:rFonts w:ascii="Comic Sans MS" w:hAnsi="Comic Sans MS" w:cs="Arial"/>
          <w:b/>
        </w:rPr>
        <w:t>.</w:t>
      </w:r>
    </w:p>
    <w:p w:rsidR="0012782F" w:rsidRPr="0012782F" w:rsidRDefault="0012782F" w:rsidP="0012782F">
      <w:pPr>
        <w:textAlignment w:val="baseline"/>
        <w:rPr>
          <w:rFonts w:ascii="Comic Sans MS" w:hAnsi="Comic Sans MS" w:cs="Arial"/>
        </w:rPr>
      </w:pPr>
    </w:p>
    <w:p w:rsidR="0012782F" w:rsidRPr="0012782F" w:rsidRDefault="0012782F" w:rsidP="0012782F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 w:cs="Arial"/>
        </w:rPr>
        <w:t>Children will be asked questions that combine </w:t>
      </w:r>
      <w:hyperlink r:id="rId6" w:history="1">
        <w:r w:rsidRPr="0012782F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coordinates</w:t>
        </w:r>
      </w:hyperlink>
      <w:r w:rsidRPr="0012782F">
        <w:rPr>
          <w:rFonts w:ascii="Comic Sans MS" w:hAnsi="Comic Sans MS" w:cs="Arial"/>
        </w:rPr>
        <w:t xml:space="preserve"> with translation, for example, they </w:t>
      </w:r>
      <w:r w:rsidR="004224F8">
        <w:rPr>
          <w:rFonts w:ascii="Comic Sans MS" w:hAnsi="Comic Sans MS" w:cs="Arial"/>
        </w:rPr>
        <w:t>will</w:t>
      </w:r>
      <w:r w:rsidRPr="0012782F">
        <w:rPr>
          <w:rFonts w:ascii="Comic Sans MS" w:hAnsi="Comic Sans MS" w:cs="Arial"/>
        </w:rPr>
        <w:t xml:space="preserve"> be given a shape on a </w:t>
      </w:r>
      <w:proofErr w:type="gramStart"/>
      <w:r w:rsidRPr="0012782F">
        <w:rPr>
          <w:rFonts w:ascii="Comic Sans MS" w:hAnsi="Comic Sans MS" w:cs="Arial"/>
        </w:rPr>
        <w:t>coordinates</w:t>
      </w:r>
      <w:proofErr w:type="gramEnd"/>
      <w:r w:rsidRPr="0012782F">
        <w:rPr>
          <w:rFonts w:ascii="Comic Sans MS" w:hAnsi="Comic Sans MS" w:cs="Arial"/>
        </w:rPr>
        <w:t xml:space="preserve"> grid:</w:t>
      </w:r>
    </w:p>
    <w:p w:rsidR="0012782F" w:rsidRPr="0012782F" w:rsidRDefault="0012782F" w:rsidP="0012782F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/>
          <w:noProof/>
        </w:rPr>
        <w:drawing>
          <wp:inline distT="0" distB="0" distL="0" distR="0">
            <wp:extent cx="3308985" cy="3221990"/>
            <wp:effectExtent l="0" t="0" r="5715" b="0"/>
            <wp:docPr id="5" name="Picture 5" descr="https://www.theschoolrun.com/sites/theschoolrun.com/files/content-images/translation_2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heschoolrun.com/sites/theschoolrun.com/files/content-images/translation_2_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4C" w:rsidRDefault="00A44A4C" w:rsidP="0012782F">
      <w:pPr>
        <w:spacing w:after="270"/>
        <w:textAlignment w:val="baseline"/>
        <w:rPr>
          <w:rFonts w:ascii="Comic Sans MS" w:hAnsi="Comic Sans MS" w:cs="Arial"/>
        </w:rPr>
      </w:pPr>
    </w:p>
    <w:p w:rsidR="0012782F" w:rsidRPr="0012782F" w:rsidRDefault="0012782F" w:rsidP="00A44A4C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 w:cs="Arial"/>
        </w:rPr>
        <w:lastRenderedPageBreak/>
        <w:t>An example question they may be asked could be:</w:t>
      </w:r>
    </w:p>
    <w:p w:rsidR="0012782F" w:rsidRPr="0012782F" w:rsidRDefault="0012782F" w:rsidP="00A44A4C">
      <w:pPr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 w:cs="Arial"/>
          <w:iCs/>
          <w:bdr w:val="none" w:sz="0" w:space="0" w:color="auto" w:frame="1"/>
        </w:rPr>
        <w:t>What will the co-ordinates of point A be when this square is translated 3 to the right and 4 up?</w:t>
      </w:r>
    </w:p>
    <w:p w:rsidR="0012782F" w:rsidRPr="0012782F" w:rsidRDefault="0012782F" w:rsidP="0012782F">
      <w:pPr>
        <w:spacing w:after="270"/>
        <w:textAlignment w:val="baseline"/>
        <w:rPr>
          <w:rFonts w:ascii="Comic Sans MS" w:hAnsi="Comic Sans MS" w:cs="Arial"/>
        </w:rPr>
      </w:pPr>
      <w:r w:rsidRPr="0012782F">
        <w:rPr>
          <w:rFonts w:ascii="Comic Sans MS" w:hAnsi="Comic Sans MS" w:cs="Arial"/>
        </w:rPr>
        <w:t>To answer this, they would need to translate the square and then give the co-ordinates of point A on the new shape, which would be (8, 9).</w:t>
      </w:r>
    </w:p>
    <w:p w:rsidR="0012782F" w:rsidRPr="0012782F" w:rsidRDefault="0012782F" w:rsidP="0012782F">
      <w:pPr>
        <w:spacing w:after="270"/>
        <w:textAlignment w:val="baseline"/>
        <w:rPr>
          <w:rFonts w:ascii="Arial" w:hAnsi="Arial" w:cs="Arial"/>
          <w:sz w:val="22"/>
          <w:szCs w:val="22"/>
        </w:rPr>
      </w:pPr>
      <w:r w:rsidRPr="0012782F">
        <w:rPr>
          <w:rFonts w:ascii="Comic Sans MS" w:hAnsi="Comic Sans MS"/>
          <w:noProof/>
        </w:rPr>
        <w:drawing>
          <wp:inline distT="0" distB="0" distL="0" distR="0">
            <wp:extent cx="3276600" cy="3221990"/>
            <wp:effectExtent l="0" t="0" r="0" b="0"/>
            <wp:docPr id="6" name="Picture 6" descr="https://www.theschoolrun.com/sites/theschoolrun.com/files/content-images/translation_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heschoolrun.com/sites/theschoolrun.com/files/content-images/translation_3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82F" w:rsidRPr="0012782F" w:rsidRDefault="0012782F" w:rsidP="0012782F">
      <w:pPr>
        <w:textAlignment w:val="baseline"/>
        <w:rPr>
          <w:rFonts w:ascii="Arial" w:hAnsi="Arial" w:cs="Arial"/>
          <w:sz w:val="22"/>
          <w:szCs w:val="22"/>
        </w:rPr>
      </w:pPr>
    </w:p>
    <w:p w:rsidR="00A000F5" w:rsidRDefault="00A000F5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 xml:space="preserve">Maths Activity 1: </w:t>
      </w:r>
      <w:r w:rsidR="00703A21">
        <w:rPr>
          <w:rFonts w:ascii="Comic Sans MS" w:hAnsi="Comic Sans MS"/>
          <w:sz w:val="40"/>
          <w:szCs w:val="40"/>
          <w:lang w:val="en-NZ"/>
        </w:rPr>
        <w:t>Translation of a point</w:t>
      </w:r>
    </w:p>
    <w:p w:rsidR="00703A21" w:rsidRDefault="00703A21" w:rsidP="00703A21">
      <w:pPr>
        <w:rPr>
          <w:rFonts w:ascii="Comic Sans MS" w:hAnsi="Comic Sans MS"/>
          <w:lang w:val="en-NZ"/>
        </w:rPr>
      </w:pPr>
    </w:p>
    <w:p w:rsidR="002F0AD8" w:rsidRDefault="00703A21" w:rsidP="00703A21">
      <w:pPr>
        <w:jc w:val="center"/>
        <w:rPr>
          <w:rFonts w:ascii="Comic Sans MS" w:hAnsi="Comic Sans MS"/>
          <w:lang w:val="en-NZ"/>
        </w:rPr>
      </w:pPr>
      <w:r>
        <w:rPr>
          <w:rFonts w:ascii="Comic Sans MS" w:hAnsi="Comic Sans MS"/>
          <w:lang w:val="en-NZ"/>
        </w:rPr>
        <w:t>Graph the new position of each point using the translation given:</w:t>
      </w:r>
    </w:p>
    <w:p w:rsidR="00703A21" w:rsidRDefault="00703A21" w:rsidP="00703A21">
      <w:pPr>
        <w:rPr>
          <w:rFonts w:ascii="Comic Sans MS" w:hAnsi="Comic Sans MS"/>
          <w:b/>
          <w:sz w:val="40"/>
          <w:szCs w:val="40"/>
          <w:lang w:val="en-NZ"/>
        </w:rPr>
      </w:pPr>
    </w:p>
    <w:p w:rsidR="00703A21" w:rsidRDefault="00703A21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332769" cy="3825572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705E0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769" cy="382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A21" w:rsidRDefault="00703A21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378493" cy="3970364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70121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8493" cy="397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A21" w:rsidRDefault="00703A21" w:rsidP="002F0AD8">
      <w:pPr>
        <w:jc w:val="center"/>
        <w:rPr>
          <w:rFonts w:ascii="Comic Sans MS" w:hAnsi="Comic Sans MS"/>
          <w:szCs w:val="40"/>
          <w:lang w:val="en-NZ"/>
        </w:rPr>
      </w:pPr>
    </w:p>
    <w:p w:rsidR="00703A21" w:rsidRDefault="00703A21" w:rsidP="002F0AD8">
      <w:pPr>
        <w:jc w:val="center"/>
        <w:rPr>
          <w:rFonts w:ascii="Comic Sans MS" w:hAnsi="Comic Sans MS"/>
          <w:szCs w:val="40"/>
          <w:lang w:val="en-NZ"/>
        </w:rPr>
      </w:pPr>
    </w:p>
    <w:p w:rsidR="00703A21" w:rsidRDefault="00703A21" w:rsidP="002F0AD8">
      <w:pPr>
        <w:jc w:val="center"/>
        <w:rPr>
          <w:rFonts w:ascii="Comic Sans MS" w:hAnsi="Comic Sans MS"/>
          <w:szCs w:val="40"/>
          <w:lang w:val="en-NZ"/>
        </w:rPr>
      </w:pPr>
    </w:p>
    <w:p w:rsidR="00703A21" w:rsidRDefault="00703A21" w:rsidP="002F0AD8">
      <w:pPr>
        <w:jc w:val="center"/>
        <w:rPr>
          <w:rFonts w:ascii="Comic Sans MS" w:hAnsi="Comic Sans MS"/>
          <w:szCs w:val="40"/>
          <w:lang w:val="en-NZ"/>
        </w:rPr>
      </w:pPr>
      <w:r>
        <w:rPr>
          <w:rFonts w:ascii="Comic Sans MS" w:hAnsi="Comic Sans MS"/>
          <w:szCs w:val="40"/>
          <w:lang w:val="en-NZ"/>
        </w:rPr>
        <w:lastRenderedPageBreak/>
        <w:t>Sele</w:t>
      </w:r>
      <w:r w:rsidR="000B47AF">
        <w:rPr>
          <w:rFonts w:ascii="Comic Sans MS" w:hAnsi="Comic Sans MS"/>
          <w:szCs w:val="40"/>
          <w:lang w:val="en-NZ"/>
        </w:rPr>
        <w:t>ct the correct multiple choice a</w:t>
      </w:r>
      <w:r>
        <w:rPr>
          <w:rFonts w:ascii="Comic Sans MS" w:hAnsi="Comic Sans MS"/>
          <w:szCs w:val="40"/>
          <w:lang w:val="en-NZ"/>
        </w:rPr>
        <w:t>nswer:</w:t>
      </w:r>
    </w:p>
    <w:p w:rsidR="00703A21" w:rsidRDefault="00F064AA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4364990</wp:posOffset>
            </wp:positionH>
            <wp:positionV relativeFrom="paragraph">
              <wp:posOffset>6849110</wp:posOffset>
            </wp:positionV>
            <wp:extent cx="2078990" cy="212026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70671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99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4AA"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239395</wp:posOffset>
                </wp:positionH>
                <wp:positionV relativeFrom="paragraph">
                  <wp:posOffset>6797675</wp:posOffset>
                </wp:positionV>
                <wp:extent cx="6346190" cy="2263775"/>
                <wp:effectExtent l="19050" t="19050" r="1651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6190" cy="226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733" w:rsidRPr="00D36321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-Translate A 6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right and 3 down.</w:t>
                            </w:r>
                          </w:p>
                          <w:p w:rsidR="00AE5733" w:rsidRPr="00D36321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Record the coordinates before </w:t>
                            </w: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( _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, _ ) </w:t>
                            </w:r>
                          </w:p>
                          <w:p w:rsidR="00AE5733" w:rsidRPr="00D36321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and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after ( _ , _ )</w:t>
                            </w:r>
                          </w:p>
                          <w:p w:rsidR="00AE5733" w:rsidRPr="00D36321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36321">
                              <w:rPr>
                                <w:rFonts w:ascii="Comic Sans MS" w:hAnsi="Comic Sans MS"/>
                              </w:rPr>
                              <w:t>-Translate B 4 left and 3 up.</w:t>
                            </w:r>
                          </w:p>
                          <w:p w:rsidR="00AE5733" w:rsidRPr="00D36321" w:rsidRDefault="00AE5733" w:rsidP="00F064A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Record the coordinates before </w:t>
                            </w: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( _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, _ ) </w:t>
                            </w:r>
                          </w:p>
                          <w:p w:rsidR="00AE5733" w:rsidRPr="00D36321" w:rsidRDefault="00AE5733" w:rsidP="00F064AA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and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after ( _ , _ )</w:t>
                            </w:r>
                          </w:p>
                          <w:p w:rsidR="00AE5733" w:rsidRPr="00D36321" w:rsidRDefault="00AE5733" w:rsidP="00F064A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36321">
                              <w:rPr>
                                <w:rFonts w:ascii="Comic Sans MS" w:hAnsi="Comic Sans MS"/>
                              </w:rPr>
                              <w:t>-Translate C 5 left and 2 up.</w:t>
                            </w:r>
                          </w:p>
                          <w:p w:rsidR="00AE5733" w:rsidRPr="00D36321" w:rsidRDefault="00AE5733" w:rsidP="00F064A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Record the coordinates before </w:t>
                            </w: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( _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, _ ) </w:t>
                            </w:r>
                          </w:p>
                          <w:p w:rsidR="00AE5733" w:rsidRPr="00D36321" w:rsidRDefault="00AE5733" w:rsidP="00F064AA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D36321">
                              <w:rPr>
                                <w:rFonts w:ascii="Comic Sans MS" w:hAnsi="Comic Sans MS"/>
                              </w:rPr>
                              <w:t>and</w:t>
                            </w:r>
                            <w:proofErr w:type="gramEnd"/>
                            <w:r w:rsidRPr="00D36321">
                              <w:rPr>
                                <w:rFonts w:ascii="Comic Sans MS" w:hAnsi="Comic Sans MS"/>
                              </w:rPr>
                              <w:t xml:space="preserve"> after ( _ , _ )</w:t>
                            </w:r>
                          </w:p>
                          <w:p w:rsidR="00AE5733" w:rsidRDefault="00AE5733" w:rsidP="00F064AA"/>
                          <w:p w:rsidR="00AE5733" w:rsidRDefault="00AE57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85pt;margin-top:535.25pt;width:499.7pt;height:17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n9KwIAAEcEAAAOAAAAZHJzL2Uyb0RvYy54bWysU9tu2zAMfR+wfxD0vviSNEmNOEWXLsOA&#10;7gK0+wBZlmNhkuhJSuzs60vJaZp2b8P0IJAidUgekqubQStyENZJMCXNJiklwnCopdmV9Ofj9sOS&#10;EueZqZkCI0p6FI7erN+/W/VdIXJoQdXCEgQxrui7krbed0WSON4KzdwEOmHQ2IDVzKNqd0ltWY/o&#10;WiV5ms6THmzdWeDCOXy9G410HfGbRnD/vWmc8ESVFHPz8bbxrsKdrFes2FnWtZKf0mD/kIVm0mDQ&#10;M9Qd84zsrfwLSktuwUHjJxx0Ak0juYg1YDVZ+qaah5Z1ItaC5LjuTJP7f7D82+GHJbIuaZ4tKDFM&#10;Y5MexeDJRxhIHvjpO1eg20OHjn7AZ+xzrNV198B/OWJg0zKzE7fWQt8KVmN+WfiZXHwdcVwAqfqv&#10;UGMYtvcQgYbG6kAe0kEQHft0PPcmpMLxcT6dzbNrNHG05fl8ulhcxRiseP7eWec/C9AkCCW12PwI&#10;zw73zod0WPHsEqI5ULLeSqWiYnfVRllyYDgo23hO6K/clCF9SafLLE1HCl5hhKEVZxQ/jCS8iaSl&#10;x4lXUpd0mYYT4rAi8PbJ1FH2TKpRxpSVOREZuBtZ9EM1oGNgt4L6iJRaGCcbNxGFFuwfSnqc6pK6&#10;33tmBSXqi8G2XGezWViDqMyuFjkq9tJSXVqY4QhVUk/JKG58XJ2Qr4FbbF8jI7EvmZxyxWmNfJ82&#10;K6zDpR69XvZ//QQAAP//AwBQSwMEFAAGAAgAAAAhAJLyqEHiAAAADQEAAA8AAABkcnMvZG93bnJl&#10;di54bWxMj01Lw0AQhu+C/2EZwZvdTaJuidkUKZTiQWijFrxts2MSzM6G7KaN/97tSW/z8fDOM8Vq&#10;tj074eg7RwqShQCGVDvTUaPg/W1ztwTmgyaje0eo4Ac9rMrrq0Lnxp1pj6cqNCyGkM+1gjaEIefc&#10;1y1a7RduQIq7LzdaHWI7NtyM+hzDbc9TIR651R3FC60ecN1i/V1NVsHr9gN3h8yuP6f9C/F0l+C2&#10;2ih1ezM/PwELOIc/GC76UR3K6HR0ExnPegWZlJGMcyHFA7ALITKZADvG6j6VAnhZ8P9flL8AAAD/&#10;/wMAUEsBAi0AFAAGAAgAAAAhALaDOJL+AAAA4QEAABMAAAAAAAAAAAAAAAAAAAAAAFtDb250ZW50&#10;X1R5cGVzXS54bWxQSwECLQAUAAYACAAAACEAOP0h/9YAAACUAQAACwAAAAAAAAAAAAAAAAAvAQAA&#10;X3JlbHMvLnJlbHNQSwECLQAUAAYACAAAACEAAN6Z/SsCAABHBAAADgAAAAAAAAAAAAAAAAAuAgAA&#10;ZHJzL2Uyb0RvYy54bWxQSwECLQAUAAYACAAAACEAkvKoQeIAAAANAQAADwAAAAAAAAAAAAAAAACF&#10;BAAAZHJzL2Rvd25yZXYueG1sUEsFBgAAAAAEAAQA8wAAAJQFAAAAAA==&#10;" strokecolor="black [3213]" strokeweight="3pt">
                <v:textbox>
                  <w:txbxContent>
                    <w:p w:rsidR="00AE5733" w:rsidRPr="00D36321" w:rsidRDefault="00AE5733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-Translate A 6 right and 3 down.</w:t>
                      </w:r>
                    </w:p>
                    <w:p w:rsidR="00AE5733" w:rsidRPr="00D36321" w:rsidRDefault="00AE5733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 xml:space="preserve">Record the coordinates before ( _ , _ ) </w:t>
                      </w:r>
                    </w:p>
                    <w:p w:rsidR="00AE5733" w:rsidRPr="00D36321" w:rsidRDefault="00AE5733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and after ( _ , _ )</w:t>
                      </w:r>
                    </w:p>
                    <w:p w:rsidR="00AE5733" w:rsidRPr="00D36321" w:rsidRDefault="00AE5733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-Translate B 4 left and 3 up.</w:t>
                      </w:r>
                    </w:p>
                    <w:p w:rsidR="00AE5733" w:rsidRPr="00D36321" w:rsidRDefault="00AE5733" w:rsidP="00F064AA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 xml:space="preserve">Record the coordinates before ( _ , _ ) </w:t>
                      </w:r>
                    </w:p>
                    <w:p w:rsidR="00AE5733" w:rsidRPr="00D36321" w:rsidRDefault="00AE5733" w:rsidP="00F064AA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and after ( _ , _ )</w:t>
                      </w:r>
                    </w:p>
                    <w:p w:rsidR="00AE5733" w:rsidRPr="00D36321" w:rsidRDefault="00AE5733" w:rsidP="00F064AA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-Translate C 5 left and 2 up.</w:t>
                      </w:r>
                    </w:p>
                    <w:p w:rsidR="00AE5733" w:rsidRPr="00D36321" w:rsidRDefault="00AE5733" w:rsidP="00F064AA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 xml:space="preserve">Record the coordinates before ( _ , _ ) </w:t>
                      </w:r>
                    </w:p>
                    <w:p w:rsidR="00AE5733" w:rsidRPr="00D36321" w:rsidRDefault="00AE5733" w:rsidP="00F064AA">
                      <w:pPr>
                        <w:rPr>
                          <w:rFonts w:ascii="Comic Sans MS" w:hAnsi="Comic Sans MS"/>
                        </w:rPr>
                      </w:pPr>
                      <w:r w:rsidRPr="00D36321">
                        <w:rPr>
                          <w:rFonts w:ascii="Comic Sans MS" w:hAnsi="Comic Sans MS"/>
                        </w:rPr>
                        <w:t>and after ( _ , _ )</w:t>
                      </w:r>
                    </w:p>
                    <w:p w:rsidR="00AE5733" w:rsidRDefault="00AE5733" w:rsidP="00F064AA"/>
                    <w:p w:rsidR="00AE5733" w:rsidRDefault="00AE5733"/>
                  </w:txbxContent>
                </v:textbox>
                <w10:wrap type="square"/>
              </v:shape>
            </w:pict>
          </mc:Fallback>
        </mc:AlternateContent>
      </w:r>
      <w:r w:rsidR="00703A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5699760" cy="659238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7064A6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"/>
                    <a:stretch/>
                  </pic:blipFill>
                  <pic:spPr bwMode="auto">
                    <a:xfrm>
                      <a:off x="0" y="0"/>
                      <a:ext cx="5700254" cy="6592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3A21" w:rsidRDefault="00703A21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r w:rsidR="00314394">
        <w:rPr>
          <w:rFonts w:ascii="Comic Sans MS" w:hAnsi="Comic Sans MS"/>
          <w:b/>
          <w:sz w:val="40"/>
          <w:szCs w:val="40"/>
          <w:lang w:val="en-NZ"/>
        </w:rPr>
        <w:t>:</w:t>
      </w:r>
      <w:r w:rsidR="00A63DE0">
        <w:rPr>
          <w:rFonts w:ascii="Comic Sans MS" w:hAnsi="Comic Sans MS"/>
          <w:b/>
          <w:sz w:val="40"/>
          <w:szCs w:val="40"/>
          <w:lang w:val="en-NZ"/>
        </w:rPr>
        <w:t xml:space="preserve"> </w:t>
      </w:r>
      <w:r w:rsidR="00703A21">
        <w:rPr>
          <w:rFonts w:ascii="Comic Sans MS" w:hAnsi="Comic Sans MS"/>
          <w:sz w:val="40"/>
          <w:szCs w:val="40"/>
          <w:lang w:val="en-NZ"/>
        </w:rPr>
        <w:t>Translation of a Shape</w:t>
      </w:r>
    </w:p>
    <w:p w:rsidR="00E47129" w:rsidRDefault="00E47129"/>
    <w:p w:rsidR="00C43573" w:rsidRPr="00D36321" w:rsidRDefault="00C43573">
      <w:pPr>
        <w:rPr>
          <w:rFonts w:ascii="Comic Sans MS" w:hAnsi="Comic Sans MS"/>
        </w:rPr>
      </w:pPr>
      <w:r w:rsidRPr="00D36321">
        <w:rPr>
          <w:rFonts w:ascii="Comic Sans MS" w:hAnsi="Comic Sans MS"/>
        </w:rPr>
        <w:t>Translate each shape by moving the labelled point of the shape to the point with the same letter.</w:t>
      </w:r>
    </w:p>
    <w:p w:rsidR="00A63DE0" w:rsidRDefault="00C43573">
      <w:r w:rsidRPr="00C43573">
        <w:rPr>
          <w:rFonts w:ascii="Comic Sans MS" w:hAnsi="Comic Sans MS"/>
          <w:b/>
          <w:noProof/>
          <w:sz w:val="40"/>
          <w:szCs w:val="40"/>
        </w:rPr>
        <w:t xml:space="preserve"> </w:t>
      </w: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 wp14:anchorId="01DE0928" wp14:editId="3E11ED91">
            <wp:extent cx="6645910" cy="8076627"/>
            <wp:effectExtent l="0" t="0" r="254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7099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07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733" w:rsidRDefault="00AE5733">
      <w:pPr>
        <w:rPr>
          <w:rFonts w:ascii="Comic Sans MS" w:hAnsi="Comic Sans MS"/>
        </w:rPr>
      </w:pPr>
    </w:p>
    <w:p w:rsidR="00D36321" w:rsidRDefault="00D36321">
      <w:pPr>
        <w:rPr>
          <w:rFonts w:ascii="Comic Sans MS" w:hAnsi="Comic Sans MS"/>
        </w:rPr>
      </w:pPr>
      <w:r w:rsidRPr="00D36321">
        <w:rPr>
          <w:rFonts w:ascii="Comic Sans MS" w:hAnsi="Comic Sans MS"/>
        </w:rPr>
        <w:lastRenderedPageBreak/>
        <w:t>Translate the shape on the coordinate grid to the new coordinate grid.</w:t>
      </w:r>
    </w:p>
    <w:p w:rsidR="00AE5733" w:rsidRDefault="00AE5733">
      <w:pPr>
        <w:rPr>
          <w:rFonts w:ascii="Comic Sans MS" w:hAnsi="Comic Sans MS"/>
        </w:rPr>
      </w:pPr>
      <w:r>
        <w:rPr>
          <w:rFonts w:ascii="Comic Sans MS" w:hAnsi="Comic Sans MS"/>
        </w:rPr>
        <w:t>Describe the translation each time. The first one has been done for you</w:t>
      </w:r>
    </w:p>
    <w:p w:rsidR="00C43573" w:rsidRPr="00D36321" w:rsidRDefault="00A44A4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773C84" wp14:editId="4C598877">
                <wp:simplePos x="0" y="0"/>
                <wp:positionH relativeFrom="column">
                  <wp:posOffset>1016000</wp:posOffset>
                </wp:positionH>
                <wp:positionV relativeFrom="paragraph">
                  <wp:posOffset>794385</wp:posOffset>
                </wp:positionV>
                <wp:extent cx="101600" cy="114300"/>
                <wp:effectExtent l="0" t="0" r="1270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C25AFE" id="Oval 3" o:spid="_x0000_s1026" style="position:absolute;margin-left:80pt;margin-top:62.55pt;width:8pt;height: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5XbwIAADYFAAAOAAAAZHJzL2Uyb0RvYy54bWysVFFv2yAQfp+0/4B4X2ynabdFdaooVadJ&#10;URO1nfpMMdRIwDEgcbJfvwM7brVWe5iWB3Jwdx93n7/j8upgNNkLHxTYmlaTkhJhOTTKPtf0x8PN&#10;py+UhMhswzRYUdOjCPRq8fHDZefmYgot6EZ4giA2zDtX0zZGNy+KwFthWJiAExadErxhEbf+uWg8&#10;6xDd6GJalhdFB75xHrgIAU+veyddZHwpBY8bKYOIRNcUa4t59Xl9SmuxuGTzZ89cq/hQBvuHKgxT&#10;Fi8doa5ZZGTn1Rsoo7iHADJOOJgCpFRc5B6wm6r8o5v7ljmRe0FyghtpCv8Plt/ut56opqZnlFhm&#10;8BNt9kyTs8RM58IcA+7d1g+7gGZq8yC9Sf/YADlkNo8jm+IQCcfDqqwuSuSco6uqZmdoI0rxkux8&#10;iN8EGJKMmgqtlQupXzZn+3WIffQpClNTPX0F2YpHLVKwtndCYg945zRnZ/WIlfYEW6kp41zYWPWu&#10;ljWiPz4v8TeUNGbkAjNgQpZK6xF7AEjKfIvd1zrEp1SRxTcml38rrE8eM/LNYOOYbJQF/x6Axq6G&#10;m/v4E0k9NYmlJ2iO+IU99NIPjt8opHvNQtwyj1rHL4TzGze4SA1dTWGwKGnB/3rvPMWjBNFLSYez&#10;U9Pwc8e8oER/tyjOr9VsloYtb2bnn6e48a89T689dmdWgJ+pwpfC8Wym+KhPpvRgHnHMl+lWdDHL&#10;8e6a8uhPm1XsZxofCi6WyxyGA+ZYXNt7xxN4YjVp6eHwyLwbNBdRrLdwmrM3uutjU6aF5S6CVFmU&#10;L7wOfONwZuEMD0ma/tf7HPXy3C1+AwAA//8DAFBLAwQUAAYACAAAACEAxNBNAN4AAAALAQAADwAA&#10;AGRycy9kb3ducmV2LnhtbExPQU7DMBC8I/EHa5G4UTulhDbEqRBSJEDqgZDe3dgkVuN1FDtt4PVs&#10;T3Cb2RnNzuTb2fXsZMZgPUpIFgKYwcZri62E+rO8WwMLUaFWvUcj4dsE2BbXV7nKtD/jhzlVsWUU&#10;giFTEroYh4zz0HTGqbDwg0HSvvzoVCQ6tlyP6kzhrudLIVLulEX60KnBvHSmOVaTk/DzWtY2Tptq&#10;Ler34271Vnpu91Le3szPT8CimeOfGS71qToU1OngJ9SB9cRTQVsigeVDAuzieEzpciCwuk+AFzn/&#10;v6H4BQAA//8DAFBLAQItABQABgAIAAAAIQC2gziS/gAAAOEBAAATAAAAAAAAAAAAAAAAAAAAAABb&#10;Q29udGVudF9UeXBlc10ueG1sUEsBAi0AFAAGAAgAAAAhADj9If/WAAAAlAEAAAsAAAAAAAAAAAAA&#10;AAAALwEAAF9yZWxzLy5yZWxzUEsBAi0AFAAGAAgAAAAhACGQbldvAgAANgUAAA4AAAAAAAAAAAAA&#10;AAAALgIAAGRycy9lMm9Eb2MueG1sUEsBAi0AFAAGAAgAAAAhAMTQTQDeAAAACwEAAA8AAAAAAAAA&#10;AAAAAAAAyQ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1086485</wp:posOffset>
                </wp:positionV>
                <wp:extent cx="101600" cy="114300"/>
                <wp:effectExtent l="0" t="0" r="1270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129B8D" id="Oval 2" o:spid="_x0000_s1026" style="position:absolute;margin-left:306pt;margin-top:85.55pt;width:8pt;height: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3TQbwIAADYFAAAOAAAAZHJzL2Uyb0RvYy54bWysVFFv2yAQfp+0/4B4X2xnabdFcaooVadJ&#10;UVOtnfpMMdRIwDEgcbJfvwM7brVUe5iWB3Jwdx93n79jcXUwmuyFDwpsTatJSYmwHBpln2v64+Hm&#10;w2dKQmS2YRqsqOlRBHq1fP9u0bm5mEILuhGeIIgN887VtI3RzYsi8FYYFibghEWnBG9YxK1/LhrP&#10;OkQ3upiW5WXRgW+cBy5CwNPr3kmXGV9KweNWyiAi0TXF2mJefV6f0losF2z+7JlrFR/KYP9QhWHK&#10;4qUj1DWLjOy8OoMyinsIIOOEgylASsVF7gG7qco/urlvmRO5FyQnuJGm8P9g+e3+zhPV1HRKiWUG&#10;P9F2zzSZJmY6F+YYcO/u/LALaKY2D9Kb9I8NkENm8ziyKQ6RcDysyuqyRM45uqpq9hFtRClekp0P&#10;8asAQ5JRU6G1ciH1y+Zsvwmxjz5FYWqqp68gW/GoRQrW9ruQ2APeOc3ZWT1irT3BVmrKOBc2Vr2r&#10;ZY3ojy9K/A0ljRm5wAyYkKXSesQeAJIyz7H7Wof4lCqy+Mbk8m+F9cljRr4ZbByTjbLg3wLQ2NVw&#10;cx9/IqmnJrH0BM0Rv7CHXvrB8RuFdG9YiHfMo9bxC+H8xi0uUkNXUxgsSlrwv946T/EoQfRS0uHs&#10;1DT83DEvKNHfLIrzSzWbpWHLm9nFpylu/GvP02uP3Zk14Geq8KVwPJspPuqTKT2YRxzzVboVXcxy&#10;vLumPPrTZh37mcaHgovVKofhgDkWN/be8QSeWE1aejg8Mu8GzUUU6y2c5uxMd31syrSw2kWQKovy&#10;hdeBbxzOLJzhIUnT/3qfo16eu+VvAAAA//8DAFBLAwQUAAYACAAAACEAMRJbNt8AAAALAQAADwAA&#10;AGRycy9kb3ducmV2LnhtbEyPQU+EMBCF7yb+h2Y28eaWEoMsUjbGhERNPIh479JZaJa2hJZd9Nc7&#10;nvQ47728+V65X+3IzjgH450EsU2Aoeu8Nq6X0H7UtzmwEJXTavQOJXxhgH11fVWqQvuLe8dzE3tG&#10;JS4USsIQ41RwHroBrQpbP6Ej7+hnqyKdc8/1rC5UbkeeJknGrTKOPgxqwqcBu1OzWAnfz3Vr4rJr&#10;8qR9Pb3dvdSem08pbzbr4wOwiGv8C8MvPqFDRUwHvzgd2CghEyltiWTcCwGMElmak3IgJd8J4FXJ&#10;/2+ofgAAAP//AwBQSwECLQAUAAYACAAAACEAtoM4kv4AAADhAQAAEwAAAAAAAAAAAAAAAAAAAAAA&#10;W0NvbnRlbnRfVHlwZXNdLnhtbFBLAQItABQABgAIAAAAIQA4/SH/1gAAAJQBAAALAAAAAAAAAAAA&#10;AAAAAC8BAABfcmVscy8ucmVsc1BLAQItABQABgAIAAAAIQCTE3TQbwIAADYFAAAOAAAAAAAAAAAA&#10;AAAAAC4CAABkcnMvZTJvRG9jLnhtbFBLAQItABQABgAIAAAAIQAxEls23wAAAAsBAAAPAAAAAAAA&#10;AAAAAAAAAMkEAABkcnMvZG93bnJldi54bWxQSwUGAAAAAAQABADzAAAA1QUAAAAA&#10;" fillcolor="#5b9bd5 [3204]" strokecolor="#1f4d78 [1604]" strokeweight="1pt">
                <v:stroke joinstyle="miter"/>
              </v:oval>
            </w:pict>
          </mc:Fallback>
        </mc:AlternateContent>
      </w:r>
      <w:r w:rsidR="00AE5733"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5283200</wp:posOffset>
                </wp:positionH>
                <wp:positionV relativeFrom="paragraph">
                  <wp:posOffset>260985</wp:posOffset>
                </wp:positionV>
                <wp:extent cx="1327150" cy="166370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150" cy="166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7C11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Point </w:t>
                            </w:r>
                            <w:r w:rsidRPr="00AE5733"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</w:p>
                          <w:p w:rsidR="00B27C11" w:rsidRDefault="00B27C11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has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been translated </w:t>
                            </w:r>
                            <w:r w:rsidR="00AE5733" w:rsidRPr="00AE573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AE5733" w:rsidRPr="00AE5733" w:rsidRDefault="00AE57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E5733">
                              <w:rPr>
                                <w:rFonts w:ascii="Comic Sans MS" w:hAnsi="Comic Sans MS"/>
                              </w:rPr>
                              <w:t>1 across and 2 down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416pt;margin-top:20.55pt;width:104.5pt;height:131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sZSwIAAKkEAAAOAAAAZHJzL2Uyb0RvYy54bWysVMlu2zAQvRfoPxC8N/IWpxUsB66DFAWC&#10;JIBT5ExTlCWU4rAkbSn9+j7SS7aeil6o2fg482ZGs8u+1WynnG/IFHx4NuBMGUllYzYF//Fw/ekz&#10;Zz4IUwpNRhX8SXl+Of/4YdbZXI2oJl0qxwBifN7Zgtch2DzLvKxVK/wZWWXgrMi1IkB1m6x0ogN6&#10;q7PRYDDNOnKldSSV97Be7Z18nvCrSslwV1VeBaYLjtxCOl061/HM5jORb5ywdSMPaYh/yKIVjcGj&#10;J6grEQTbuuYdVNtIR56qcCapzaiqGqlSDahmOHhTzaoWVqVaQI63J5r8/4OVt7t7x5oSvePMiBYt&#10;elB9YF+pZ8PITmd9jqCVRVjoYY6RB7uHMRbdV66NX5TD4AfPTyduI5iMl8aji+E5XBK+4XQ6vhgk&#10;9rPn69b58E1Ry6JQcIfmJU7F7sYHPInQY0h8zZNuyutG66TEgVFL7dhOoNU6pCRx41WUNqwr+HSM&#10;PN4hROjT/bUW8mcs8zUCNG1gjKTsi49S6Nd9onB8JGZN5RP4crSfN2/ldQP4G+HDvXAYMPCApQl3&#10;OCpNyIkOEmc1ud9/s8d49B1ezjoMbMH9r61wijP93WAivgwnkzjhSZmcX4yguJee9UuP2bZLAlHo&#10;OrJLYowP+ihWjtpH7NYivgqXMBJvFzwcxWXYrxF2U6rFIgVhpq0IN2ZlZYSOHEdaH/pH4eyhrQET&#10;cUvH0Rb5m+7uY+NNQ4ttoKpJrY8871k90I99SN057G5cuJd6inr+w8z/AAAA//8DAFBLAwQUAAYA&#10;CAAAACEAY7YpCN4AAAALAQAADwAAAGRycy9kb3ducmV2LnhtbEyPwU7DMBBE70j8g7WVuFHbTYVC&#10;iFMBKlw40SLO29i1rcZ2ZLtp+HvcExxnZzT7pt3MbiCTiskGL4AvGRDl+yCt1wK+9m/3NZCU0Usc&#10;glcCflSCTXd702Ijw8V/qmmXNSklPjUowOQ8NpSm3iiHaRlG5Yt3DNFhLjJqKiNeSrkb6IqxB+rQ&#10;+vLB4KhejepPu7MTsH3Rj7qvMZptLa2d5u/jh34X4m4xPz8ByWrOf2G44hd06ArTIZy9TGQQUFer&#10;siULWHMO5Bpga14uBwEVqzjQrqX/N3S/AAAA//8DAFBLAQItABQABgAIAAAAIQC2gziS/gAAAOEB&#10;AAATAAAAAAAAAAAAAAAAAAAAAABbQ29udGVudF9UeXBlc10ueG1sUEsBAi0AFAAGAAgAAAAhADj9&#10;If/WAAAAlAEAAAsAAAAAAAAAAAAAAAAALwEAAF9yZWxzLy5yZWxzUEsBAi0AFAAGAAgAAAAhAFgc&#10;SxlLAgAAqQQAAA4AAAAAAAAAAAAAAAAALgIAAGRycy9lMm9Eb2MueG1sUEsBAi0AFAAGAAgAAAAh&#10;AGO2KQjeAAAACwEAAA8AAAAAAAAAAAAAAAAApQQAAGRycy9kb3ducmV2LnhtbFBLBQYAAAAABAAE&#10;APMAAACwBQAAAAA=&#10;" fillcolor="white [3201]" strokeweight=".5pt">
                <v:textbox>
                  <w:txbxContent>
                    <w:p w:rsidR="00B27C11" w:rsidRDefault="00AE573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Point </w:t>
                      </w:r>
                      <w:r w:rsidRPr="00AE5733">
                        <w:rPr>
                          <w:rFonts w:ascii="Comic Sans MS" w:hAnsi="Comic Sans MS"/>
                        </w:rPr>
                        <w:t xml:space="preserve">A </w:t>
                      </w:r>
                    </w:p>
                    <w:p w:rsidR="00B27C11" w:rsidRDefault="00B27C1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has been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 xml:space="preserve">translated </w:t>
                      </w:r>
                      <w:r w:rsidR="00AE5733" w:rsidRPr="00AE573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AE5733" w:rsidRPr="00AE5733" w:rsidRDefault="00AE5733">
                      <w:pPr>
                        <w:rPr>
                          <w:rFonts w:ascii="Comic Sans MS" w:hAnsi="Comic Sans MS"/>
                        </w:rPr>
                      </w:pPr>
                      <w:r w:rsidRPr="00AE5733">
                        <w:rPr>
                          <w:rFonts w:ascii="Comic Sans MS" w:hAnsi="Comic Sans MS"/>
                        </w:rPr>
                        <w:t>1 across and 2 down</w:t>
                      </w:r>
                    </w:p>
                  </w:txbxContent>
                </v:textbox>
              </v:shape>
            </w:pict>
          </mc:Fallback>
        </mc:AlternateContent>
      </w:r>
      <w:r w:rsidR="00D363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 wp14:anchorId="17812692" wp14:editId="50B16A62">
            <wp:extent cx="5136325" cy="2667231"/>
            <wp:effectExtent l="0" t="0" r="762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70A878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25" cy="266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5143946" cy="2720576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701859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946" cy="272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D363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5136325" cy="2682472"/>
            <wp:effectExtent l="0" t="0" r="762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27069A7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25" cy="26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>
        <w:rPr>
          <w:rFonts w:ascii="Comic Sans MS" w:hAnsi="Comic Sans MS"/>
          <w:b/>
          <w:noProof/>
          <w:sz w:val="40"/>
          <w:szCs w:val="40"/>
        </w:rPr>
        <w:lastRenderedPageBreak/>
        <w:drawing>
          <wp:inline distT="0" distB="0" distL="0" distR="0">
            <wp:extent cx="5136325" cy="2728196"/>
            <wp:effectExtent l="0" t="0" r="762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270A97F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25" cy="272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5151566" cy="2720576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70A88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566" cy="272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5143946" cy="2697714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270FAF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946" cy="269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 w:rsidRPr="00D36321">
        <w:rPr>
          <w:rFonts w:ascii="Comic Sans MS" w:hAnsi="Comic Sans MS"/>
          <w:b/>
          <w:noProof/>
          <w:sz w:val="40"/>
          <w:szCs w:val="40"/>
        </w:rPr>
        <w:lastRenderedPageBreak/>
        <w:drawing>
          <wp:inline distT="0" distB="0" distL="0" distR="0" wp14:anchorId="02DFC50C" wp14:editId="5D971D92">
            <wp:extent cx="5189670" cy="272819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707B58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670" cy="272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321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margin">
                  <wp:posOffset>-167640</wp:posOffset>
                </wp:positionH>
                <wp:positionV relativeFrom="paragraph">
                  <wp:posOffset>5516880</wp:posOffset>
                </wp:positionV>
                <wp:extent cx="3333750" cy="4526280"/>
                <wp:effectExtent l="19050" t="19050" r="19050" b="2667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52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733" w:rsidRDefault="00AE573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85960" cy="4617720"/>
                                  <wp:effectExtent l="0" t="0" r="635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2703119.tmp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03733" cy="46443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3.2pt;margin-top:434.4pt;width:262.5pt;height:356.4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eRLJgIAAE4EAAAOAAAAZHJzL2Uyb0RvYy54bWysVNtu2zAMfR+wfxD0vvjSpM2MOEWXLsOA&#10;7gK0+wBZlmNhkqhJSuzu60fJaRp028swPwiiSB0dHpJeXY9akYNwXoKpaTHLKRGGQyvNrqbfHrZv&#10;lpT4wEzLFBhR00fh6fX69avVYCtRQg+qFY4giPHVYGvah2CrLPO8F5r5GVhh0NmB0yyg6XZZ69iA&#10;6FplZZ5fZgO41jrgwns8vZ2cdJ3wu07w8KXrvAhE1RS5hbS6tDZxzdYrVu0cs73kRxrsH1hoJg0+&#10;eoK6ZYGRvZO/QWnJHXjowoyDzqDrJBcpB8ymyF9kc98zK1IuKI63J5n8/4Plnw9fHZFtTS8KSgzT&#10;WKMHMQbyDkZSRnkG6yuMurcYF0Y8xjKnVL29A/7dEwObnpmduHEOhl6wFukV8WZ2dnXC8RGkGT5B&#10;i8+wfYAENHZOR+1QDYLoWKbHU2kiFY6HF/hdLdDF0TdflJflMhUvY9XTdet8+CBAk7ipqcPaJ3h2&#10;uPMh0mHVU0h8zYOS7VYqlQy3azbKkQPDPtmmL2XwIkwZMiCXZZHnkwR/xcjT9ycMLQN2vJK6pstT&#10;EKuicO9Nm/oxMKmmPXJW5qhkFG+SMYzNmGqWZI4qN9A+orQOpgbHgcRND+4nJQM2d039jz1zghL1&#10;0WB53hbzeZyGZMwXVyUa7tzTnHuY4QhV00DJtN2ENEFROAM3WMZOJoGfmRwpY9Mm3Y8DFqfi3E5R&#10;z7+B9S8AAAD//wMAUEsDBBQABgAIAAAAIQDIADo24QAAAAwBAAAPAAAAZHJzL2Rvd25yZXYueG1s&#10;TI/BTsMwEETvSPyDtUhcUOu0Kqkb4lQIBBLHFtTzJl6S0NgOsduGfj3bExxX+zTzJl+PthNHGkLr&#10;nYbZNAFBrvKmdbWGj/eXiQIRIjqDnXek4YcCrIvrqxwz409uQ8dtrAWHuJChhibGPpMyVA1ZDFPf&#10;k+Pfpx8sRj6HWpoBTxxuOzlPklRabB03NNjTU0PVfnuwGnZ7opXfnM/fssbXePe8fGu/Sq1vb8bH&#10;BxCRxvgHw0Wf1aFgp9IfnAmi0zCZpwtGNahU8QYmFiuVgigZvVezFGSRy/8jil8AAAD//wMAUEsB&#10;Ai0AFAAGAAgAAAAhALaDOJL+AAAA4QEAABMAAAAAAAAAAAAAAAAAAAAAAFtDb250ZW50X1R5cGVz&#10;XS54bWxQSwECLQAUAAYACAAAACEAOP0h/9YAAACUAQAACwAAAAAAAAAAAAAAAAAvAQAAX3JlbHMv&#10;LnJlbHNQSwECLQAUAAYACAAAACEAyLnkSyYCAABOBAAADgAAAAAAAAAAAAAAAAAuAgAAZHJzL2Uy&#10;b0RvYy54bWxQSwECLQAUAAYACAAAACEAyAA6NuEAAAAMAQAADwAAAAAAAAAAAAAAAACABAAAZHJz&#10;L2Rvd25yZXYueG1sUEsFBgAAAAAEAAQA8wAAAI4FAAAAAA==&#10;" strokeweight="3pt">
                <v:textbox>
                  <w:txbxContent>
                    <w:p w:rsidR="00AE5733" w:rsidRDefault="00AE573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85960" cy="4617720"/>
                            <wp:effectExtent l="0" t="0" r="635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2703119.tmp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03733" cy="46443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6321">
        <w:rPr>
          <w:rFonts w:ascii="Comic Sans MS" w:hAnsi="Comic Sans MS"/>
          <w:noProof/>
        </w:rPr>
        <w:drawing>
          <wp:inline distT="0" distB="0" distL="0" distR="0">
            <wp:extent cx="5136325" cy="2758679"/>
            <wp:effectExtent l="0" t="0" r="762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704319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25" cy="275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657" w:rsidRDefault="00D36321" w:rsidP="00C43573">
      <w:pPr>
        <w:rPr>
          <w:rFonts w:ascii="Comic Sans MS" w:hAnsi="Comic Sans MS"/>
          <w:b/>
          <w:sz w:val="40"/>
          <w:szCs w:val="40"/>
          <w:lang w:val="en-NZ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3291840" cy="4358640"/>
                <wp:effectExtent l="19050" t="19050" r="22860" b="2286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733" w:rsidRDefault="00AE5733" w:rsidP="001F6E1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Translate the rectangle 2 left and 3 up. </w:t>
                            </w:r>
                          </w:p>
                          <w:p w:rsidR="00AE5733" w:rsidRPr="001F6E1D" w:rsidRDefault="00AE5733" w:rsidP="001F6E1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 down the coordinate of each vertex of the rectangle before and after the translation.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08pt;margin-top:3.3pt;width:259.2pt;height:343.2pt;z-index:-2516531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MBJQIAAE4EAAAOAAAAZHJzL2Uyb0RvYy54bWysVNtu2zAMfR+wfxD0vvjStEuMOEWXLsOA&#10;7gK0+wBZlmNhkqhJSuzu60fJaZrdXob5QRBF6vDwkPLqetSKHITzEkxNi1lOiTAcWml2Nf3ysH21&#10;oMQHZlqmwIiaPgpPr9cvX6wGW4kSelCtcARBjK8GW9M+BFtlmee90MzPwAqDzg6cZgFNt8taxwZE&#10;1yor8/wqG8C11gEX3uPp7eSk64TfdYKHT13nRSCqpsgtpNWltYlrtl6xaueY7SU/0mD/wEIzaTDp&#10;CeqWBUb2Tv4GpSV34KELMw46g66TXKQasJoi/6Wa+55ZkWpBcbw9yeT/Hyz/ePjsiGxrWi4pMUxj&#10;jx7EGMgbGEkZ5RmsrzDq3mJcGPEY25xK9fYO+FdPDGx6ZnbixjkYesFapFfEm9nZ1QnHR5Bm+AAt&#10;pmH7AAlo7JyO2qEaBNGxTY+n1kQqHA8vymWxmKOLo29+cbm4QiPmYNXTdet8eCdAk7ipqcPeJ3h2&#10;uPNhCn0Kidk8KNlupVLJcLtmoxw5MJyTbfqO6D+FKUMG5LIo8nyS4K8Yefr+hKFlwIlXUtd0cQpi&#10;VRTurWmRJ6sCk2raY3nKHJWM4k0yhrEZp57FBFHlBtpHlNbBNOD4IHHTg/tOyYDDXVP/bc+coES9&#10;N9ieZTGPWoZkzC9fl2i4c09z7mGGI1RNAyXTdhPSC4pUDdxgGzuZBH5mcqSMQ5tadHxg8VWc2ynq&#10;+Tew/gEAAP//AwBQSwMEFAAGAAgAAAAhAGtlRQjcAAAABgEAAA8AAABkcnMvZG93bnJldi54bWxM&#10;j81OwzAQhO9IvIO1SFxQ65Sf0IY4FQKB1GNLxXkTL0lovA6x24Y+PcsJjqMZzXyTL0fXqQMNofVs&#10;YDZNQBFX3rZcG9i+vUzmoEJEtth5JgPfFGBZnJ/lmFl/5DUdNrFWUsIhQwNNjH2mdagachimvicW&#10;78MPDqPIodZ2wKOUu05fJ0mqHbYsCw329NRQtdvsnYH3HdHCr0+nL13ja7x6vl+1n6Uxlxfj4wOo&#10;SGP8C8MvvqBDIUyl37MNqjMgR6KBNAUl5t1sfguqFL24SUAXuf6PX/wAAAD//wMAUEsBAi0AFAAG&#10;AAgAAAAhALaDOJL+AAAA4QEAABMAAAAAAAAAAAAAAAAAAAAAAFtDb250ZW50X1R5cGVzXS54bWxQ&#10;SwECLQAUAAYACAAAACEAOP0h/9YAAACUAQAACwAAAAAAAAAAAAAAAAAvAQAAX3JlbHMvLnJlbHNQ&#10;SwECLQAUAAYACAAAACEAqWRDASUCAABOBAAADgAAAAAAAAAAAAAAAAAuAgAAZHJzL2Uyb0RvYy54&#10;bWxQSwECLQAUAAYACAAAACEAa2VFCNwAAAAGAQAADwAAAAAAAAAAAAAAAAB/BAAAZHJzL2Rvd25y&#10;ZXYueG1sUEsFBgAAAAAEAAQA8wAAAIgFAAAAAA==&#10;" strokeweight="3pt">
                <v:textbox>
                  <w:txbxContent>
                    <w:p w:rsidR="00AE5733" w:rsidRDefault="00AE5733" w:rsidP="001F6E1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Translate the rectangle 2 left and 3 up. </w:t>
                      </w:r>
                    </w:p>
                    <w:p w:rsidR="00AE5733" w:rsidRPr="001F6E1D" w:rsidRDefault="00AE5733" w:rsidP="001F6E1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Write down the coordinate of each vertex of the rectangle before and after the translation.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1703705</wp:posOffset>
            </wp:positionV>
            <wp:extent cx="2921000" cy="3002280"/>
            <wp:effectExtent l="0" t="0" r="0" b="762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70FE3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129">
        <w:br w:type="page"/>
      </w:r>
    </w:p>
    <w:p w:rsidR="00D36321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sz w:val="40"/>
          <w:szCs w:val="40"/>
          <w:lang w:val="en-NZ"/>
        </w:rPr>
        <w:lastRenderedPageBreak/>
        <w:t>Translation game:</w:t>
      </w: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487680</wp:posOffset>
            </wp:positionH>
            <wp:positionV relativeFrom="paragraph">
              <wp:posOffset>282575</wp:posOffset>
            </wp:positionV>
            <wp:extent cx="5349240" cy="7939405"/>
            <wp:effectExtent l="0" t="0" r="3810" b="444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70BA70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793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78720" behindDoc="1" locked="0" layoutInCell="1" allowOverlap="1" wp14:anchorId="0387EC34" wp14:editId="107D2670">
            <wp:simplePos x="0" y="0"/>
            <wp:positionH relativeFrom="margin">
              <wp:posOffset>910272</wp:posOffset>
            </wp:positionH>
            <wp:positionV relativeFrom="paragraph">
              <wp:posOffset>-309562</wp:posOffset>
            </wp:positionV>
            <wp:extent cx="4825365" cy="4785360"/>
            <wp:effectExtent l="953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70910B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25365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0337D8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D36321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C43573" w:rsidRDefault="000337D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0768" behindDoc="1" locked="0" layoutInCell="1" allowOverlap="1" wp14:anchorId="7A0DF1B2" wp14:editId="03FE20B2">
            <wp:simplePos x="0" y="0"/>
            <wp:positionH relativeFrom="margin">
              <wp:align>center</wp:align>
            </wp:positionH>
            <wp:positionV relativeFrom="paragraph">
              <wp:posOffset>1843088</wp:posOffset>
            </wp:positionV>
            <wp:extent cx="4825803" cy="4785731"/>
            <wp:effectExtent l="953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70910B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25803" cy="4785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573" w:rsidRPr="00D36321">
        <w:rPr>
          <w:rFonts w:ascii="Comic Sans MS" w:hAnsi="Comic Sans MS"/>
          <w:sz w:val="40"/>
          <w:szCs w:val="40"/>
          <w:lang w:val="en-NZ"/>
        </w:rPr>
        <w:br w:type="page"/>
      </w:r>
    </w:p>
    <w:p w:rsidR="00D36321" w:rsidRPr="00D36321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A36CC4" w:rsidRDefault="00E4712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>Maths Activity 3</w:t>
      </w:r>
      <w:r w:rsidR="00314394">
        <w:rPr>
          <w:rFonts w:ascii="Comic Sans MS" w:hAnsi="Comic Sans MS"/>
          <w:b/>
          <w:sz w:val="40"/>
          <w:szCs w:val="40"/>
          <w:lang w:val="en-NZ"/>
        </w:rPr>
        <w:t xml:space="preserve">: </w:t>
      </w:r>
      <w:r w:rsidR="00C43573">
        <w:rPr>
          <w:rFonts w:ascii="Comic Sans MS" w:hAnsi="Comic Sans MS"/>
          <w:sz w:val="40"/>
          <w:szCs w:val="40"/>
          <w:lang w:val="en-NZ"/>
        </w:rPr>
        <w:t>Describing Translations</w:t>
      </w: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  <w:r w:rsidRPr="004224F8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69215</wp:posOffset>
            </wp:positionV>
            <wp:extent cx="2495550" cy="2560320"/>
            <wp:effectExtent l="0" t="0" r="0" b="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2707CFF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F8">
        <w:rPr>
          <w:rFonts w:ascii="Comic Sans MS" w:hAnsi="Comic Sans MS"/>
          <w:b/>
          <w:lang w:val="en-NZ"/>
        </w:rPr>
        <w:t xml:space="preserve">1) </w:t>
      </w:r>
      <w:r w:rsidRPr="004224F8">
        <w:rPr>
          <w:rFonts w:ascii="Comic Sans MS" w:hAnsi="Comic Sans MS"/>
          <w:lang w:val="en-NZ"/>
        </w:rPr>
        <w:t>Describe the translation from:</w:t>
      </w:r>
      <w:r w:rsidRPr="004224F8">
        <w:rPr>
          <w:rFonts w:ascii="Comic Sans MS" w:hAnsi="Comic Sans MS"/>
          <w:b/>
          <w:lang w:val="en-NZ"/>
        </w:rPr>
        <w:t xml:space="preserve"> </w:t>
      </w:r>
    </w:p>
    <w:p w:rsidR="004224F8" w:rsidRDefault="004224F8" w:rsidP="004224F8">
      <w:pPr>
        <w:rPr>
          <w:lang w:val="en-NZ"/>
        </w:rPr>
      </w:pPr>
      <w:r>
        <w:rPr>
          <w:noProof/>
        </w:rPr>
        <w:drawing>
          <wp:inline distT="0" distB="0" distL="0" distR="0" wp14:anchorId="72824424" wp14:editId="0A7CFB50">
            <wp:extent cx="929640" cy="883920"/>
            <wp:effectExtent l="0" t="0" r="381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7021FE.tmp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31" b="1695"/>
                    <a:stretch/>
                  </pic:blipFill>
                  <pic:spPr bwMode="auto">
                    <a:xfrm>
                      <a:off x="0" y="0"/>
                      <a:ext cx="929721" cy="883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24F8" w:rsidRDefault="004224F8" w:rsidP="004224F8">
      <w:pPr>
        <w:rPr>
          <w:lang w:val="en-NZ"/>
        </w:rPr>
      </w:pPr>
      <w:r>
        <w:rPr>
          <w:noProof/>
        </w:rPr>
        <w:drawing>
          <wp:inline distT="0" distB="0" distL="0" distR="0" wp14:anchorId="77C1E4A1" wp14:editId="646CFA02">
            <wp:extent cx="1051560" cy="868680"/>
            <wp:effectExtent l="0" t="0" r="0" b="76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7021FE.tmp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14" t="-1" b="3391"/>
                    <a:stretch/>
                  </pic:blipFill>
                  <pic:spPr bwMode="auto">
                    <a:xfrm>
                      <a:off x="0" y="0"/>
                      <a:ext cx="1051651" cy="868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24F8" w:rsidRPr="000337D8" w:rsidRDefault="004224F8" w:rsidP="004224F8">
      <w:pPr>
        <w:rPr>
          <w:lang w:val="en-NZ"/>
        </w:rPr>
      </w:pPr>
    </w:p>
    <w:p w:rsidR="004224F8" w:rsidRDefault="004224F8" w:rsidP="004224F8">
      <w:pPr>
        <w:rPr>
          <w:rFonts w:ascii="Comic Sans MS" w:hAnsi="Comic Sans MS"/>
          <w:lang w:val="en-NZ"/>
        </w:rPr>
      </w:pPr>
    </w:p>
    <w:p w:rsidR="004224F8" w:rsidRDefault="004224F8" w:rsidP="004224F8">
      <w:pPr>
        <w:rPr>
          <w:rFonts w:ascii="Comic Sans MS" w:hAnsi="Comic Sans MS"/>
          <w:lang w:val="en-NZ"/>
        </w:rPr>
      </w:pPr>
    </w:p>
    <w:p w:rsidR="004224F8" w:rsidRDefault="004224F8" w:rsidP="004224F8">
      <w:pPr>
        <w:rPr>
          <w:rFonts w:ascii="Comic Sans MS" w:hAnsi="Comic Sans MS"/>
          <w:lang w:val="en-NZ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209550</wp:posOffset>
            </wp:positionV>
            <wp:extent cx="2484120" cy="2566670"/>
            <wp:effectExtent l="0" t="0" r="0" b="508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27020AA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  <w:r w:rsidRPr="004224F8">
        <w:rPr>
          <w:rFonts w:ascii="Comic Sans MS" w:hAnsi="Comic Sans MS"/>
          <w:b/>
          <w:lang w:val="en-NZ"/>
        </w:rPr>
        <w:t>2</w:t>
      </w:r>
      <w:r>
        <w:rPr>
          <w:rFonts w:ascii="Comic Sans MS" w:hAnsi="Comic Sans MS"/>
          <w:b/>
          <w:lang w:val="en-NZ"/>
        </w:rPr>
        <w:t>a</w:t>
      </w:r>
      <w:r w:rsidRPr="004224F8">
        <w:rPr>
          <w:rFonts w:ascii="Comic Sans MS" w:hAnsi="Comic Sans MS"/>
          <w:b/>
          <w:lang w:val="en-NZ"/>
        </w:rPr>
        <w:t xml:space="preserve">) </w:t>
      </w:r>
      <w:r w:rsidRPr="004224F8">
        <w:rPr>
          <w:rFonts w:ascii="Comic Sans MS" w:hAnsi="Comic Sans MS"/>
          <w:lang w:val="en-NZ"/>
        </w:rPr>
        <w:t>Describe the translation from:</w:t>
      </w:r>
      <w:r w:rsidRPr="004224F8">
        <w:rPr>
          <w:rFonts w:ascii="Comic Sans MS" w:hAnsi="Comic Sans MS"/>
          <w:b/>
          <w:lang w:val="en-NZ"/>
        </w:rPr>
        <w:t xml:space="preserve"> </w:t>
      </w:r>
    </w:p>
    <w:p w:rsidR="004224F8" w:rsidRDefault="004224F8" w:rsidP="004224F8">
      <w:pPr>
        <w:rPr>
          <w:rFonts w:ascii="Comic Sans MS" w:hAnsi="Comic Sans MS"/>
          <w:noProof/>
        </w:rPr>
      </w:pPr>
      <w:r w:rsidRPr="000337D8">
        <w:rPr>
          <w:rFonts w:ascii="Comic Sans MS" w:hAnsi="Comic Sans MS"/>
          <w:noProof/>
        </w:rPr>
        <w:t>A to B</w:t>
      </w:r>
    </w:p>
    <w:p w:rsidR="004224F8" w:rsidRPr="000337D8" w:rsidRDefault="004224F8" w:rsidP="004224F8">
      <w:pPr>
        <w:rPr>
          <w:rFonts w:ascii="Comic Sans MS" w:hAnsi="Comic Sans MS"/>
          <w:noProof/>
        </w:rPr>
      </w:pPr>
    </w:p>
    <w:p w:rsidR="004224F8" w:rsidRDefault="004224F8" w:rsidP="004224F8">
      <w:pPr>
        <w:rPr>
          <w:rFonts w:ascii="Comic Sans MS" w:hAnsi="Comic Sans MS"/>
          <w:noProof/>
        </w:rPr>
      </w:pPr>
      <w:r w:rsidRPr="000337D8">
        <w:rPr>
          <w:rFonts w:ascii="Comic Sans MS" w:hAnsi="Comic Sans MS"/>
          <w:noProof/>
        </w:rPr>
        <w:t>B to C</w:t>
      </w:r>
    </w:p>
    <w:p w:rsidR="004224F8" w:rsidRPr="000337D8" w:rsidRDefault="004224F8" w:rsidP="004224F8">
      <w:pPr>
        <w:rPr>
          <w:rFonts w:ascii="Comic Sans MS" w:hAnsi="Comic Sans MS"/>
          <w:noProof/>
        </w:rPr>
      </w:pPr>
    </w:p>
    <w:p w:rsidR="004224F8" w:rsidRDefault="004224F8" w:rsidP="004224F8">
      <w:pPr>
        <w:rPr>
          <w:rFonts w:ascii="Comic Sans MS" w:hAnsi="Comic Sans MS"/>
          <w:noProof/>
        </w:rPr>
      </w:pPr>
      <w:r w:rsidRPr="000337D8">
        <w:rPr>
          <w:rFonts w:ascii="Comic Sans MS" w:hAnsi="Comic Sans MS"/>
          <w:noProof/>
        </w:rPr>
        <w:t>C to D</w:t>
      </w:r>
    </w:p>
    <w:p w:rsidR="004224F8" w:rsidRPr="000337D8" w:rsidRDefault="004224F8" w:rsidP="004224F8">
      <w:pPr>
        <w:rPr>
          <w:rFonts w:ascii="Comic Sans MS" w:hAnsi="Comic Sans MS"/>
          <w:noProof/>
        </w:rPr>
      </w:pPr>
    </w:p>
    <w:p w:rsidR="004224F8" w:rsidRPr="000337D8" w:rsidRDefault="004224F8" w:rsidP="004224F8">
      <w:pPr>
        <w:rPr>
          <w:rFonts w:ascii="Comic Sans MS" w:hAnsi="Comic Sans MS"/>
          <w:lang w:val="en-NZ"/>
        </w:rPr>
      </w:pPr>
      <w:r w:rsidRPr="000337D8">
        <w:rPr>
          <w:rFonts w:ascii="Comic Sans MS" w:hAnsi="Comic Sans MS"/>
          <w:noProof/>
        </w:rPr>
        <w:t>D to A</w:t>
      </w:r>
    </w:p>
    <w:p w:rsidR="004224F8" w:rsidRDefault="004224F8" w:rsidP="004224F8">
      <w:pPr>
        <w:rPr>
          <w:lang w:val="en-NZ"/>
        </w:rPr>
      </w:pPr>
    </w:p>
    <w:p w:rsidR="004224F8" w:rsidRDefault="004224F8" w:rsidP="004224F8">
      <w:pPr>
        <w:rPr>
          <w:lang w:val="en-NZ"/>
        </w:rPr>
      </w:pP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  <w:r>
        <w:rPr>
          <w:rFonts w:ascii="Comic Sans MS" w:hAnsi="Comic Sans MS"/>
          <w:b/>
          <w:lang w:val="en-NZ"/>
        </w:rPr>
        <w:t xml:space="preserve">2b) </w:t>
      </w:r>
      <w:r w:rsidRPr="004224F8">
        <w:rPr>
          <w:rFonts w:ascii="Comic Sans MS" w:hAnsi="Comic Sans MS"/>
          <w:lang w:val="en-NZ"/>
        </w:rPr>
        <w:t>Plot two new points and describe the translation from A to your new points.</w:t>
      </w:r>
    </w:p>
    <w:p w:rsidR="00A36CC4" w:rsidRDefault="00A36CC4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314394" w:rsidRDefault="004224F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247015</wp:posOffset>
            </wp:positionV>
            <wp:extent cx="2346960" cy="2490470"/>
            <wp:effectExtent l="0" t="0" r="0" b="508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2704679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24F8" w:rsidRPr="004224F8" w:rsidRDefault="004224F8" w:rsidP="004224F8">
      <w:pPr>
        <w:rPr>
          <w:rFonts w:ascii="Comic Sans MS" w:hAnsi="Comic Sans MS"/>
          <w:b/>
          <w:noProof/>
        </w:rPr>
      </w:pPr>
      <w:r w:rsidRPr="004224F8">
        <w:rPr>
          <w:rFonts w:ascii="Comic Sans MS" w:hAnsi="Comic Sans MS"/>
          <w:b/>
          <w:lang w:val="en-NZ"/>
        </w:rPr>
        <w:t xml:space="preserve">3a) </w:t>
      </w:r>
      <w:r w:rsidRPr="004224F8">
        <w:rPr>
          <w:rFonts w:ascii="Comic Sans MS" w:hAnsi="Comic Sans MS"/>
          <w:lang w:val="en-NZ"/>
        </w:rPr>
        <w:t xml:space="preserve">Describe the translation </w:t>
      </w:r>
      <w:r w:rsidRPr="004224F8">
        <w:rPr>
          <w:rFonts w:ascii="Comic Sans MS" w:hAnsi="Comic Sans MS"/>
          <w:noProof/>
        </w:rPr>
        <w:t>of shape A to Shape B.</w:t>
      </w:r>
      <w:r w:rsidRPr="004224F8">
        <w:rPr>
          <w:b/>
          <w:noProof/>
        </w:rPr>
        <w:t xml:space="preserve"> </w:t>
      </w: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Pr="004224F8" w:rsidRDefault="004224F8" w:rsidP="004224F8">
      <w:pPr>
        <w:rPr>
          <w:rFonts w:ascii="Comic Sans MS" w:hAnsi="Comic Sans MS"/>
          <w:b/>
          <w:noProof/>
        </w:rPr>
      </w:pPr>
    </w:p>
    <w:p w:rsidR="004224F8" w:rsidRPr="004224F8" w:rsidRDefault="004224F8" w:rsidP="004224F8">
      <w:pPr>
        <w:rPr>
          <w:rFonts w:ascii="Comic Sans MS" w:hAnsi="Comic Sans MS"/>
          <w:b/>
          <w:noProof/>
        </w:rPr>
      </w:pPr>
      <w:r w:rsidRPr="004224F8">
        <w:rPr>
          <w:rFonts w:ascii="Comic Sans MS" w:hAnsi="Comic Sans MS"/>
          <w:b/>
          <w:noProof/>
        </w:rPr>
        <w:t xml:space="preserve">3b) </w:t>
      </w:r>
      <w:r w:rsidRPr="004224F8">
        <w:rPr>
          <w:rFonts w:ascii="Comic Sans MS" w:hAnsi="Comic Sans MS"/>
          <w:noProof/>
        </w:rPr>
        <w:t>Describe the translation of shape B to shape A.</w:t>
      </w: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Pr="004224F8" w:rsidRDefault="004224F8" w:rsidP="004224F8">
      <w:pPr>
        <w:rPr>
          <w:rFonts w:ascii="Comic Sans MS" w:hAnsi="Comic Sans MS"/>
          <w:b/>
          <w:noProof/>
        </w:rPr>
      </w:pPr>
    </w:p>
    <w:p w:rsidR="004224F8" w:rsidRPr="004224F8" w:rsidRDefault="004224F8" w:rsidP="004224F8">
      <w:pPr>
        <w:rPr>
          <w:rFonts w:ascii="Comic Sans MS" w:hAnsi="Comic Sans MS"/>
          <w:noProof/>
        </w:rPr>
      </w:pPr>
      <w:r w:rsidRPr="004224F8">
        <w:rPr>
          <w:rFonts w:ascii="Comic Sans MS" w:hAnsi="Comic Sans MS"/>
          <w:b/>
          <w:noProof/>
        </w:rPr>
        <w:t xml:space="preserve">3c) </w:t>
      </w:r>
      <w:r w:rsidRPr="004224F8">
        <w:rPr>
          <w:rFonts w:ascii="Comic Sans MS" w:hAnsi="Comic Sans MS"/>
          <w:noProof/>
        </w:rPr>
        <w:t>What do you notice?</w:t>
      </w: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Default="004224F8" w:rsidP="004224F8">
      <w:pPr>
        <w:rPr>
          <w:rFonts w:ascii="Comic Sans MS" w:hAnsi="Comic Sans MS"/>
          <w:b/>
          <w:noProof/>
        </w:rPr>
      </w:pPr>
    </w:p>
    <w:p w:rsidR="004224F8" w:rsidRPr="004224F8" w:rsidRDefault="004224F8" w:rsidP="004224F8">
      <w:pPr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15240</wp:posOffset>
            </wp:positionV>
            <wp:extent cx="3048000" cy="3154680"/>
            <wp:effectExtent l="0" t="0" r="0" b="762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2701763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</w:rPr>
        <w:t xml:space="preserve">4) </w:t>
      </w:r>
      <w:r w:rsidRPr="004224F8">
        <w:rPr>
          <w:rFonts w:ascii="Comic Sans MS" w:hAnsi="Comic Sans MS"/>
          <w:noProof/>
        </w:rPr>
        <w:t>Tommy has described the translation from A to B as 3 right and 4 up. Can you Explain his mistake?</w:t>
      </w:r>
      <w:r w:rsidRPr="004224F8">
        <w:rPr>
          <w:rFonts w:ascii="Comic Sans MS" w:hAnsi="Comic Sans MS"/>
          <w:b/>
          <w:noProof/>
        </w:rPr>
        <w:t xml:space="preserve"> </w:t>
      </w:r>
    </w:p>
    <w:p w:rsidR="005E007C" w:rsidRDefault="005E007C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Default="004224F8" w:rsidP="00314394">
      <w:pPr>
        <w:jc w:val="center"/>
        <w:rPr>
          <w:rFonts w:ascii="Comic Sans MS" w:hAnsi="Comic Sans MS"/>
          <w:lang w:val="en-NZ"/>
        </w:rPr>
      </w:pP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3682365" cy="3459480"/>
            <wp:effectExtent l="0" t="0" r="0" b="7620"/>
            <wp:wrapSquare wrapText="bothSides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2702E7D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365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F8">
        <w:rPr>
          <w:rFonts w:ascii="Comic Sans MS" w:hAnsi="Comic Sans MS"/>
          <w:b/>
          <w:lang w:val="en-NZ"/>
        </w:rPr>
        <w:t xml:space="preserve">5a) </w:t>
      </w:r>
      <w:r w:rsidRPr="004224F8">
        <w:rPr>
          <w:rFonts w:ascii="Comic Sans MS" w:hAnsi="Comic Sans MS"/>
          <w:lang w:val="en-NZ"/>
        </w:rPr>
        <w:t>Can you plot other pairs of points where to move between the you travel the same to left or right as you travel up or down?</w:t>
      </w:r>
    </w:p>
    <w:p w:rsid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</w:p>
    <w:p w:rsidR="004224F8" w:rsidRPr="004224F8" w:rsidRDefault="004224F8" w:rsidP="004224F8">
      <w:pPr>
        <w:rPr>
          <w:rFonts w:ascii="Comic Sans MS" w:hAnsi="Comic Sans MS"/>
          <w:b/>
          <w:lang w:val="en-NZ"/>
        </w:rPr>
      </w:pPr>
      <w:r w:rsidRPr="004224F8">
        <w:rPr>
          <w:rFonts w:ascii="Comic Sans MS" w:hAnsi="Comic Sans MS"/>
          <w:b/>
          <w:lang w:val="en-NZ"/>
        </w:rPr>
        <w:t xml:space="preserve">5b) </w:t>
      </w:r>
      <w:proofErr w:type="gramStart"/>
      <w:r w:rsidRPr="004224F8">
        <w:rPr>
          <w:rFonts w:ascii="Comic Sans MS" w:hAnsi="Comic Sans MS"/>
          <w:lang w:val="en-NZ"/>
        </w:rPr>
        <w:t>What</w:t>
      </w:r>
      <w:proofErr w:type="gramEnd"/>
      <w:r w:rsidRPr="004224F8">
        <w:rPr>
          <w:rFonts w:ascii="Comic Sans MS" w:hAnsi="Comic Sans MS"/>
          <w:lang w:val="en-NZ"/>
        </w:rPr>
        <w:t xml:space="preserve"> do you notice about the coordinates of these points?</w:t>
      </w:r>
    </w:p>
    <w:p w:rsidR="004224F8" w:rsidRPr="005E007C" w:rsidRDefault="004224F8" w:rsidP="004224F8">
      <w:pPr>
        <w:rPr>
          <w:rFonts w:ascii="Comic Sans MS" w:hAnsi="Comic Sans MS"/>
          <w:lang w:val="en-NZ"/>
        </w:rPr>
      </w:pPr>
    </w:p>
    <w:sectPr w:rsidR="004224F8" w:rsidRPr="005E007C" w:rsidSect="00A36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0337D8"/>
    <w:rsid w:val="000B47AF"/>
    <w:rsid w:val="0012782F"/>
    <w:rsid w:val="0014332B"/>
    <w:rsid w:val="001E6E7C"/>
    <w:rsid w:val="001F6E1D"/>
    <w:rsid w:val="002559A2"/>
    <w:rsid w:val="00296166"/>
    <w:rsid w:val="002F0AD8"/>
    <w:rsid w:val="00314394"/>
    <w:rsid w:val="003D730B"/>
    <w:rsid w:val="003F43FC"/>
    <w:rsid w:val="003F7AD0"/>
    <w:rsid w:val="004224F8"/>
    <w:rsid w:val="00425988"/>
    <w:rsid w:val="005840B6"/>
    <w:rsid w:val="005E007C"/>
    <w:rsid w:val="005F4950"/>
    <w:rsid w:val="006C5369"/>
    <w:rsid w:val="00703A21"/>
    <w:rsid w:val="007C2386"/>
    <w:rsid w:val="00936DB4"/>
    <w:rsid w:val="009535F3"/>
    <w:rsid w:val="00A000F5"/>
    <w:rsid w:val="00A36CC4"/>
    <w:rsid w:val="00A44A4C"/>
    <w:rsid w:val="00A54236"/>
    <w:rsid w:val="00A63DE0"/>
    <w:rsid w:val="00A90041"/>
    <w:rsid w:val="00AD5200"/>
    <w:rsid w:val="00AE5733"/>
    <w:rsid w:val="00B01126"/>
    <w:rsid w:val="00B12657"/>
    <w:rsid w:val="00B27C11"/>
    <w:rsid w:val="00B5533E"/>
    <w:rsid w:val="00BF630B"/>
    <w:rsid w:val="00C43573"/>
    <w:rsid w:val="00D14DC5"/>
    <w:rsid w:val="00D36321"/>
    <w:rsid w:val="00D47470"/>
    <w:rsid w:val="00D81639"/>
    <w:rsid w:val="00E47129"/>
    <w:rsid w:val="00F064AA"/>
    <w:rsid w:val="00FC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3A74C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900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900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5840B6"/>
    <w:rPr>
      <w:b/>
      <w:bCs/>
    </w:rPr>
  </w:style>
  <w:style w:type="character" w:styleId="Emphasis">
    <w:name w:val="Emphasis"/>
    <w:basedOn w:val="DefaultParagraphFont"/>
    <w:uiPriority w:val="20"/>
    <w:qFormat/>
    <w:rsid w:val="00A000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tmp"/><Relationship Id="rId18" Type="http://schemas.openxmlformats.org/officeDocument/2006/relationships/image" Target="media/image13.tmp"/><Relationship Id="rId26" Type="http://schemas.openxmlformats.org/officeDocument/2006/relationships/image" Target="media/image20.tmp"/><Relationship Id="rId3" Type="http://schemas.openxmlformats.org/officeDocument/2006/relationships/settings" Target="settings.xml"/><Relationship Id="rId21" Type="http://schemas.openxmlformats.org/officeDocument/2006/relationships/image" Target="media/image16.tmp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17" Type="http://schemas.openxmlformats.org/officeDocument/2006/relationships/image" Target="media/image12.tmp"/><Relationship Id="rId25" Type="http://schemas.openxmlformats.org/officeDocument/2006/relationships/image" Target="media/image19.tmp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29" Type="http://schemas.openxmlformats.org/officeDocument/2006/relationships/image" Target="media/image23.tmp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what-are-coordinates" TargetMode="External"/><Relationship Id="rId11" Type="http://schemas.openxmlformats.org/officeDocument/2006/relationships/image" Target="media/image6.tmp"/><Relationship Id="rId24" Type="http://schemas.openxmlformats.org/officeDocument/2006/relationships/image" Target="media/image18.tmp"/><Relationship Id="rId32" Type="http://schemas.openxmlformats.org/officeDocument/2006/relationships/image" Target="media/image26.tmp"/><Relationship Id="rId5" Type="http://schemas.openxmlformats.org/officeDocument/2006/relationships/image" Target="media/image1.png"/><Relationship Id="rId15" Type="http://schemas.openxmlformats.org/officeDocument/2006/relationships/image" Target="media/image10.tmp"/><Relationship Id="rId23" Type="http://schemas.openxmlformats.org/officeDocument/2006/relationships/image" Target="media/image17.tmp"/><Relationship Id="rId28" Type="http://schemas.openxmlformats.org/officeDocument/2006/relationships/image" Target="media/image22.tmp"/><Relationship Id="rId10" Type="http://schemas.openxmlformats.org/officeDocument/2006/relationships/image" Target="media/image5.tmp"/><Relationship Id="rId19" Type="http://schemas.openxmlformats.org/officeDocument/2006/relationships/image" Target="media/image14.tmp"/><Relationship Id="rId31" Type="http://schemas.openxmlformats.org/officeDocument/2006/relationships/image" Target="media/image25.tmp"/><Relationship Id="rId4" Type="http://schemas.openxmlformats.org/officeDocument/2006/relationships/webSettings" Target="webSettings.xml"/><Relationship Id="rId9" Type="http://schemas.openxmlformats.org/officeDocument/2006/relationships/image" Target="media/image4.tmp"/><Relationship Id="rId14" Type="http://schemas.openxmlformats.org/officeDocument/2006/relationships/image" Target="media/image9.tmp"/><Relationship Id="rId22" Type="http://schemas.openxmlformats.org/officeDocument/2006/relationships/image" Target="media/image160.tmp"/><Relationship Id="rId27" Type="http://schemas.openxmlformats.org/officeDocument/2006/relationships/image" Target="media/image21.tmp"/><Relationship Id="rId30" Type="http://schemas.openxmlformats.org/officeDocument/2006/relationships/image" Target="media/image24.tmp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4AB981FC</Template>
  <TotalTime>1</TotalTime>
  <Pages>12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Anne Hartshorn</cp:lastModifiedBy>
  <cp:revision>2</cp:revision>
  <dcterms:created xsi:type="dcterms:W3CDTF">2020-06-11T13:51:00Z</dcterms:created>
  <dcterms:modified xsi:type="dcterms:W3CDTF">2020-06-11T13:51:00Z</dcterms:modified>
</cp:coreProperties>
</file>