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0A" w:rsidRDefault="00E3390A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-60158</wp:posOffset>
            </wp:positionH>
            <wp:positionV relativeFrom="paragraph">
              <wp:posOffset>-243707</wp:posOffset>
            </wp:positionV>
            <wp:extent cx="5943600" cy="3429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DD0F62" w:rsidRDefault="00207FFB"/>
    <w:p w:rsidR="00E3390A" w:rsidRDefault="00E3390A"/>
    <w:p w:rsidR="00E3390A" w:rsidRDefault="00E3390A"/>
    <w:p w:rsidR="00E3390A" w:rsidRDefault="00E3390A"/>
    <w:p w:rsidR="00E3390A" w:rsidRDefault="00E3390A"/>
    <w:p w:rsidR="00E3390A" w:rsidRDefault="00E3390A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67177</wp:posOffset>
            </wp:positionV>
            <wp:extent cx="5943600" cy="281178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E3390A" w:rsidRDefault="00E3390A"/>
    <w:p w:rsidR="00D204F3" w:rsidRDefault="00E3390A" w:rsidP="00E3390A">
      <w:pPr>
        <w:spacing w:line="48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31C60" w:rsidRDefault="00D204F3" w:rsidP="00E3390A">
      <w:pPr>
        <w:spacing w:line="480" w:lineRule="auto"/>
        <w:rPr>
          <w:u w:val="single"/>
        </w:rPr>
      </w:pPr>
      <w:r w:rsidRPr="00D204F3">
        <w:rPr>
          <w:noProof/>
          <w:u w:val="single"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-372979</wp:posOffset>
                </wp:positionH>
                <wp:positionV relativeFrom="paragraph">
                  <wp:posOffset>2183732</wp:posOffset>
                </wp:positionV>
                <wp:extent cx="6701590" cy="5805236"/>
                <wp:effectExtent l="0" t="0" r="23495" b="241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1590" cy="58052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4F3" w:rsidRDefault="00D204F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35pt;margin-top:171.95pt;width:527.7pt;height:457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">
                <v:textbox>
                  <w:txbxContent>
                    <w:p w:rsidR="00D204F3" w:rsidRDefault="00D204F3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187E0165" wp14:editId="619B48E7">
            <wp:extent cx="5943600" cy="18726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C60" w:rsidRDefault="00B31C60">
      <w:pPr>
        <w:rPr>
          <w:u w:val="single"/>
        </w:rPr>
      </w:pPr>
      <w:r>
        <w:rPr>
          <w:u w:val="single"/>
        </w:rPr>
        <w:br w:type="page"/>
      </w:r>
    </w:p>
    <w:p w:rsidR="00D204F3" w:rsidRDefault="00B31C60" w:rsidP="00E3390A">
      <w:pPr>
        <w:spacing w:line="480" w:lineRule="auto"/>
        <w:rPr>
          <w:u w:val="single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B0909E9" wp14:editId="75253C7D">
            <wp:extent cx="5953125" cy="7682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60736" cy="7692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C60" w:rsidRDefault="00B31C60" w:rsidP="00E3390A">
      <w:pPr>
        <w:spacing w:line="480" w:lineRule="auto"/>
        <w:rPr>
          <w:u w:val="single"/>
        </w:rPr>
      </w:pPr>
    </w:p>
    <w:p w:rsidR="00B31C60" w:rsidRDefault="00207FFB" w:rsidP="00E3390A">
      <w:pPr>
        <w:spacing w:line="480" w:lineRule="auto"/>
        <w:rPr>
          <w:u w:val="single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A807194" wp14:editId="645161C5">
            <wp:extent cx="9074965" cy="5877398"/>
            <wp:effectExtent l="0" t="127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83785" cy="588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FFB" w:rsidRDefault="00207FFB" w:rsidP="00E3390A">
      <w:pPr>
        <w:spacing w:line="480" w:lineRule="auto"/>
        <w:rPr>
          <w:u w:val="single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41615BB" wp14:editId="32B5A900">
            <wp:extent cx="6367331" cy="830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73758" cy="8314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FFB" w:rsidRDefault="00207FFB" w:rsidP="00E3390A">
      <w:pPr>
        <w:spacing w:line="480" w:lineRule="auto"/>
        <w:rPr>
          <w:u w:val="single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2A7E5E22" wp14:editId="7CEC7E3D">
            <wp:extent cx="9002137" cy="6034125"/>
            <wp:effectExtent l="0" t="1905" r="6985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08960" cy="603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FFB" w:rsidRDefault="00207FFB" w:rsidP="00E3390A">
      <w:pPr>
        <w:spacing w:line="480" w:lineRule="auto"/>
        <w:rPr>
          <w:u w:val="single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19C58EF" wp14:editId="593B2709">
            <wp:extent cx="8672190" cy="5642483"/>
            <wp:effectExtent l="0" t="9208" r="6033" b="6032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92619" cy="56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7FFB" w:rsidRPr="00E3390A" w:rsidRDefault="00207FFB" w:rsidP="00E3390A">
      <w:pPr>
        <w:spacing w:line="480" w:lineRule="auto"/>
        <w:rPr>
          <w:u w:val="single"/>
        </w:rPr>
      </w:pPr>
    </w:p>
    <w:sectPr w:rsidR="00207FFB" w:rsidRPr="00E33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0A"/>
    <w:rsid w:val="00207FFB"/>
    <w:rsid w:val="00314D45"/>
    <w:rsid w:val="00B31C60"/>
    <w:rsid w:val="00C00957"/>
    <w:rsid w:val="00D204F3"/>
    <w:rsid w:val="00E3390A"/>
    <w:rsid w:val="00E9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6DB0"/>
  <w15:chartTrackingRefBased/>
  <w15:docId w15:val="{247DEDC2-1AB3-4CEA-85FC-674A5C076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9BD76F71</Template>
  <TotalTime>6</TotalTime>
  <Pages>8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Doughty</dc:creator>
  <cp:keywords/>
  <dc:description/>
  <cp:lastModifiedBy>Megan Parsons</cp:lastModifiedBy>
  <cp:revision>5</cp:revision>
  <dcterms:created xsi:type="dcterms:W3CDTF">2020-06-16T11:20:00Z</dcterms:created>
  <dcterms:modified xsi:type="dcterms:W3CDTF">2020-06-16T16:09:00Z</dcterms:modified>
</cp:coreProperties>
</file>