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D90" w:rsidRPr="0052461A" w:rsidRDefault="00231E8C" w:rsidP="00784488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7A4977" wp14:editId="25612F33">
                <wp:simplePos x="0" y="0"/>
                <wp:positionH relativeFrom="margin">
                  <wp:posOffset>2468880</wp:posOffset>
                </wp:positionH>
                <wp:positionV relativeFrom="paragraph">
                  <wp:posOffset>698500</wp:posOffset>
                </wp:positionV>
                <wp:extent cx="1986280" cy="890905"/>
                <wp:effectExtent l="0" t="0" r="13970" b="23495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89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CC1" w:rsidRPr="00137889" w:rsidRDefault="00265CC1" w:rsidP="00B50D9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</w:rPr>
                              <w:t>Words which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</w:rPr>
                              <w:t xml:space="preserve"> contain silent letters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A49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4.4pt;margin-top:55pt;width:156.4pt;height:70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">
                <v:textbox>
                  <w:txbxContent>
                    <w:p w:rsidR="00265CC1" w:rsidRPr="00137889" w:rsidRDefault="00265CC1" w:rsidP="00B50D9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</w:rPr>
                        <w:t>Words which</w:t>
                      </w:r>
                      <w:proofErr w:type="gramEnd"/>
                      <w:r>
                        <w:rPr>
                          <w:b/>
                          <w:sz w:val="32"/>
                        </w:rPr>
                        <w:t xml:space="preserve"> contain silent letters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B50D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EDB64E6" wp14:editId="71BAB3B4">
                <wp:simplePos x="0" y="0"/>
                <wp:positionH relativeFrom="column">
                  <wp:posOffset>9525</wp:posOffset>
                </wp:positionH>
                <wp:positionV relativeFrom="paragraph">
                  <wp:posOffset>1734185</wp:posOffset>
                </wp:positionV>
                <wp:extent cx="6614795" cy="450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79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CC1" w:rsidRDefault="00265CC1" w:rsidP="00B50D9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64E6" id="_x0000_s1027" type="#_x0000_t202" style="position:absolute;left:0;text-align:left;margin-left:.75pt;margin-top:136.55pt;width:520.85pt;height:3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v0gwIAABU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" stroked="f">
                <v:textbox>
                  <w:txbxContent>
                    <w:p w:rsidR="00265CC1" w:rsidRDefault="00265CC1" w:rsidP="00B50D9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0D90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36F2C5" wp14:editId="4D0C6068">
                <wp:simplePos x="0" y="0"/>
                <wp:positionH relativeFrom="margin">
                  <wp:posOffset>0</wp:posOffset>
                </wp:positionH>
                <wp:positionV relativeFrom="paragraph">
                  <wp:posOffset>436771</wp:posOffset>
                </wp:positionV>
                <wp:extent cx="2280285" cy="1276985"/>
                <wp:effectExtent l="0" t="0" r="24765" b="184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27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CC1" w:rsidRPr="00ED6A58" w:rsidRDefault="00265CC1" w:rsidP="003A7774">
                            <w:r w:rsidRPr="00137889">
                              <w:t xml:space="preserve">Use these words to complete the </w:t>
                            </w:r>
                            <w:r w:rsidRPr="00ED6A58">
                              <w:t>sentences below…</w:t>
                            </w:r>
                          </w:p>
                          <w:p w:rsidR="00265CC1" w:rsidRPr="003A7774" w:rsidRDefault="00265CC1" w:rsidP="003A7774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Write,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autumn, column, knight, knuckles, knot, school, hour, campaign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F2C5" id="_x0000_s1028" type="#_x0000_t202" style="position:absolute;left:0;text-align:left;margin-left:0;margin-top:34.4pt;width:179.55pt;height:100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">
                <v:textbox>
                  <w:txbxContent>
                    <w:p w:rsidR="00265CC1" w:rsidRPr="00ED6A58" w:rsidRDefault="00265CC1" w:rsidP="003A7774">
                      <w:r w:rsidRPr="00137889">
                        <w:t xml:space="preserve">Use these words to complete the </w:t>
                      </w:r>
                      <w:r w:rsidRPr="00ED6A58">
                        <w:t>sentences below…</w:t>
                      </w:r>
                    </w:p>
                    <w:p w:rsidR="00265CC1" w:rsidRPr="003A7774" w:rsidRDefault="00265CC1" w:rsidP="003A7774">
                      <w:pPr>
                        <w:jc w:val="center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Write,</w:t>
                      </w:r>
                      <w:proofErr w:type="gramEnd"/>
                      <w:r>
                        <w:rPr>
                          <w:sz w:val="24"/>
                        </w:rPr>
                        <w:t xml:space="preserve"> autumn, column, knight, knuckles, knot, school, hour, campaign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24D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5C909F" wp14:editId="2624D61E">
                <wp:simplePos x="0" y="0"/>
                <wp:positionH relativeFrom="margin">
                  <wp:posOffset>4646930</wp:posOffset>
                </wp:positionH>
                <wp:positionV relativeFrom="paragraph">
                  <wp:posOffset>548990</wp:posOffset>
                </wp:positionV>
                <wp:extent cx="1986280" cy="1049020"/>
                <wp:effectExtent l="0" t="0" r="13970" b="1778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280" cy="10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CC1" w:rsidRPr="00137889" w:rsidRDefault="00265CC1" w:rsidP="00B50D90">
                            <w:pPr>
                              <w:jc w:val="center"/>
                            </w:pPr>
                            <w:r w:rsidRPr="00137889">
                              <w:t>Have a dictionary or access to the internet nearby so that you can check the meaning of the words to fi</w:t>
                            </w:r>
                            <w:r>
                              <w:t>t them into the sentences below!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909F" id="_x0000_s1029" type="#_x0000_t202" style="position:absolute;left:0;text-align:left;margin-left:365.9pt;margin-top:43.25pt;width:156.4pt;height:8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">
                <v:textbox>
                  <w:txbxContent>
                    <w:p w:rsidR="00265CC1" w:rsidRPr="00137889" w:rsidRDefault="00265CC1" w:rsidP="00B50D90">
                      <w:pPr>
                        <w:jc w:val="center"/>
                      </w:pPr>
                      <w:r w:rsidRPr="00137889">
                        <w:t>Have a dictionary or access to the internet nearby so that you can check the meaning of the words to fi</w:t>
                      </w:r>
                      <w:r>
                        <w:t>t them into the sentences below!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24D69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F071FE" wp14:editId="5751F038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281295" cy="393700"/>
                <wp:effectExtent l="0" t="0" r="0" b="635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129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5CC1" w:rsidRPr="00B50D90" w:rsidRDefault="00265CC1" w:rsidP="00B50D9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Year 5 – Week 4</w:t>
                            </w:r>
                            <w:r w:rsidRPr="00B50D90">
                              <w:rPr>
                                <w:b/>
                                <w:sz w:val="32"/>
                              </w:rPr>
                              <w:t xml:space="preserve"> - Spellings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71FE" id="Text Box 10" o:spid="_x0000_s1030" type="#_x0000_t202" style="position:absolute;left:0;text-align:left;margin-left:0;margin-top:.2pt;width:415.85pt;height:31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" stroked="f">
                <v:textbox>
                  <w:txbxContent>
                    <w:p w:rsidR="00265CC1" w:rsidRPr="00B50D90" w:rsidRDefault="00265CC1" w:rsidP="00B50D9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Year 5 – Week 4</w:t>
                      </w:r>
                      <w:r w:rsidRPr="00B50D90">
                        <w:rPr>
                          <w:b/>
                          <w:sz w:val="32"/>
                        </w:rPr>
                        <w:t xml:space="preserve"> - Spellings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4488">
        <w:rPr>
          <w:rFonts w:ascii="Comic Sans MS" w:hAnsi="Comic Sans MS"/>
          <w:sz w:val="28"/>
        </w:rPr>
        <w:t>She picked the pencil up and began to ____________</w:t>
      </w:r>
      <w:r w:rsidR="000E5CB8">
        <w:rPr>
          <w:rFonts w:ascii="Comic Sans MS" w:hAnsi="Comic Sans MS"/>
          <w:sz w:val="28"/>
        </w:rPr>
        <w:t>.</w:t>
      </w:r>
      <w:r w:rsidR="001E42B4">
        <w:rPr>
          <w:rFonts w:ascii="Comic Sans MS" w:hAnsi="Comic Sans MS"/>
          <w:sz w:val="28"/>
        </w:rPr>
        <w:t xml:space="preserve"> </w:t>
      </w:r>
    </w:p>
    <w:p w:rsidR="00B50D90" w:rsidRPr="0052461A" w:rsidRDefault="00784488" w:rsidP="00B50D90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Grant started a ____________ to support the environment.</w:t>
      </w:r>
    </w:p>
    <w:p w:rsidR="00B50D90" w:rsidRPr="0052461A" w:rsidRDefault="00784488" w:rsidP="00B50D90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Each day you learn something new at ____________.</w:t>
      </w:r>
    </w:p>
    <w:p w:rsidR="00B50D90" w:rsidRDefault="00784488" w:rsidP="00BF15AC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Harry tied a ____________ to secure the sail on his boat.</w:t>
      </w:r>
    </w:p>
    <w:p w:rsidR="00BF15AC" w:rsidRPr="00BF15AC" w:rsidRDefault="00784488" w:rsidP="00BF15AC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It will take over </w:t>
      </w:r>
      <w:proofErr w:type="gramStart"/>
      <w:r>
        <w:rPr>
          <w:rFonts w:ascii="Comic Sans MS" w:hAnsi="Comic Sans MS"/>
          <w:sz w:val="28"/>
        </w:rPr>
        <w:t>an</w:t>
      </w:r>
      <w:proofErr w:type="gramEnd"/>
      <w:r>
        <w:rPr>
          <w:rFonts w:ascii="Comic Sans MS" w:hAnsi="Comic Sans MS"/>
          <w:sz w:val="28"/>
        </w:rPr>
        <w:t xml:space="preserve"> ____________ to get there!</w:t>
      </w:r>
    </w:p>
    <w:p w:rsidR="00A24D69" w:rsidRDefault="00784488" w:rsidP="000E5CB8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In ___________</w:t>
      </w:r>
      <w:proofErr w:type="gramStart"/>
      <w:r>
        <w:rPr>
          <w:rFonts w:ascii="Comic Sans MS" w:hAnsi="Comic Sans MS"/>
          <w:sz w:val="28"/>
        </w:rPr>
        <w:t>_</w:t>
      </w:r>
      <w:proofErr w:type="gramEnd"/>
      <w:r>
        <w:rPr>
          <w:rFonts w:ascii="Comic Sans MS" w:hAnsi="Comic Sans MS"/>
          <w:sz w:val="28"/>
        </w:rPr>
        <w:t xml:space="preserve"> many leaves change colour and fall off of the trees.</w:t>
      </w:r>
    </w:p>
    <w:p w:rsidR="00B50D90" w:rsidRDefault="00784488" w:rsidP="000E5CB8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____________ rode his horse into battle.</w:t>
      </w:r>
    </w:p>
    <w:p w:rsidR="001E42B4" w:rsidRDefault="00E81304" w:rsidP="00A24D6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You can use </w:t>
      </w:r>
      <w:proofErr w:type="spellStart"/>
      <w:r>
        <w:rPr>
          <w:rFonts w:ascii="Comic Sans MS" w:hAnsi="Comic Sans MS"/>
          <w:sz w:val="28"/>
        </w:rPr>
        <w:t>your</w:t>
      </w:r>
      <w:proofErr w:type="spellEnd"/>
      <w:r>
        <w:rPr>
          <w:rFonts w:ascii="Comic Sans MS" w:hAnsi="Comic Sans MS"/>
          <w:sz w:val="28"/>
        </w:rPr>
        <w:t xml:space="preserve"> ____________ as a trick to see how many days are in each month.</w:t>
      </w:r>
    </w:p>
    <w:p w:rsidR="00101DDF" w:rsidRDefault="00101DDF" w:rsidP="00101DDF">
      <w:pPr>
        <w:pStyle w:val="ListParagraph"/>
        <w:spacing w:line="480" w:lineRule="auto"/>
        <w:ind w:left="360"/>
        <w:rPr>
          <w:rFonts w:ascii="Comic Sans MS" w:hAnsi="Comic Sans MS"/>
          <w:sz w:val="28"/>
        </w:rPr>
      </w:pPr>
      <w:r w:rsidRPr="00E036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CECD0" wp14:editId="1365BB1C">
                <wp:simplePos x="0" y="0"/>
                <wp:positionH relativeFrom="margin">
                  <wp:align>left</wp:align>
                </wp:positionH>
                <wp:positionV relativeFrom="paragraph">
                  <wp:posOffset>81537</wp:posOffset>
                </wp:positionV>
                <wp:extent cx="6337300" cy="2951429"/>
                <wp:effectExtent l="0" t="0" r="25400" b="2095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7300" cy="2951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5CC1" w:rsidRDefault="00265CC1" w:rsidP="00B50D90">
                            <w:pPr>
                              <w:rPr>
                                <w:i/>
                                <w:sz w:val="24"/>
                              </w:rPr>
                            </w:pPr>
                            <w:r w:rsidRPr="00CC5166">
                              <w:rPr>
                                <w:i/>
                                <w:sz w:val="24"/>
                              </w:rPr>
                              <w:t xml:space="preserve">Write a paragraph using as many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silent letter </w:t>
                            </w:r>
                            <w:r w:rsidRPr="00CC5166">
                              <w:rPr>
                                <w:i/>
                                <w:sz w:val="24"/>
                              </w:rPr>
                              <w:t>words as you can!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</w:t>
                            </w:r>
                            <w:r w:rsidRPr="00CC5166">
                              <w:rPr>
                                <w:i/>
                                <w:sz w:val="24"/>
                              </w:rPr>
                              <w:t xml:space="preserve"> Try </w:t>
                            </w:r>
                            <w:proofErr w:type="gramStart"/>
                            <w:r w:rsidRPr="00CC5166">
                              <w:rPr>
                                <w:i/>
                                <w:sz w:val="24"/>
                              </w:rPr>
                              <w:t>and</w:t>
                            </w:r>
                            <w:proofErr w:type="gramEnd"/>
                            <w:r w:rsidRPr="00CC5166">
                              <w:rPr>
                                <w:i/>
                                <w:sz w:val="24"/>
                              </w:rPr>
                              <w:t xml:space="preserve"> make it as silly as possible!</w:t>
                            </w:r>
                          </w:p>
                          <w:p w:rsidR="00265CC1" w:rsidRPr="00CC5166" w:rsidRDefault="00265CC1" w:rsidP="00B50D90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CECD0" id="Text Box 3" o:spid="_x0000_s1031" type="#_x0000_t202" style="position:absolute;left:0;text-align:left;margin-left:0;margin-top:6.4pt;width:499pt;height:232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" fillcolor="white [3201]" strokeweight=".5pt">
                <v:path arrowok="t"/>
                <v:textbox>
                  <w:txbxContent>
                    <w:p w:rsidR="00265CC1" w:rsidRDefault="00265CC1" w:rsidP="00B50D90">
                      <w:pPr>
                        <w:rPr>
                          <w:i/>
                          <w:sz w:val="24"/>
                        </w:rPr>
                      </w:pPr>
                      <w:r w:rsidRPr="00CC5166">
                        <w:rPr>
                          <w:i/>
                          <w:sz w:val="24"/>
                        </w:rPr>
                        <w:t xml:space="preserve">Write a paragraph using as many </w:t>
                      </w:r>
                      <w:r>
                        <w:rPr>
                          <w:i/>
                          <w:sz w:val="24"/>
                        </w:rPr>
                        <w:t xml:space="preserve">silent letter </w:t>
                      </w:r>
                      <w:r w:rsidRPr="00CC5166">
                        <w:rPr>
                          <w:i/>
                          <w:sz w:val="24"/>
                        </w:rPr>
                        <w:t>words as you can!</w:t>
                      </w:r>
                      <w:r>
                        <w:rPr>
                          <w:i/>
                          <w:sz w:val="24"/>
                        </w:rPr>
                        <w:t xml:space="preserve"> </w:t>
                      </w:r>
                      <w:r w:rsidRPr="00CC5166">
                        <w:rPr>
                          <w:i/>
                          <w:sz w:val="24"/>
                        </w:rPr>
                        <w:t xml:space="preserve"> Try </w:t>
                      </w:r>
                      <w:proofErr w:type="gramStart"/>
                      <w:r w:rsidRPr="00CC5166">
                        <w:rPr>
                          <w:i/>
                          <w:sz w:val="24"/>
                        </w:rPr>
                        <w:t>and</w:t>
                      </w:r>
                      <w:proofErr w:type="gramEnd"/>
                      <w:r w:rsidRPr="00CC5166">
                        <w:rPr>
                          <w:i/>
                          <w:sz w:val="24"/>
                        </w:rPr>
                        <w:t xml:space="preserve"> make it as silly as possible!</w:t>
                      </w:r>
                    </w:p>
                    <w:p w:rsidR="00265CC1" w:rsidRPr="00CC5166" w:rsidRDefault="00265CC1" w:rsidP="00B50D90">
                      <w:pPr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4D69" w:rsidRPr="00A24D69" w:rsidRDefault="00A24D69" w:rsidP="00A24D69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28"/>
        </w:rPr>
      </w:pPr>
    </w:p>
    <w:p w:rsidR="00E0367D" w:rsidRPr="00E0367D" w:rsidRDefault="00E0367D" w:rsidP="00BF15AC">
      <w:pPr>
        <w:pStyle w:val="ListParagraph"/>
        <w:numPr>
          <w:ilvl w:val="0"/>
          <w:numId w:val="6"/>
        </w:numPr>
        <w:spacing w:line="480" w:lineRule="auto"/>
        <w:rPr>
          <w:rFonts w:ascii="Comic Sans MS" w:hAnsi="Comic Sans MS"/>
          <w:sz w:val="36"/>
        </w:rPr>
      </w:pPr>
    </w:p>
    <w:p w:rsidR="00EF67C0" w:rsidRDefault="00784488" w:rsidP="00B50D90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#</w:t>
      </w:r>
    </w:p>
    <w:p w:rsidR="00784488" w:rsidRDefault="00784488" w:rsidP="00B50D90">
      <w:pPr>
        <w:rPr>
          <w:rFonts w:ascii="Comic Sans MS" w:hAnsi="Comic Sans MS"/>
          <w:sz w:val="28"/>
        </w:rPr>
      </w:pPr>
    </w:p>
    <w:p w:rsidR="00EF67C0" w:rsidRDefault="00EF67C0" w:rsidP="00B50D90">
      <w:pPr>
        <w:rPr>
          <w:b/>
          <w:sz w:val="32"/>
        </w:rPr>
      </w:pPr>
    </w:p>
    <w:p w:rsidR="00FF5932" w:rsidRDefault="00FF5932" w:rsidP="00B50D90">
      <w:pPr>
        <w:rPr>
          <w:b/>
          <w:sz w:val="32"/>
        </w:rPr>
      </w:pPr>
      <w:r>
        <w:rPr>
          <w:b/>
          <w:sz w:val="32"/>
        </w:rPr>
        <w:lastRenderedPageBreak/>
        <w:t>Spelling, Grammar and Punctuation Challenge Tasks:</w:t>
      </w:r>
    </w:p>
    <w:p w:rsidR="00F64D86" w:rsidRDefault="00EF67C0" w:rsidP="00C43CBE">
      <w:pPr>
        <w:jc w:val="center"/>
        <w:rPr>
          <w:sz w:val="32"/>
        </w:rPr>
      </w:pPr>
      <w:r>
        <w:rPr>
          <w:noProof/>
          <w:sz w:val="32"/>
          <w:lang w:eastAsia="en-GB"/>
        </w:rPr>
        <w:drawing>
          <wp:inline distT="0" distB="0" distL="0" distR="0">
            <wp:extent cx="8643459" cy="5575882"/>
            <wp:effectExtent l="0" t="9207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7CD1F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2193" cy="558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F66" w:rsidRPr="001B4230" w:rsidRDefault="00D45F66" w:rsidP="00F17D92">
      <w:pPr>
        <w:spacing w:line="240" w:lineRule="auto"/>
        <w:jc w:val="center"/>
        <w:rPr>
          <w:rFonts w:ascii="Comic Sans MS" w:hAnsi="Comic Sans MS"/>
          <w:sz w:val="24"/>
          <w:szCs w:val="26"/>
        </w:rPr>
      </w:pPr>
      <w:r w:rsidRPr="001B4230">
        <w:rPr>
          <w:rFonts w:ascii="Comic Sans MS" w:hAnsi="Comic Sans MS"/>
          <w:b/>
          <w:sz w:val="24"/>
        </w:rPr>
        <w:lastRenderedPageBreak/>
        <w:t>Year 5</w:t>
      </w:r>
    </w:p>
    <w:p w:rsidR="00D45F66" w:rsidRPr="00F17D92" w:rsidRDefault="00D45F66" w:rsidP="00F17D92">
      <w:pPr>
        <w:jc w:val="center"/>
        <w:rPr>
          <w:rFonts w:ascii="Comic Sans MS" w:hAnsi="Comic Sans MS"/>
          <w:b/>
          <w:sz w:val="24"/>
        </w:rPr>
      </w:pPr>
      <w:r w:rsidRPr="001B4230">
        <w:rPr>
          <w:rFonts w:ascii="Comic Sans MS" w:hAnsi="Comic Sans MS"/>
          <w:b/>
          <w:sz w:val="24"/>
        </w:rPr>
        <w:t xml:space="preserve">Reading Activity </w:t>
      </w:r>
      <w:r w:rsidR="00B04638">
        <w:rPr>
          <w:rFonts w:ascii="Comic Sans MS" w:hAnsi="Comic Sans MS"/>
          <w:b/>
          <w:sz w:val="24"/>
        </w:rPr>
        <w:t>– Wee</w:t>
      </w:r>
      <w:r w:rsidR="00C14EBD">
        <w:rPr>
          <w:rFonts w:ascii="Comic Sans MS" w:hAnsi="Comic Sans MS"/>
          <w:b/>
          <w:sz w:val="24"/>
        </w:rPr>
        <w:t>k 4</w:t>
      </w:r>
    </w:p>
    <w:p w:rsidR="00D45F66" w:rsidRDefault="009D0B60" w:rsidP="00D45F66">
      <w:pPr>
        <w:jc w:val="both"/>
        <w:rPr>
          <w:rFonts w:ascii="Comic Sans MS" w:hAnsi="Comic Sans MS"/>
          <w:b/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5030470</wp:posOffset>
            </wp:positionH>
            <wp:positionV relativeFrom="paragraph">
              <wp:posOffset>6985</wp:posOffset>
            </wp:positionV>
            <wp:extent cx="962025" cy="1395730"/>
            <wp:effectExtent l="0" t="0" r="9525" b="0"/>
            <wp:wrapTight wrapText="bothSides">
              <wp:wrapPolygon edited="0">
                <wp:start x="0" y="0"/>
                <wp:lineTo x="0" y="21227"/>
                <wp:lineTo x="21386" y="21227"/>
                <wp:lineTo x="21386" y="0"/>
                <wp:lineTo x="0" y="0"/>
              </wp:wrapPolygon>
            </wp:wrapTight>
            <wp:docPr id="5" name="Picture 5" descr="Dragon Rider: Amazon.co.uk: Funke, Cornelia: 8580001200859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gon Rider: Amazon.co.uk: Funke, Cornelia: 8580001200859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D45F66">
        <w:rPr>
          <w:rFonts w:ascii="Comic Sans MS" w:hAnsi="Comic Sans MS"/>
          <w:sz w:val="24"/>
        </w:rPr>
        <w:t>LO:</w:t>
      </w:r>
      <w:proofErr w:type="gramEnd"/>
      <w:r w:rsidR="00D45F66">
        <w:rPr>
          <w:rFonts w:ascii="Comic Sans MS" w:hAnsi="Comic Sans MS"/>
          <w:sz w:val="24"/>
        </w:rPr>
        <w:t xml:space="preserve"> We are learning </w:t>
      </w:r>
      <w:r w:rsidR="00BC7C1B">
        <w:rPr>
          <w:rFonts w:ascii="Comic Sans MS" w:hAnsi="Comic Sans MS"/>
          <w:sz w:val="24"/>
        </w:rPr>
        <w:t xml:space="preserve">to </w:t>
      </w:r>
      <w:r w:rsidR="00E81304">
        <w:rPr>
          <w:rFonts w:ascii="Comic Sans MS" w:hAnsi="Comic Sans MS"/>
          <w:sz w:val="24"/>
        </w:rPr>
        <w:t xml:space="preserve">discuss and evaluate how authors </w:t>
      </w:r>
      <w:r>
        <w:rPr>
          <w:rFonts w:ascii="Comic Sans MS" w:hAnsi="Comic Sans MS"/>
          <w:sz w:val="24"/>
        </w:rPr>
        <w:t>use language.</w:t>
      </w:r>
    </w:p>
    <w:p w:rsidR="00E81304" w:rsidRDefault="009D0B60" w:rsidP="00D45F66">
      <w:pPr>
        <w:jc w:val="both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Read t</w:t>
      </w:r>
      <w:r w:rsidR="008656EE">
        <w:rPr>
          <w:rFonts w:ascii="Comic Sans MS" w:hAnsi="Comic Sans MS"/>
          <w:b/>
          <w:i/>
        </w:rPr>
        <w:t xml:space="preserve">he extract from ‘Dragon Rider’ </w:t>
      </w:r>
      <w:r w:rsidR="00265CC1">
        <w:rPr>
          <w:rFonts w:ascii="Comic Sans MS" w:hAnsi="Comic Sans MS"/>
          <w:b/>
          <w:i/>
        </w:rPr>
        <w:t xml:space="preserve">on </w:t>
      </w:r>
      <w:r>
        <w:rPr>
          <w:rFonts w:ascii="Comic Sans MS" w:hAnsi="Comic Sans MS"/>
          <w:b/>
          <w:i/>
        </w:rPr>
        <w:t xml:space="preserve">the next page and answer the questions below. </w:t>
      </w:r>
    </w:p>
    <w:p w:rsidR="00E81304" w:rsidRDefault="00E81304" w:rsidP="00D45F66">
      <w:pPr>
        <w:jc w:val="both"/>
        <w:rPr>
          <w:rFonts w:ascii="Comic Sans MS" w:hAnsi="Comic Sans MS"/>
          <w:b/>
        </w:rPr>
      </w:pPr>
    </w:p>
    <w:p w:rsidR="009D0B60" w:rsidRDefault="009D0B60" w:rsidP="00D45F66">
      <w:pPr>
        <w:jc w:val="both"/>
        <w:rPr>
          <w:rFonts w:ascii="Comic Sans MS" w:hAnsi="Comic Sans MS"/>
          <w:b/>
        </w:rPr>
      </w:pPr>
    </w:p>
    <w:p w:rsidR="00E81304" w:rsidRPr="00E81304" w:rsidRDefault="00E81304" w:rsidP="00D45F66">
      <w:pPr>
        <w:jc w:val="both"/>
        <w:rPr>
          <w:rFonts w:ascii="Comic Sans MS" w:hAnsi="Comic Sans MS"/>
          <w:b/>
        </w:rPr>
      </w:pPr>
    </w:p>
    <w:tbl>
      <w:tblPr>
        <w:tblStyle w:val="TableGrid"/>
        <w:tblW w:w="9946" w:type="dxa"/>
        <w:tblLook w:val="04A0" w:firstRow="1" w:lastRow="0" w:firstColumn="1" w:lastColumn="0" w:noHBand="0" w:noVBand="1"/>
      </w:tblPr>
      <w:tblGrid>
        <w:gridCol w:w="9946"/>
      </w:tblGrid>
      <w:tr w:rsidR="00D45F66" w:rsidTr="008656EE">
        <w:trPr>
          <w:trHeight w:val="7021"/>
        </w:trPr>
        <w:tc>
          <w:tcPr>
            <w:tcW w:w="9946" w:type="dxa"/>
          </w:tcPr>
          <w:p w:rsidR="00215341" w:rsidRPr="00215341" w:rsidRDefault="00215341" w:rsidP="00914CCA">
            <w:pPr>
              <w:rPr>
                <w:rFonts w:ascii="Comic Sans MS" w:hAnsi="Comic Sans MS"/>
                <w:sz w:val="18"/>
              </w:rPr>
            </w:pPr>
          </w:p>
          <w:p w:rsidR="00B91AAD" w:rsidRDefault="00B91AAD" w:rsidP="00B91AAD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Pr="00265CC1" w:rsidRDefault="008656EE" w:rsidP="008656E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Can you read the text aloud on your own or with an adult?</w:t>
            </w: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Pr="008656EE" w:rsidRDefault="008656EE" w:rsidP="008656E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If there are any</w:t>
            </w:r>
            <w:r w:rsidR="00691349">
              <w:rPr>
                <w:rFonts w:ascii="Comic Sans MS" w:hAnsi="Comic Sans MS"/>
                <w:sz w:val="24"/>
              </w:rPr>
              <w:t xml:space="preserve"> words </w:t>
            </w:r>
            <w:proofErr w:type="gramStart"/>
            <w:r w:rsidR="00691349">
              <w:rPr>
                <w:rFonts w:ascii="Comic Sans MS" w:hAnsi="Comic Sans MS"/>
                <w:sz w:val="24"/>
              </w:rPr>
              <w:t>that</w:t>
            </w:r>
            <w:proofErr w:type="gramEnd"/>
            <w:r w:rsidR="00691349">
              <w:rPr>
                <w:rFonts w:ascii="Comic Sans MS" w:hAnsi="Comic Sans MS"/>
                <w:sz w:val="24"/>
              </w:rPr>
              <w:t xml:space="preserve"> you are unsure of, u</w:t>
            </w:r>
            <w:bookmarkStart w:id="0" w:name="_GoBack"/>
            <w:bookmarkEnd w:id="0"/>
            <w:r>
              <w:rPr>
                <w:rFonts w:ascii="Comic Sans MS" w:hAnsi="Comic Sans MS"/>
                <w:sz w:val="24"/>
              </w:rPr>
              <w:t xml:space="preserve">se a dictionary or the internet to find their definitions and write them below. </w:t>
            </w: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P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pStyle w:val="ListParagraph"/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Read the first paragraph again. Can you pick out </w:t>
            </w:r>
            <w:proofErr w:type="gramStart"/>
            <w:r>
              <w:rPr>
                <w:rFonts w:ascii="Comic Sans MS" w:hAnsi="Comic Sans MS"/>
                <w:sz w:val="24"/>
              </w:rPr>
              <w:t>3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words or phrases that help to set the atmosphere?</w:t>
            </w: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What simile </w:t>
            </w:r>
            <w:proofErr w:type="gramStart"/>
            <w:r>
              <w:rPr>
                <w:rFonts w:ascii="Comic Sans MS" w:hAnsi="Comic Sans MS"/>
                <w:sz w:val="24"/>
              </w:rPr>
              <w:t>has been used</w:t>
            </w:r>
            <w:proofErr w:type="gramEnd"/>
            <w:r>
              <w:rPr>
                <w:rFonts w:ascii="Comic Sans MS" w:hAnsi="Comic Sans MS"/>
                <w:sz w:val="24"/>
              </w:rPr>
              <w:t xml:space="preserve"> to describe the boy? What do you think this tells us about his character?</w:t>
            </w: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Can you find an example of personification in the text? What image does it bring to mind?</w:t>
            </w:r>
          </w:p>
          <w:p w:rsidR="00265CC1" w:rsidRDefault="00265CC1" w:rsidP="00265CC1">
            <w:pPr>
              <w:jc w:val="both"/>
              <w:rPr>
                <w:rFonts w:ascii="Comic Sans MS" w:hAnsi="Comic Sans MS"/>
                <w:sz w:val="24"/>
              </w:rPr>
            </w:pPr>
          </w:p>
          <w:p w:rsidR="00265CC1" w:rsidRDefault="00265CC1" w:rsidP="00265CC1">
            <w:pPr>
              <w:jc w:val="both"/>
              <w:rPr>
                <w:rFonts w:ascii="Comic Sans MS" w:hAnsi="Comic Sans MS"/>
                <w:sz w:val="24"/>
              </w:rPr>
            </w:pPr>
          </w:p>
          <w:p w:rsidR="00265CC1" w:rsidRDefault="00265CC1" w:rsidP="00265CC1">
            <w:pPr>
              <w:jc w:val="both"/>
              <w:rPr>
                <w:rFonts w:ascii="Comic Sans MS" w:hAnsi="Comic Sans MS"/>
                <w:sz w:val="24"/>
              </w:rPr>
            </w:pPr>
          </w:p>
          <w:p w:rsidR="00265CC1" w:rsidRPr="00265CC1" w:rsidRDefault="00265CC1" w:rsidP="00265CC1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What do you think happens in the story?</w:t>
            </w: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4B2807" w:rsidRPr="008656EE" w:rsidRDefault="004B2807" w:rsidP="008656EE">
            <w:pPr>
              <w:jc w:val="both"/>
              <w:rPr>
                <w:rFonts w:ascii="Comic Sans MS" w:hAnsi="Comic Sans MS"/>
                <w:sz w:val="24"/>
              </w:rPr>
            </w:pPr>
          </w:p>
          <w:p w:rsidR="008656EE" w:rsidRPr="008656EE" w:rsidRDefault="008656EE" w:rsidP="008656EE">
            <w:pPr>
              <w:jc w:val="both"/>
              <w:rPr>
                <w:rFonts w:ascii="Comic Sans MS" w:hAnsi="Comic Sans MS"/>
                <w:sz w:val="24"/>
              </w:rPr>
            </w:pPr>
          </w:p>
        </w:tc>
      </w:tr>
    </w:tbl>
    <w:p w:rsidR="009D0B60" w:rsidRDefault="009D0B60" w:rsidP="008656EE">
      <w:pPr>
        <w:rPr>
          <w:rFonts w:ascii="Comic Sans MS" w:hAnsi="Comic Sans MS"/>
          <w:b/>
          <w:noProof/>
          <w:lang w:eastAsia="en-GB"/>
        </w:rPr>
      </w:pPr>
    </w:p>
    <w:p w:rsidR="009D0B60" w:rsidRDefault="009D0B60" w:rsidP="00B04638">
      <w:pPr>
        <w:jc w:val="center"/>
        <w:rPr>
          <w:rFonts w:ascii="Comic Sans MS" w:hAnsi="Comic Sans MS"/>
          <w:b/>
          <w:noProof/>
          <w:lang w:eastAsia="en-GB"/>
        </w:rPr>
      </w:pPr>
      <w:r>
        <w:rPr>
          <w:rFonts w:ascii="Comic Sans MS" w:hAnsi="Comic Sans MS"/>
          <w:b/>
          <w:noProof/>
          <w:lang w:eastAsia="en-GB"/>
        </w:rPr>
        <w:lastRenderedPageBreak/>
        <w:drawing>
          <wp:inline distT="0" distB="0" distL="0" distR="0">
            <wp:extent cx="3995669" cy="5925110"/>
            <wp:effectExtent l="698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44DB3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4709" cy="59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EE" w:rsidRDefault="009D0B60" w:rsidP="00B0463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inline distT="0" distB="0" distL="0" distR="0">
            <wp:extent cx="4323407" cy="6346969"/>
            <wp:effectExtent l="0" t="222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44533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6185" cy="63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EE" w:rsidRDefault="008656EE" w:rsidP="00B04638">
      <w:pPr>
        <w:jc w:val="center"/>
        <w:rPr>
          <w:rFonts w:ascii="Comic Sans MS" w:hAnsi="Comic Sans MS"/>
          <w:b/>
        </w:rPr>
      </w:pPr>
    </w:p>
    <w:p w:rsidR="008656EE" w:rsidRDefault="008656EE" w:rsidP="00B04638">
      <w:pPr>
        <w:jc w:val="center"/>
        <w:rPr>
          <w:rFonts w:ascii="Comic Sans MS" w:hAnsi="Comic Sans MS"/>
          <w:b/>
        </w:rPr>
      </w:pPr>
    </w:p>
    <w:p w:rsidR="00065F93" w:rsidRPr="009435B5" w:rsidRDefault="00065F93" w:rsidP="00B04638">
      <w:pPr>
        <w:jc w:val="center"/>
        <w:rPr>
          <w:sz w:val="32"/>
        </w:rPr>
      </w:pPr>
      <w:r w:rsidRPr="001B4230">
        <w:rPr>
          <w:rFonts w:ascii="Comic Sans MS" w:hAnsi="Comic Sans MS"/>
          <w:b/>
        </w:rPr>
        <w:lastRenderedPageBreak/>
        <w:t>Year 5</w:t>
      </w:r>
    </w:p>
    <w:p w:rsidR="00065F93" w:rsidRPr="009435B5" w:rsidRDefault="00C14EBD" w:rsidP="00065F9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Writing Activity – Week 4</w:t>
      </w:r>
    </w:p>
    <w:p w:rsidR="00065F93" w:rsidRDefault="00065F93" w:rsidP="00065F93">
      <w:pPr>
        <w:contextualSpacing/>
        <w:rPr>
          <w:rFonts w:ascii="Comic Sans MS" w:hAnsi="Comic Sans MS"/>
          <w:sz w:val="24"/>
        </w:rPr>
      </w:pPr>
      <w:r w:rsidRPr="001B4230">
        <w:rPr>
          <w:rFonts w:ascii="Comic Sans MS" w:hAnsi="Comic Sans MS"/>
          <w:sz w:val="24"/>
        </w:rPr>
        <w:t>L</w:t>
      </w:r>
      <w:r>
        <w:rPr>
          <w:rFonts w:ascii="Comic Sans MS" w:hAnsi="Comic Sans MS"/>
          <w:sz w:val="24"/>
        </w:rPr>
        <w:t xml:space="preserve">earning </w:t>
      </w:r>
      <w:r w:rsidRPr="001B4230">
        <w:rPr>
          <w:rFonts w:ascii="Comic Sans MS" w:hAnsi="Comic Sans MS"/>
          <w:sz w:val="24"/>
        </w:rPr>
        <w:t>O</w:t>
      </w:r>
      <w:r>
        <w:rPr>
          <w:rFonts w:ascii="Comic Sans MS" w:hAnsi="Comic Sans MS"/>
          <w:sz w:val="24"/>
        </w:rPr>
        <w:t>bjective</w:t>
      </w:r>
      <w:r w:rsidRPr="001B4230">
        <w:rPr>
          <w:rFonts w:ascii="Comic Sans MS" w:hAnsi="Comic Sans MS"/>
          <w:sz w:val="24"/>
        </w:rPr>
        <w:t xml:space="preserve">: </w:t>
      </w:r>
    </w:p>
    <w:p w:rsidR="00C14EBD" w:rsidRDefault="00065F93" w:rsidP="00065F93">
      <w:pPr>
        <w:contextualSpacing/>
        <w:rPr>
          <w:rFonts w:ascii="Comic Sans MS" w:hAnsi="Comic Sans MS"/>
          <w:b/>
          <w:sz w:val="24"/>
        </w:rPr>
      </w:pPr>
      <w:r w:rsidRPr="00DF69E2">
        <w:rPr>
          <w:rFonts w:ascii="Comic Sans MS" w:hAnsi="Comic Sans MS"/>
          <w:b/>
          <w:sz w:val="24"/>
        </w:rPr>
        <w:t>We are learning to</w:t>
      </w:r>
      <w:r w:rsidR="00DF6269">
        <w:rPr>
          <w:rFonts w:ascii="Comic Sans MS" w:hAnsi="Comic Sans MS"/>
          <w:b/>
          <w:sz w:val="24"/>
        </w:rPr>
        <w:t xml:space="preserve"> write </w:t>
      </w:r>
      <w:r w:rsidR="00C14EBD">
        <w:rPr>
          <w:rFonts w:ascii="Comic Sans MS" w:hAnsi="Comic Sans MS"/>
          <w:b/>
          <w:sz w:val="24"/>
        </w:rPr>
        <w:t>using further organisational and presentational devices to structure text and to guide the reader (headings, bullet points, underlining etc.)</w:t>
      </w:r>
    </w:p>
    <w:p w:rsidR="00A749B3" w:rsidRDefault="00A749B3" w:rsidP="008F5352">
      <w:pPr>
        <w:rPr>
          <w:rFonts w:ascii="Comic Sans MS" w:hAnsi="Comic Sans MS"/>
          <w:sz w:val="24"/>
        </w:rPr>
      </w:pPr>
    </w:p>
    <w:p w:rsidR="00C14EBD" w:rsidRDefault="00C14EBD" w:rsidP="008F5352">
      <w:pPr>
        <w:rPr>
          <w:rFonts w:ascii="Comic Sans MS" w:hAnsi="Comic Sans MS"/>
          <w:sz w:val="28"/>
        </w:rPr>
      </w:pPr>
      <w:r w:rsidRPr="002743A2">
        <w:rPr>
          <w:rFonts w:ascii="Comic Sans MS" w:hAnsi="Comic Sans MS"/>
          <w:sz w:val="28"/>
        </w:rPr>
        <w:t xml:space="preserve">What would your dream job be when you are older? </w:t>
      </w:r>
      <w:proofErr w:type="gramStart"/>
      <w:r w:rsidR="002743A2">
        <w:rPr>
          <w:rFonts w:ascii="Comic Sans MS" w:hAnsi="Comic Sans MS"/>
          <w:sz w:val="28"/>
        </w:rPr>
        <w:t>Or</w:t>
      </w:r>
      <w:proofErr w:type="gramEnd"/>
      <w:r w:rsidR="002743A2">
        <w:rPr>
          <w:rFonts w:ascii="Comic Sans MS" w:hAnsi="Comic Sans MS"/>
          <w:sz w:val="28"/>
        </w:rPr>
        <w:t xml:space="preserve"> what job do you think would be great to do?</w:t>
      </w:r>
    </w:p>
    <w:p w:rsidR="002743A2" w:rsidRPr="002743A2" w:rsidRDefault="002743A2" w:rsidP="008F5352">
      <w:pPr>
        <w:rPr>
          <w:rFonts w:ascii="Comic Sans MS" w:hAnsi="Comic Sans MS"/>
          <w:sz w:val="28"/>
        </w:rPr>
      </w:pPr>
    </w:p>
    <w:p w:rsidR="00C14EBD" w:rsidRPr="002743A2" w:rsidRDefault="00C14EBD" w:rsidP="008F5352">
      <w:pPr>
        <w:rPr>
          <w:rFonts w:ascii="Comic Sans MS" w:hAnsi="Comic Sans MS"/>
          <w:sz w:val="24"/>
        </w:rPr>
      </w:pPr>
      <w:r w:rsidRPr="002743A2">
        <w:rPr>
          <w:rFonts w:ascii="Comic Sans MS" w:hAnsi="Comic Sans MS"/>
          <w:sz w:val="24"/>
        </w:rPr>
        <w:t>Can you create a job advert for this job? Think about:</w:t>
      </w:r>
    </w:p>
    <w:p w:rsidR="00C14EBD" w:rsidRPr="002743A2" w:rsidRDefault="00C14EBD" w:rsidP="00C14EBD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</w:rPr>
      </w:pPr>
      <w:r w:rsidRPr="002743A2">
        <w:rPr>
          <w:rFonts w:ascii="Comic Sans MS" w:hAnsi="Comic Sans MS"/>
          <w:sz w:val="24"/>
        </w:rPr>
        <w:t>Outline the job and key responsibilities</w:t>
      </w:r>
    </w:p>
    <w:p w:rsidR="00C14EBD" w:rsidRPr="002743A2" w:rsidRDefault="00C14EBD" w:rsidP="00C14EBD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</w:rPr>
      </w:pPr>
      <w:r w:rsidRPr="002743A2">
        <w:rPr>
          <w:rFonts w:ascii="Comic Sans MS" w:hAnsi="Comic Sans MS"/>
          <w:sz w:val="24"/>
        </w:rPr>
        <w:t>What skills are required</w:t>
      </w:r>
    </w:p>
    <w:p w:rsidR="00C14EBD" w:rsidRPr="002743A2" w:rsidRDefault="00C14EBD" w:rsidP="00C14EBD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</w:rPr>
      </w:pPr>
      <w:r w:rsidRPr="002743A2">
        <w:rPr>
          <w:rFonts w:ascii="Comic Sans MS" w:hAnsi="Comic Sans MS"/>
          <w:sz w:val="24"/>
        </w:rPr>
        <w:t>What type personality does the person need</w:t>
      </w:r>
    </w:p>
    <w:p w:rsidR="00C14EBD" w:rsidRPr="002743A2" w:rsidRDefault="00C14EBD" w:rsidP="008F5352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</w:rPr>
      </w:pPr>
      <w:r w:rsidRPr="002743A2">
        <w:rPr>
          <w:rFonts w:ascii="Comic Sans MS" w:hAnsi="Comic Sans MS"/>
          <w:sz w:val="24"/>
        </w:rPr>
        <w:t>What qualifications they need</w:t>
      </w:r>
    </w:p>
    <w:p w:rsidR="002743A2" w:rsidRPr="002743A2" w:rsidRDefault="002743A2" w:rsidP="002743A2">
      <w:pPr>
        <w:pStyle w:val="ListParagraph"/>
        <w:rPr>
          <w:rFonts w:ascii="Comic Sans MS" w:hAnsi="Comic Sans MS"/>
          <w:sz w:val="28"/>
        </w:rPr>
      </w:pPr>
    </w:p>
    <w:p w:rsidR="00C14EBD" w:rsidRDefault="002743A2" w:rsidP="008F5352">
      <w:pPr>
        <w:rPr>
          <w:rFonts w:ascii="Comic Sans MS" w:hAnsi="Comic Sans MS"/>
          <w:sz w:val="24"/>
        </w:rPr>
      </w:pPr>
      <w:r w:rsidRPr="002743A2">
        <w:rPr>
          <w:rFonts w:ascii="Comic Sans MS" w:hAnsi="Comic Sans MS"/>
          <w:sz w:val="24"/>
        </w:rPr>
        <w:t xml:space="preserve">Plan your job advert using the planning sheet </w:t>
      </w:r>
      <w:r>
        <w:rPr>
          <w:rFonts w:ascii="Comic Sans MS" w:hAnsi="Comic Sans MS"/>
          <w:sz w:val="24"/>
        </w:rPr>
        <w:t>on the next page</w:t>
      </w:r>
      <w:r w:rsidRPr="002743A2">
        <w:rPr>
          <w:rFonts w:ascii="Comic Sans MS" w:hAnsi="Comic Sans MS"/>
          <w:sz w:val="24"/>
        </w:rPr>
        <w:t xml:space="preserve"> and then present it as an advertisement to go in the local paper! Remember, add persuasive language, use organisational devices to make your advert easy to read and add pictures.</w:t>
      </w:r>
    </w:p>
    <w:p w:rsidR="002743A2" w:rsidRDefault="002743A2" w:rsidP="008F5352">
      <w:pPr>
        <w:rPr>
          <w:rFonts w:ascii="Comic Sans MS" w:hAnsi="Comic Sans MS"/>
          <w:sz w:val="24"/>
        </w:rPr>
      </w:pPr>
    </w:p>
    <w:p w:rsidR="002743A2" w:rsidRDefault="005D66BD" w:rsidP="008F535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36830</wp:posOffset>
                </wp:positionV>
                <wp:extent cx="4210050" cy="3695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D66BD" w:rsidRDefault="005D66B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064000" cy="3048000"/>
                                  <wp:effectExtent l="0" t="0" r="0" b="0"/>
                                  <wp:docPr id="12" name="Picture 12" descr="Job Advert NEW | Learning Sp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Job Advert NEW | Learning Sp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1207" cy="3068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2" type="#_x0000_t202" style="position:absolute;margin-left:172.15pt;margin-top:2.9pt;width:331.5pt;height:29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" fillcolor="white [3201]" strokecolor="white [3212]" strokeweight=".5pt">
                <v:textbox>
                  <w:txbxContent>
                    <w:p w:rsidR="005D66BD" w:rsidRDefault="005D66B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064000" cy="3048000"/>
                            <wp:effectExtent l="0" t="0" r="0" b="0"/>
                            <wp:docPr id="12" name="Picture 12" descr="Job Advert NEW | Learning Sp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Job Advert NEW | Learning Sp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1207" cy="3068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43A2">
        <w:rPr>
          <w:rFonts w:ascii="Comic Sans MS" w:hAnsi="Comic Sans MS"/>
          <w:sz w:val="24"/>
        </w:rPr>
        <w:t>Examples of dream jobs:</w:t>
      </w:r>
    </w:p>
    <w:p w:rsidR="002743A2" w:rsidRDefault="002743A2" w:rsidP="002743A2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Video game tester</w:t>
      </w:r>
    </w:p>
    <w:p w:rsidR="002743A2" w:rsidRDefault="002743A2" w:rsidP="002743A2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Animal carer</w:t>
      </w:r>
    </w:p>
    <w:p w:rsidR="002743A2" w:rsidRDefault="002743A2" w:rsidP="002743A2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Sailor</w:t>
      </w:r>
    </w:p>
    <w:p w:rsidR="002743A2" w:rsidRDefault="002743A2" w:rsidP="002743A2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Hairdresser</w:t>
      </w:r>
    </w:p>
    <w:p w:rsidR="002743A2" w:rsidRDefault="002743A2" w:rsidP="002743A2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Coder</w:t>
      </w:r>
    </w:p>
    <w:p w:rsidR="002743A2" w:rsidRDefault="002743A2" w:rsidP="002743A2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Detective</w:t>
      </w:r>
    </w:p>
    <w:p w:rsidR="002743A2" w:rsidRDefault="002743A2" w:rsidP="002743A2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Footballer</w:t>
      </w:r>
    </w:p>
    <w:p w:rsidR="002743A2" w:rsidRPr="002743A2" w:rsidRDefault="002743A2" w:rsidP="002743A2">
      <w:pPr>
        <w:pStyle w:val="ListParagraph"/>
        <w:numPr>
          <w:ilvl w:val="0"/>
          <w:numId w:val="15"/>
        </w:numPr>
        <w:spacing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Racing driver</w:t>
      </w:r>
    </w:p>
    <w:p w:rsidR="00A749B3" w:rsidRDefault="002743A2" w:rsidP="002743A2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w:lastRenderedPageBreak/>
        <w:drawing>
          <wp:inline distT="0" distB="0" distL="0" distR="0">
            <wp:extent cx="6319432" cy="6687879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7CED59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304" cy="672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9B3" w:rsidSect="00B4006A">
      <w:footerReference w:type="default" r:id="rId15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CC1" w:rsidRDefault="00265CC1" w:rsidP="00374023">
      <w:pPr>
        <w:spacing w:after="0" w:line="240" w:lineRule="auto"/>
      </w:pPr>
      <w:r>
        <w:separator/>
      </w:r>
    </w:p>
  </w:endnote>
  <w:endnote w:type="continuationSeparator" w:id="0">
    <w:p w:rsidR="00265CC1" w:rsidRDefault="00265CC1" w:rsidP="00374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05047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5CC1" w:rsidRDefault="00265C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134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65CC1" w:rsidRDefault="00265C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CC1" w:rsidRDefault="00265CC1" w:rsidP="00374023">
      <w:pPr>
        <w:spacing w:after="0" w:line="240" w:lineRule="auto"/>
      </w:pPr>
      <w:r>
        <w:separator/>
      </w:r>
    </w:p>
  </w:footnote>
  <w:footnote w:type="continuationSeparator" w:id="0">
    <w:p w:rsidR="00265CC1" w:rsidRDefault="00265CC1" w:rsidP="00374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EDB64E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00pt;height:900pt" o:bullet="t">
        <v:imagedata r:id="rId1" o:title="1200px-Square_-_black_simple"/>
      </v:shape>
    </w:pict>
  </w:numPicBullet>
  <w:numPicBullet w:numPicBulletId="1">
    <w:pict>
      <v:shape w14:anchorId="6E36F2C5" id="_x0000_i1027" type="#_x0000_t75" style="width:450.75pt;height:450.75pt" o:bullet="t">
        <v:imagedata r:id="rId2" o:title="Screw_Head_-_Square_External"/>
      </v:shape>
    </w:pict>
  </w:numPicBullet>
  <w:abstractNum w:abstractNumId="0" w15:restartNumberingAfterBreak="0">
    <w:nsid w:val="11506BBE"/>
    <w:multiLevelType w:val="hybridMultilevel"/>
    <w:tmpl w:val="3722A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04AAA"/>
    <w:multiLevelType w:val="hybridMultilevel"/>
    <w:tmpl w:val="C4DA5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F61B18"/>
    <w:multiLevelType w:val="hybridMultilevel"/>
    <w:tmpl w:val="57A828C8"/>
    <w:lvl w:ilvl="0" w:tplc="DD68673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21F98"/>
    <w:multiLevelType w:val="hybridMultilevel"/>
    <w:tmpl w:val="6694A5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74845"/>
    <w:multiLevelType w:val="hybridMultilevel"/>
    <w:tmpl w:val="A60A6312"/>
    <w:lvl w:ilvl="0" w:tplc="7D1067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44B87"/>
    <w:multiLevelType w:val="hybridMultilevel"/>
    <w:tmpl w:val="75FCD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81D3A"/>
    <w:multiLevelType w:val="hybridMultilevel"/>
    <w:tmpl w:val="3AA8BF2A"/>
    <w:lvl w:ilvl="0" w:tplc="DD68673A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5F7F2F"/>
    <w:multiLevelType w:val="hybridMultilevel"/>
    <w:tmpl w:val="2396A9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B01C6"/>
    <w:multiLevelType w:val="hybridMultilevel"/>
    <w:tmpl w:val="5A084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72788"/>
    <w:multiLevelType w:val="hybridMultilevel"/>
    <w:tmpl w:val="69008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80376"/>
    <w:multiLevelType w:val="hybridMultilevel"/>
    <w:tmpl w:val="06CAC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8790B"/>
    <w:multiLevelType w:val="hybridMultilevel"/>
    <w:tmpl w:val="C096C8C4"/>
    <w:lvl w:ilvl="0" w:tplc="B754B3C2">
      <w:start w:val="1"/>
      <w:numFmt w:val="decimal"/>
      <w:lvlText w:val="%1."/>
      <w:lvlJc w:val="left"/>
      <w:pPr>
        <w:ind w:left="360" w:hanging="360"/>
      </w:pPr>
      <w:rPr>
        <w:rFonts w:ascii="Comic Sans MS" w:eastAsiaTheme="minorHAnsi" w:hAnsi="Comic Sans MS" w:cstheme="minorBidi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6D47A2"/>
    <w:multiLevelType w:val="hybridMultilevel"/>
    <w:tmpl w:val="A45E2A0A"/>
    <w:lvl w:ilvl="0" w:tplc="98DA56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33774"/>
    <w:multiLevelType w:val="hybridMultilevel"/>
    <w:tmpl w:val="B882F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F0DE9"/>
    <w:multiLevelType w:val="hybridMultilevel"/>
    <w:tmpl w:val="814CA8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6C4D53"/>
    <w:multiLevelType w:val="hybridMultilevel"/>
    <w:tmpl w:val="49383A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4"/>
  </w:num>
  <w:num w:numId="5">
    <w:abstractNumId w:val="15"/>
  </w:num>
  <w:num w:numId="6">
    <w:abstractNumId w:val="11"/>
  </w:num>
  <w:num w:numId="7">
    <w:abstractNumId w:val="14"/>
  </w:num>
  <w:num w:numId="8">
    <w:abstractNumId w:val="3"/>
  </w:num>
  <w:num w:numId="9">
    <w:abstractNumId w:val="0"/>
  </w:num>
  <w:num w:numId="10">
    <w:abstractNumId w:val="10"/>
  </w:num>
  <w:num w:numId="11">
    <w:abstractNumId w:val="13"/>
  </w:num>
  <w:num w:numId="12">
    <w:abstractNumId w:val="6"/>
  </w:num>
  <w:num w:numId="13">
    <w:abstractNumId w:val="2"/>
  </w:num>
  <w:num w:numId="14">
    <w:abstractNumId w:val="5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F14"/>
    <w:rsid w:val="00046A34"/>
    <w:rsid w:val="00065F93"/>
    <w:rsid w:val="0007116D"/>
    <w:rsid w:val="000E5CB8"/>
    <w:rsid w:val="000E6FF6"/>
    <w:rsid w:val="00101DDF"/>
    <w:rsid w:val="00141312"/>
    <w:rsid w:val="001506AB"/>
    <w:rsid w:val="0015178F"/>
    <w:rsid w:val="00174DB3"/>
    <w:rsid w:val="001A268F"/>
    <w:rsid w:val="001B4230"/>
    <w:rsid w:val="001D7B76"/>
    <w:rsid w:val="001E42B4"/>
    <w:rsid w:val="00212581"/>
    <w:rsid w:val="00215341"/>
    <w:rsid w:val="00216475"/>
    <w:rsid w:val="00231E8C"/>
    <w:rsid w:val="002650FD"/>
    <w:rsid w:val="00265CC1"/>
    <w:rsid w:val="002743A2"/>
    <w:rsid w:val="00275262"/>
    <w:rsid w:val="002962FD"/>
    <w:rsid w:val="002A68AA"/>
    <w:rsid w:val="002B56BC"/>
    <w:rsid w:val="002F12ED"/>
    <w:rsid w:val="00315C78"/>
    <w:rsid w:val="0034692F"/>
    <w:rsid w:val="003555B3"/>
    <w:rsid w:val="00374023"/>
    <w:rsid w:val="003A7774"/>
    <w:rsid w:val="003C4188"/>
    <w:rsid w:val="004535C2"/>
    <w:rsid w:val="00455C1F"/>
    <w:rsid w:val="00456296"/>
    <w:rsid w:val="0046016B"/>
    <w:rsid w:val="00465E40"/>
    <w:rsid w:val="00467BB3"/>
    <w:rsid w:val="00493B68"/>
    <w:rsid w:val="00497A65"/>
    <w:rsid w:val="004A0088"/>
    <w:rsid w:val="004B2807"/>
    <w:rsid w:val="004C6F14"/>
    <w:rsid w:val="004D1B9A"/>
    <w:rsid w:val="00504624"/>
    <w:rsid w:val="005143C7"/>
    <w:rsid w:val="00517AEB"/>
    <w:rsid w:val="0053666A"/>
    <w:rsid w:val="005550C3"/>
    <w:rsid w:val="00574DFE"/>
    <w:rsid w:val="00584C2C"/>
    <w:rsid w:val="005A3284"/>
    <w:rsid w:val="005A5725"/>
    <w:rsid w:val="005A7A88"/>
    <w:rsid w:val="005C5FC9"/>
    <w:rsid w:val="005D66BD"/>
    <w:rsid w:val="005F2DB2"/>
    <w:rsid w:val="0062076E"/>
    <w:rsid w:val="00625225"/>
    <w:rsid w:val="00630A00"/>
    <w:rsid w:val="00691349"/>
    <w:rsid w:val="006D4AA5"/>
    <w:rsid w:val="006E220F"/>
    <w:rsid w:val="006F593F"/>
    <w:rsid w:val="00712989"/>
    <w:rsid w:val="00752167"/>
    <w:rsid w:val="00784488"/>
    <w:rsid w:val="007A7157"/>
    <w:rsid w:val="007D2299"/>
    <w:rsid w:val="00810D84"/>
    <w:rsid w:val="00824639"/>
    <w:rsid w:val="00833B84"/>
    <w:rsid w:val="008656EE"/>
    <w:rsid w:val="0087395D"/>
    <w:rsid w:val="00894AA9"/>
    <w:rsid w:val="008A775A"/>
    <w:rsid w:val="008C3E57"/>
    <w:rsid w:val="008D1ADB"/>
    <w:rsid w:val="008D31FF"/>
    <w:rsid w:val="008F5352"/>
    <w:rsid w:val="009127A2"/>
    <w:rsid w:val="00914CCA"/>
    <w:rsid w:val="009435B5"/>
    <w:rsid w:val="00953B86"/>
    <w:rsid w:val="0095700E"/>
    <w:rsid w:val="0096643C"/>
    <w:rsid w:val="009D0B60"/>
    <w:rsid w:val="00A06882"/>
    <w:rsid w:val="00A10C03"/>
    <w:rsid w:val="00A24D69"/>
    <w:rsid w:val="00A749B3"/>
    <w:rsid w:val="00A7562C"/>
    <w:rsid w:val="00A94A74"/>
    <w:rsid w:val="00AD5134"/>
    <w:rsid w:val="00AE77EC"/>
    <w:rsid w:val="00B00917"/>
    <w:rsid w:val="00B04638"/>
    <w:rsid w:val="00B4006A"/>
    <w:rsid w:val="00B50D90"/>
    <w:rsid w:val="00B53EAF"/>
    <w:rsid w:val="00B91AAD"/>
    <w:rsid w:val="00BA363A"/>
    <w:rsid w:val="00BB7844"/>
    <w:rsid w:val="00BC7C1B"/>
    <w:rsid w:val="00BE09CD"/>
    <w:rsid w:val="00BF15AC"/>
    <w:rsid w:val="00C022A2"/>
    <w:rsid w:val="00C14EBD"/>
    <w:rsid w:val="00C15264"/>
    <w:rsid w:val="00C230FA"/>
    <w:rsid w:val="00C3534F"/>
    <w:rsid w:val="00C43CBE"/>
    <w:rsid w:val="00C4555F"/>
    <w:rsid w:val="00C47663"/>
    <w:rsid w:val="00C805D3"/>
    <w:rsid w:val="00C850E6"/>
    <w:rsid w:val="00C93089"/>
    <w:rsid w:val="00C97595"/>
    <w:rsid w:val="00D10164"/>
    <w:rsid w:val="00D35201"/>
    <w:rsid w:val="00D450AD"/>
    <w:rsid w:val="00D45F66"/>
    <w:rsid w:val="00D56E88"/>
    <w:rsid w:val="00D5708D"/>
    <w:rsid w:val="00D7631B"/>
    <w:rsid w:val="00D91736"/>
    <w:rsid w:val="00DD1331"/>
    <w:rsid w:val="00DF6269"/>
    <w:rsid w:val="00DF69E2"/>
    <w:rsid w:val="00E0367D"/>
    <w:rsid w:val="00E12B1B"/>
    <w:rsid w:val="00E81304"/>
    <w:rsid w:val="00EA0755"/>
    <w:rsid w:val="00EB5BAB"/>
    <w:rsid w:val="00ED3D51"/>
    <w:rsid w:val="00ED6A58"/>
    <w:rsid w:val="00EF67C0"/>
    <w:rsid w:val="00F062CF"/>
    <w:rsid w:val="00F17D92"/>
    <w:rsid w:val="00F56FBB"/>
    <w:rsid w:val="00F64D86"/>
    <w:rsid w:val="00F6573C"/>
    <w:rsid w:val="00FC1CD5"/>
    <w:rsid w:val="00FE0FA4"/>
    <w:rsid w:val="00FE5967"/>
    <w:rsid w:val="00FF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90391B7"/>
  <w15:chartTrackingRefBased/>
  <w15:docId w15:val="{BBF30164-E6E0-42D2-9AA6-225A66E5A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6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A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4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023"/>
  </w:style>
  <w:style w:type="paragraph" w:styleId="Footer">
    <w:name w:val="footer"/>
    <w:basedOn w:val="Normal"/>
    <w:link w:val="FooterChar"/>
    <w:uiPriority w:val="99"/>
    <w:unhideWhenUsed/>
    <w:rsid w:val="00374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023"/>
  </w:style>
  <w:style w:type="character" w:styleId="Hyperlink">
    <w:name w:val="Hyperlink"/>
    <w:rsid w:val="00465E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36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1226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822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13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54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927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63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19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05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tm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409A3C-D1A6-42AF-8211-F47581D71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1CC4C437</Template>
  <TotalTime>1</TotalTime>
  <Pages>6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Evie Dodd</dc:creator>
  <cp:keywords/>
  <dc:description/>
  <cp:lastModifiedBy>Jenny Doherty</cp:lastModifiedBy>
  <cp:revision>3</cp:revision>
  <dcterms:created xsi:type="dcterms:W3CDTF">2020-06-18T08:58:00Z</dcterms:created>
  <dcterms:modified xsi:type="dcterms:W3CDTF">2020-06-18T09:50:00Z</dcterms:modified>
</cp:coreProperties>
</file>