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830" w:rsidRDefault="00784361">
      <w:pPr>
        <w:rPr>
          <w:b/>
        </w:rPr>
      </w:pPr>
      <w:r>
        <w:rPr>
          <w:b/>
        </w:rPr>
        <w:t xml:space="preserve">Year 1 Phonics Activity 2.   </w:t>
      </w:r>
    </w:p>
    <w:p w:rsidR="00BB7830" w:rsidRDefault="00BB7830">
      <w:pPr>
        <w:rPr>
          <w:b/>
        </w:rPr>
      </w:pPr>
      <w:r>
        <w:rPr>
          <w:b/>
        </w:rPr>
        <w:t>Look at the pictures and use the ‘a’ sounds at the top to write the word in the box next to it. Eg. The first one is ‘rain.’</w:t>
      </w:r>
      <w:r w:rsidR="00784361">
        <w:rPr>
          <w:b/>
        </w:rPr>
        <w:t xml:space="preserve"> </w:t>
      </w:r>
    </w:p>
    <w:p w:rsidR="00BB7830" w:rsidRDefault="00BB7830">
      <w:pPr>
        <w:rPr>
          <w:b/>
        </w:rPr>
      </w:pPr>
      <w:r>
        <w:rPr>
          <w:b/>
        </w:rPr>
        <w:t xml:space="preserve">Some are quite tricky but for parents, we have included the answers at the </w:t>
      </w:r>
      <w:bookmarkStart w:id="0" w:name="_GoBack"/>
      <w:bookmarkEnd w:id="0"/>
      <w:r>
        <w:rPr>
          <w:b/>
        </w:rPr>
        <w:t>end of the phonics activities. Good luck!</w:t>
      </w:r>
      <w:r w:rsidR="00784361">
        <w:rPr>
          <w:b/>
        </w:rPr>
        <w:t xml:space="preserve">   </w:t>
      </w:r>
    </w:p>
    <w:p w:rsidR="009D6D00" w:rsidRDefault="00BB7830"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6E875288" wp14:editId="587622EA">
            <wp:simplePos x="0" y="0"/>
            <wp:positionH relativeFrom="column">
              <wp:posOffset>655721</wp:posOffset>
            </wp:positionH>
            <wp:positionV relativeFrom="paragraph">
              <wp:posOffset>81848</wp:posOffset>
            </wp:positionV>
            <wp:extent cx="5781040" cy="62323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9637" cy="6241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4361">
        <w:rPr>
          <w:b/>
        </w:rPr>
        <w:t xml:space="preserve">    </w:t>
      </w:r>
    </w:p>
    <w:p w:rsidR="009D6D00" w:rsidRPr="009D6D00" w:rsidRDefault="009D6D00" w:rsidP="009D6D00"/>
    <w:p w:rsidR="009D6D00" w:rsidRPr="009D6D00" w:rsidRDefault="009D6D00" w:rsidP="009D6D00"/>
    <w:p w:rsidR="009D6D00" w:rsidRPr="009D6D00" w:rsidRDefault="009D6D00" w:rsidP="009D6D00"/>
    <w:p w:rsidR="009D6D00" w:rsidRPr="009D6D00" w:rsidRDefault="009D6D00" w:rsidP="009D6D00"/>
    <w:p w:rsidR="009D6D00" w:rsidRPr="009D6D00" w:rsidRDefault="009D6D00" w:rsidP="009D6D00"/>
    <w:p w:rsidR="00316BE8" w:rsidRDefault="00316BE8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/>
    <w:p w:rsidR="00BB7830" w:rsidRDefault="00BB7830" w:rsidP="00784361">
      <w:r>
        <w:t>Challenge: Now choose 3 pictures and write a sentence including all three of them below!</w:t>
      </w:r>
    </w:p>
    <w:p w:rsidR="00BB7830" w:rsidRPr="00BB7830" w:rsidRDefault="00BB7830" w:rsidP="00BB7830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05AF3" w:rsidRDefault="00805AF3" w:rsidP="00784361">
      <w:r>
        <w:lastRenderedPageBreak/>
        <w:t>Year 1 Phonics Activity 3</w:t>
      </w:r>
      <w:r>
        <w:rPr>
          <w:noProof/>
          <w:lang w:val="en-GB" w:eastAsia="en-GB"/>
        </w:rPr>
        <w:drawing>
          <wp:inline distT="0" distB="0" distL="0" distR="0" wp14:anchorId="7364FA9D" wp14:editId="797EAE48">
            <wp:extent cx="6496050" cy="42767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AF3" w:rsidRDefault="00805AF3" w:rsidP="00784361"/>
    <w:p w:rsidR="00805AF3" w:rsidRDefault="00805AF3" w:rsidP="00784361">
      <w:r>
        <w:rPr>
          <w:noProof/>
          <w:lang w:val="en-GB" w:eastAsia="en-GB"/>
        </w:rPr>
        <w:drawing>
          <wp:inline distT="0" distB="0" distL="0" distR="0" wp14:anchorId="0CAF5F24" wp14:editId="588FD91E">
            <wp:extent cx="6410325" cy="42386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AF3" w:rsidRDefault="00805AF3" w:rsidP="00784361">
      <w:r>
        <w:lastRenderedPageBreak/>
        <w:t>Challenge:</w:t>
      </w:r>
    </w:p>
    <w:p w:rsidR="00805AF3" w:rsidRDefault="00805AF3" w:rsidP="00784361">
      <w:r>
        <w:t>Can you write a sentence using each picture in the boxes. You could try an</w:t>
      </w:r>
      <w:r w:rsidR="009466E0">
        <w:t>d</w:t>
      </w:r>
      <w:r>
        <w:t xml:space="preserve"> add in some other ‘a’ sounding words too.</w:t>
      </w:r>
    </w:p>
    <w:p w:rsidR="00805AF3" w:rsidRDefault="00805AF3" w:rsidP="00805AF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05AF3" w:rsidRPr="00805AF3" w:rsidRDefault="00805AF3" w:rsidP="00805AF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05AF3" w:rsidRDefault="00805AF3" w:rsidP="00784361">
      <w:r>
        <w:t xml:space="preserve">                                                         Well done! You have completed your phonics activities.</w:t>
      </w:r>
    </w:p>
    <w:p w:rsidR="00784361" w:rsidRDefault="00805AF3" w:rsidP="00784361"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1059227</wp:posOffset>
            </wp:positionH>
            <wp:positionV relativeFrom="paragraph">
              <wp:posOffset>196235</wp:posOffset>
            </wp:positionV>
            <wp:extent cx="4372610" cy="5685182"/>
            <wp:effectExtent l="0" t="0" r="889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353" cy="57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Pr="00842D08" w:rsidRDefault="00784361" w:rsidP="00784361">
      <w:pPr>
        <w:spacing w:line="480" w:lineRule="auto"/>
        <w:rPr>
          <w:u w:val="single"/>
        </w:rPr>
      </w:pPr>
    </w:p>
    <w:p w:rsidR="00784361" w:rsidRPr="009D6D00" w:rsidRDefault="00784361" w:rsidP="00E4055A">
      <w:pPr>
        <w:tabs>
          <w:tab w:val="left" w:pos="512"/>
        </w:tabs>
        <w:spacing w:line="360" w:lineRule="auto"/>
      </w:pPr>
    </w:p>
    <w:sectPr w:rsidR="00784361" w:rsidRPr="009D6D00" w:rsidSect="0078436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AF3" w:rsidRDefault="00805AF3" w:rsidP="00805AF3">
      <w:pPr>
        <w:spacing w:after="0" w:line="240" w:lineRule="auto"/>
      </w:pPr>
      <w:r>
        <w:separator/>
      </w:r>
    </w:p>
  </w:endnote>
  <w:endnote w:type="continuationSeparator" w:id="0">
    <w:p w:rsidR="00805AF3" w:rsidRDefault="00805AF3" w:rsidP="0080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AF3" w:rsidRDefault="00805AF3" w:rsidP="00805AF3">
      <w:pPr>
        <w:spacing w:after="0" w:line="240" w:lineRule="auto"/>
      </w:pPr>
      <w:r>
        <w:separator/>
      </w:r>
    </w:p>
  </w:footnote>
  <w:footnote w:type="continuationSeparator" w:id="0">
    <w:p w:rsidR="00805AF3" w:rsidRDefault="00805AF3" w:rsidP="00805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A7F6C"/>
    <w:multiLevelType w:val="hybridMultilevel"/>
    <w:tmpl w:val="B2668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91F1B"/>
    <w:multiLevelType w:val="hybridMultilevel"/>
    <w:tmpl w:val="65BEA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C6B60"/>
    <w:multiLevelType w:val="hybridMultilevel"/>
    <w:tmpl w:val="D90659D8"/>
    <w:lvl w:ilvl="0" w:tplc="FD0AFF90">
      <w:start w:val="1"/>
      <w:numFmt w:val="decimal"/>
      <w:lvlText w:val="%1."/>
      <w:lvlJc w:val="left"/>
      <w:pPr>
        <w:ind w:left="1494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A14"/>
    <w:rsid w:val="00314D45"/>
    <w:rsid w:val="00316BE8"/>
    <w:rsid w:val="00402B49"/>
    <w:rsid w:val="00661491"/>
    <w:rsid w:val="00752C79"/>
    <w:rsid w:val="00784361"/>
    <w:rsid w:val="00805AF3"/>
    <w:rsid w:val="009466E0"/>
    <w:rsid w:val="00994DA6"/>
    <w:rsid w:val="009D6D00"/>
    <w:rsid w:val="00B81A14"/>
    <w:rsid w:val="00BB7830"/>
    <w:rsid w:val="00BF3034"/>
    <w:rsid w:val="00C56AAC"/>
    <w:rsid w:val="00E4055A"/>
    <w:rsid w:val="00E9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15C60A"/>
  <w15:chartTrackingRefBased/>
  <w15:docId w15:val="{E9426F03-DBAD-46C9-90A7-8FEDB67D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B2A8987F</Template>
  <TotalTime>1</TotalTime>
  <Pages>3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Pippa Kober</cp:lastModifiedBy>
  <cp:revision>3</cp:revision>
  <dcterms:created xsi:type="dcterms:W3CDTF">2020-06-25T17:18:00Z</dcterms:created>
  <dcterms:modified xsi:type="dcterms:W3CDTF">2020-06-25T14:16:00Z</dcterms:modified>
</cp:coreProperties>
</file>