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BAB" w:rsidRDefault="00DC0BAB" w:rsidP="00DC0BAB">
      <w:pPr>
        <w:rPr>
          <w:sz w:val="27"/>
          <w:szCs w:val="27"/>
        </w:rPr>
      </w:pPr>
      <w:r>
        <w:rPr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76200</wp:posOffset>
                </wp:positionV>
                <wp:extent cx="5001371" cy="930302"/>
                <wp:effectExtent l="0" t="0" r="27940" b="2222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1371" cy="93030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8BF00C" id="Oval 1" o:spid="_x0000_s1026" style="position:absolute;margin-left:0;margin-top:6pt;width:393.8pt;height:73.25pt;z-index:-25165721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" fillcolor="#5b9bd5 [3204]" strokecolor="#1f4d78 [1604]" strokeweight="1pt">
                <v:stroke joinstyle="miter"/>
                <w10:wrap anchorx="page"/>
              </v:oval>
            </w:pict>
          </mc:Fallback>
        </mc:AlternateContent>
      </w:r>
    </w:p>
    <w:p w:rsidR="00DC0BAB" w:rsidRDefault="00DC0BAB" w:rsidP="00DC0BAB">
      <w:r>
        <w:rPr>
          <w:sz w:val="27"/>
          <w:szCs w:val="27"/>
        </w:rPr>
        <w:t>H</w:t>
      </w:r>
      <w:r>
        <w:rPr>
          <w:sz w:val="27"/>
          <w:szCs w:val="27"/>
        </w:rPr>
        <w:t>ere is the link to listen to the story The Bears Picnic. https://soundcloud.com/talkforwriting/brian/s-Tdy7BXbHz4i</w:t>
      </w:r>
    </w:p>
    <w:p w:rsidR="00DD0F62" w:rsidRDefault="00BC69C5"/>
    <w:p w:rsidR="00DC0BAB" w:rsidRDefault="00DC0BAB">
      <w:r>
        <w:rPr>
          <w:noProof/>
        </w:rPr>
        <w:drawing>
          <wp:inline distT="0" distB="0" distL="0" distR="0" wp14:anchorId="13E447F8" wp14:editId="568CFD1E">
            <wp:extent cx="5867302" cy="7646276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76669" cy="7658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9F" w:rsidRDefault="00A8299F"/>
    <w:p w:rsidR="00A8299F" w:rsidRDefault="00A8299F">
      <w:r>
        <w:rPr>
          <w:noProof/>
        </w:rPr>
        <w:lastRenderedPageBreak/>
        <w:drawing>
          <wp:inline distT="0" distB="0" distL="0" distR="0" wp14:anchorId="291B32BC" wp14:editId="69100ED7">
            <wp:extent cx="6180083" cy="911120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9401" cy="9124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9F" w:rsidRPr="00A8299F" w:rsidRDefault="00A8299F">
      <w:pPr>
        <w:rPr>
          <w:b/>
          <w:sz w:val="28"/>
          <w:szCs w:val="28"/>
          <w:u w:val="single"/>
        </w:rPr>
      </w:pPr>
      <w:r w:rsidRPr="00A8299F">
        <w:rPr>
          <w:b/>
          <w:sz w:val="28"/>
          <w:szCs w:val="28"/>
          <w:u w:val="single"/>
        </w:rPr>
        <w:lastRenderedPageBreak/>
        <w:t xml:space="preserve">Activity </w:t>
      </w:r>
      <w:r>
        <w:rPr>
          <w:b/>
          <w:sz w:val="28"/>
          <w:szCs w:val="28"/>
          <w:u w:val="single"/>
        </w:rPr>
        <w:t>1:</w:t>
      </w:r>
    </w:p>
    <w:p w:rsidR="00A8299F" w:rsidRDefault="00A8299F">
      <w:r>
        <w:rPr>
          <w:noProof/>
        </w:rPr>
        <w:drawing>
          <wp:inline distT="0" distB="0" distL="0" distR="0" wp14:anchorId="2F40C730" wp14:editId="1F328BBF">
            <wp:extent cx="6117021" cy="863392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4685" cy="865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9F" w:rsidRDefault="00A8299F">
      <w:pPr>
        <w:rPr>
          <w:b/>
          <w:sz w:val="28"/>
          <w:szCs w:val="28"/>
          <w:u w:val="single"/>
        </w:rPr>
      </w:pPr>
      <w:r w:rsidRPr="00A8299F">
        <w:rPr>
          <w:b/>
          <w:sz w:val="28"/>
          <w:szCs w:val="28"/>
          <w:u w:val="single"/>
        </w:rPr>
        <w:lastRenderedPageBreak/>
        <w:t>Activity</w:t>
      </w:r>
      <w:r>
        <w:rPr>
          <w:b/>
          <w:sz w:val="28"/>
          <w:szCs w:val="28"/>
          <w:u w:val="single"/>
        </w:rPr>
        <w:t xml:space="preserve"> 2:</w:t>
      </w:r>
      <w:r>
        <w:rPr>
          <w:noProof/>
        </w:rPr>
        <w:drawing>
          <wp:inline distT="0" distB="0" distL="0" distR="0" wp14:anchorId="29068DAD" wp14:editId="668D9B54">
            <wp:extent cx="6448097" cy="879182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59873" cy="880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9C5" w:rsidRDefault="00BC69C5">
      <w:r>
        <w:rPr>
          <w:b/>
          <w:sz w:val="28"/>
          <w:szCs w:val="28"/>
          <w:u w:val="single"/>
        </w:rPr>
        <w:lastRenderedPageBreak/>
        <w:t>Activity 3:</w:t>
      </w:r>
    </w:p>
    <w:p w:rsidR="00A8299F" w:rsidRDefault="00BC69C5">
      <w:r>
        <w:rPr>
          <w:noProof/>
        </w:rPr>
        <w:drawing>
          <wp:inline distT="0" distB="0" distL="0" distR="0" wp14:anchorId="6FE1658C" wp14:editId="1A6C87FF">
            <wp:extent cx="5823686" cy="8702565"/>
            <wp:effectExtent l="0" t="0" r="571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7495" cy="872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299F" w:rsidRDefault="00A8299F"/>
    <w:sectPr w:rsidR="00A8299F" w:rsidSect="00DC0B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BAB"/>
    <w:rsid w:val="00314D45"/>
    <w:rsid w:val="00A8299F"/>
    <w:rsid w:val="00BC69C5"/>
    <w:rsid w:val="00DC0BAB"/>
    <w:rsid w:val="00E9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46C9D"/>
  <w15:chartTrackingRefBased/>
  <w15:docId w15:val="{4201DF76-EC49-49D1-95B6-B6180C94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7975AA7D</Template>
  <TotalTime>10</TotalTime>
  <Pages>6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Doughty</dc:creator>
  <cp:keywords/>
  <dc:description/>
  <cp:lastModifiedBy>Georgia Doughty</cp:lastModifiedBy>
  <cp:revision>3</cp:revision>
  <dcterms:created xsi:type="dcterms:W3CDTF">2020-06-22T23:17:00Z</dcterms:created>
  <dcterms:modified xsi:type="dcterms:W3CDTF">2020-06-22T23:29:00Z</dcterms:modified>
</cp:coreProperties>
</file>