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362" w:rsidRDefault="00882362">
      <w:pPr>
        <w:rPr>
          <w:sz w:val="28"/>
          <w:szCs w:val="28"/>
        </w:rPr>
      </w:pPr>
      <w:r>
        <w:rPr>
          <w:sz w:val="28"/>
          <w:szCs w:val="28"/>
        </w:rPr>
        <w:t>Writing Activity 1</w:t>
      </w:r>
    </w:p>
    <w:p w:rsidR="00882362" w:rsidRDefault="00882362">
      <w:pPr>
        <w:rPr>
          <w:sz w:val="28"/>
          <w:szCs w:val="28"/>
        </w:rPr>
      </w:pPr>
      <w:r>
        <w:rPr>
          <w:noProof/>
          <w:lang w:val="en-GB" w:eastAsia="en-GB"/>
        </w:rPr>
        <w:drawing>
          <wp:inline distT="0" distB="0" distL="0" distR="0" wp14:anchorId="2E904221" wp14:editId="58B97727">
            <wp:extent cx="5876925" cy="51149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362" w:rsidRPr="002B747D" w:rsidRDefault="00882362" w:rsidP="002B747D">
      <w:pPr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</w:r>
      <w:r w:rsidR="002B747D">
        <w:rPr>
          <w:sz w:val="28"/>
          <w:szCs w:val="28"/>
          <w:u w:val="single"/>
        </w:rPr>
        <w:tab/>
        <w:t>_____</w:t>
      </w:r>
    </w:p>
    <w:p w:rsidR="00E97A79" w:rsidRPr="00E97A79" w:rsidRDefault="00E97A79">
      <w:pPr>
        <w:rPr>
          <w:sz w:val="28"/>
          <w:szCs w:val="28"/>
        </w:rPr>
      </w:pPr>
      <w:r w:rsidRPr="00E97A79">
        <w:rPr>
          <w:sz w:val="28"/>
          <w:szCs w:val="28"/>
        </w:rPr>
        <w:lastRenderedPageBreak/>
        <w:t>Writing Activity 3</w:t>
      </w:r>
    </w:p>
    <w:p w:rsidR="00E97A79" w:rsidRDefault="00E97A79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41910</wp:posOffset>
            </wp:positionV>
            <wp:extent cx="6052192" cy="817245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2192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/>
    <w:p w:rsidR="00E97A79" w:rsidRDefault="00E97A79">
      <w:r>
        <w:lastRenderedPageBreak/>
        <w:t xml:space="preserve"> Writing Punctuation Challenge: </w:t>
      </w:r>
    </w:p>
    <w:p w:rsidR="00E97A79" w:rsidRDefault="00E97A79"/>
    <w:p w:rsidR="00E97A79" w:rsidRDefault="00E97A79">
      <w:r>
        <w:rPr>
          <w:noProof/>
          <w:lang w:val="en-GB" w:eastAsia="en-GB"/>
        </w:rPr>
        <w:drawing>
          <wp:inline distT="0" distB="0" distL="0" distR="0" wp14:anchorId="2DF513D0" wp14:editId="45DB1D7E">
            <wp:extent cx="5705475" cy="69151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7A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A79"/>
    <w:rsid w:val="001A11ED"/>
    <w:rsid w:val="002B747D"/>
    <w:rsid w:val="00314D45"/>
    <w:rsid w:val="00882362"/>
    <w:rsid w:val="00A85919"/>
    <w:rsid w:val="00E94108"/>
    <w:rsid w:val="00E9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26F6B"/>
  <w15:chartTrackingRefBased/>
  <w15:docId w15:val="{2D7CFF19-FCFB-43BF-816A-AB716C1F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D7F537ED</Template>
  <TotalTime>3</TotalTime>
  <Pages>3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Doughty</dc:creator>
  <cp:keywords/>
  <dc:description/>
  <cp:lastModifiedBy>Pippa Kober</cp:lastModifiedBy>
  <cp:revision>4</cp:revision>
  <dcterms:created xsi:type="dcterms:W3CDTF">2020-06-24T10:13:00Z</dcterms:created>
  <dcterms:modified xsi:type="dcterms:W3CDTF">2020-06-25T14:17:00Z</dcterms:modified>
</cp:coreProperties>
</file>