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t>Maths problem from the video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5"/>
        <w:gridCol w:w="4405"/>
      </w:tblGrid>
      <w:tr w:rsidR="00B90A5F" w:rsidTr="00F0198B">
        <w:trPr>
          <w:trHeight w:val="433"/>
        </w:trPr>
        <w:tc>
          <w:tcPr>
            <w:tcW w:w="4405" w:type="dxa"/>
            <w:shd w:val="clear" w:color="auto" w:fill="BDD6EE" w:themeFill="accent1" w:themeFillTint="66"/>
          </w:tcPr>
          <w:p w:rsidR="00B90A5F" w:rsidRPr="00CD13BD" w:rsidRDefault="00B90A5F" w:rsidP="00F0198B">
            <w:pPr>
              <w:jc w:val="center"/>
              <w:rPr>
                <w:sz w:val="32"/>
              </w:rPr>
            </w:pPr>
            <w:r w:rsidRPr="00CD13BD">
              <w:rPr>
                <w:sz w:val="32"/>
              </w:rPr>
              <w:t>Day</w:t>
            </w:r>
          </w:p>
        </w:tc>
        <w:tc>
          <w:tcPr>
            <w:tcW w:w="4405" w:type="dxa"/>
            <w:shd w:val="clear" w:color="auto" w:fill="BDD6EE" w:themeFill="accent1" w:themeFillTint="66"/>
          </w:tcPr>
          <w:p w:rsidR="00B90A5F" w:rsidRPr="00CD13BD" w:rsidRDefault="00B90A5F" w:rsidP="00F0198B">
            <w:pPr>
              <w:jc w:val="center"/>
              <w:rPr>
                <w:sz w:val="32"/>
              </w:rPr>
            </w:pPr>
            <w:r w:rsidRPr="00CD13BD">
              <w:rPr>
                <w:sz w:val="32"/>
              </w:rPr>
              <w:t>Number of tickets sold</w:t>
            </w:r>
          </w:p>
        </w:tc>
      </w:tr>
      <w:tr w:rsidR="00B90A5F" w:rsidTr="00F0198B">
        <w:trPr>
          <w:trHeight w:val="433"/>
        </w:trPr>
        <w:tc>
          <w:tcPr>
            <w:tcW w:w="4405" w:type="dxa"/>
          </w:tcPr>
          <w:p w:rsidR="00B90A5F" w:rsidRPr="00CD13BD" w:rsidRDefault="00B90A5F" w:rsidP="00F0198B">
            <w:pPr>
              <w:jc w:val="center"/>
              <w:rPr>
                <w:sz w:val="32"/>
              </w:rPr>
            </w:pPr>
            <w:r w:rsidRPr="00CD13BD">
              <w:rPr>
                <w:sz w:val="32"/>
              </w:rPr>
              <w:t>Monday</w:t>
            </w:r>
          </w:p>
        </w:tc>
        <w:tc>
          <w:tcPr>
            <w:tcW w:w="4405" w:type="dxa"/>
          </w:tcPr>
          <w:p w:rsidR="00B90A5F" w:rsidRPr="00CD13BD" w:rsidRDefault="00B90A5F" w:rsidP="00F0198B">
            <w:pPr>
              <w:jc w:val="center"/>
              <w:rPr>
                <w:sz w:val="32"/>
              </w:rPr>
            </w:pPr>
            <w:r w:rsidRPr="00CD13BD">
              <w:rPr>
                <w:sz w:val="32"/>
              </w:rPr>
              <w:t>45</w:t>
            </w:r>
          </w:p>
        </w:tc>
      </w:tr>
      <w:tr w:rsidR="00B90A5F" w:rsidTr="00F0198B">
        <w:trPr>
          <w:trHeight w:val="393"/>
        </w:trPr>
        <w:tc>
          <w:tcPr>
            <w:tcW w:w="4405" w:type="dxa"/>
          </w:tcPr>
          <w:p w:rsidR="00B90A5F" w:rsidRPr="00CD13BD" w:rsidRDefault="00B90A5F" w:rsidP="00F0198B">
            <w:pPr>
              <w:jc w:val="center"/>
              <w:rPr>
                <w:sz w:val="32"/>
              </w:rPr>
            </w:pPr>
            <w:r w:rsidRPr="00CD13BD">
              <w:rPr>
                <w:sz w:val="32"/>
              </w:rPr>
              <w:t>Tuesday</w:t>
            </w:r>
          </w:p>
        </w:tc>
        <w:tc>
          <w:tcPr>
            <w:tcW w:w="4405" w:type="dxa"/>
          </w:tcPr>
          <w:p w:rsidR="00B90A5F" w:rsidRPr="00CD13BD" w:rsidRDefault="00B90A5F" w:rsidP="00F0198B">
            <w:pPr>
              <w:jc w:val="center"/>
              <w:rPr>
                <w:sz w:val="32"/>
              </w:rPr>
            </w:pPr>
            <w:r w:rsidRPr="00CD13BD">
              <w:rPr>
                <w:sz w:val="32"/>
              </w:rPr>
              <w:t>60</w:t>
            </w:r>
          </w:p>
        </w:tc>
      </w:tr>
      <w:tr w:rsidR="00B90A5F" w:rsidTr="00F0198B">
        <w:trPr>
          <w:trHeight w:val="433"/>
        </w:trPr>
        <w:tc>
          <w:tcPr>
            <w:tcW w:w="4405" w:type="dxa"/>
          </w:tcPr>
          <w:p w:rsidR="00B90A5F" w:rsidRPr="00CD13BD" w:rsidRDefault="00B90A5F" w:rsidP="00F0198B">
            <w:pPr>
              <w:jc w:val="center"/>
              <w:rPr>
                <w:sz w:val="32"/>
              </w:rPr>
            </w:pPr>
            <w:r w:rsidRPr="00CD13BD">
              <w:rPr>
                <w:sz w:val="32"/>
              </w:rPr>
              <w:t>Wednesday</w:t>
            </w:r>
          </w:p>
        </w:tc>
        <w:tc>
          <w:tcPr>
            <w:tcW w:w="4405" w:type="dxa"/>
          </w:tcPr>
          <w:p w:rsidR="00B90A5F" w:rsidRPr="00CD13BD" w:rsidRDefault="00B90A5F" w:rsidP="00F0198B">
            <w:pPr>
              <w:jc w:val="center"/>
              <w:rPr>
                <w:sz w:val="32"/>
              </w:rPr>
            </w:pPr>
            <w:r w:rsidRPr="00CD13BD">
              <w:rPr>
                <w:sz w:val="32"/>
              </w:rPr>
              <w:t>35</w:t>
            </w:r>
          </w:p>
        </w:tc>
      </w:tr>
      <w:tr w:rsidR="00B90A5F" w:rsidTr="00F0198B">
        <w:trPr>
          <w:trHeight w:val="433"/>
        </w:trPr>
        <w:tc>
          <w:tcPr>
            <w:tcW w:w="4405" w:type="dxa"/>
          </w:tcPr>
          <w:p w:rsidR="00B90A5F" w:rsidRPr="00CD13BD" w:rsidRDefault="00B90A5F" w:rsidP="00F0198B">
            <w:pPr>
              <w:jc w:val="center"/>
              <w:rPr>
                <w:sz w:val="32"/>
              </w:rPr>
            </w:pPr>
            <w:r w:rsidRPr="00CD13BD">
              <w:rPr>
                <w:sz w:val="32"/>
              </w:rPr>
              <w:t>Thursday</w:t>
            </w:r>
          </w:p>
        </w:tc>
        <w:tc>
          <w:tcPr>
            <w:tcW w:w="4405" w:type="dxa"/>
          </w:tcPr>
          <w:p w:rsidR="00B90A5F" w:rsidRPr="00CD13BD" w:rsidRDefault="00B90A5F" w:rsidP="00F0198B">
            <w:pPr>
              <w:jc w:val="center"/>
              <w:rPr>
                <w:sz w:val="32"/>
              </w:rPr>
            </w:pPr>
            <w:r w:rsidRPr="00CD13BD">
              <w:rPr>
                <w:sz w:val="32"/>
              </w:rPr>
              <w:t>70</w:t>
            </w:r>
          </w:p>
        </w:tc>
      </w:tr>
      <w:tr w:rsidR="00B90A5F" w:rsidTr="00F0198B">
        <w:trPr>
          <w:trHeight w:val="433"/>
        </w:trPr>
        <w:tc>
          <w:tcPr>
            <w:tcW w:w="4405" w:type="dxa"/>
          </w:tcPr>
          <w:p w:rsidR="00B90A5F" w:rsidRPr="00CD13BD" w:rsidRDefault="00B90A5F" w:rsidP="00F0198B">
            <w:pPr>
              <w:jc w:val="center"/>
              <w:rPr>
                <w:sz w:val="32"/>
              </w:rPr>
            </w:pPr>
            <w:r w:rsidRPr="00CD13BD">
              <w:rPr>
                <w:sz w:val="32"/>
              </w:rPr>
              <w:t>Friday</w:t>
            </w:r>
          </w:p>
        </w:tc>
        <w:tc>
          <w:tcPr>
            <w:tcW w:w="4405" w:type="dxa"/>
          </w:tcPr>
          <w:p w:rsidR="00B90A5F" w:rsidRPr="00CD13BD" w:rsidRDefault="00B90A5F" w:rsidP="00F0198B">
            <w:pPr>
              <w:jc w:val="center"/>
              <w:rPr>
                <w:sz w:val="32"/>
              </w:rPr>
            </w:pPr>
            <w:r w:rsidRPr="00CD13BD">
              <w:rPr>
                <w:sz w:val="32"/>
              </w:rPr>
              <w:t>55</w:t>
            </w:r>
          </w:p>
        </w:tc>
      </w:tr>
    </w:tbl>
    <w:p w:rsidR="00B90A5F" w:rsidRDefault="00B90A5F" w:rsidP="00B90A5F">
      <w:pPr>
        <w:rPr>
          <w:rFonts w:ascii="Comic Sans MS" w:hAnsi="Comic Sans MS"/>
          <w:b/>
          <w:sz w:val="40"/>
          <w:szCs w:val="40"/>
          <w:lang w:val="en-NZ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7D3036CD" wp14:editId="3DB3504E">
            <wp:simplePos x="0" y="0"/>
            <wp:positionH relativeFrom="margin">
              <wp:posOffset>0</wp:posOffset>
            </wp:positionH>
            <wp:positionV relativeFrom="paragraph">
              <wp:posOffset>466725</wp:posOffset>
            </wp:positionV>
            <wp:extent cx="5012871" cy="7067625"/>
            <wp:effectExtent l="0" t="0" r="0" b="0"/>
            <wp:wrapTight wrapText="bothSides">
              <wp:wrapPolygon edited="0">
                <wp:start x="0" y="0"/>
                <wp:lineTo x="0" y="21542"/>
                <wp:lineTo x="21507" y="21542"/>
                <wp:lineTo x="21507" y="0"/>
                <wp:lineTo x="0" y="0"/>
              </wp:wrapPolygon>
            </wp:wrapTight>
            <wp:docPr id="1" name="Picture 1" descr="Squared Paper Templates | Teaching Ide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quared Paper Templates | Teaching Idea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7" t="3016" r="3607" b="4412"/>
                    <a:stretch/>
                  </pic:blipFill>
                  <pic:spPr bwMode="auto">
                    <a:xfrm>
                      <a:off x="0" y="0"/>
                      <a:ext cx="5012871" cy="706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B90A5F" w:rsidRDefault="00B90A5F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6E6499" w:rsidRDefault="006E6499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 w:rsidRPr="007C36B8">
        <w:rPr>
          <w:rFonts w:ascii="Comic Sans MS" w:hAnsi="Comic Sans MS"/>
          <w:b/>
          <w:sz w:val="40"/>
          <w:szCs w:val="40"/>
          <w:lang w:val="en-NZ"/>
        </w:rPr>
        <w:t xml:space="preserve">Introduction </w:t>
      </w:r>
      <w:r>
        <w:rPr>
          <w:rFonts w:ascii="Comic Sans MS" w:hAnsi="Comic Sans MS"/>
          <w:b/>
          <w:sz w:val="40"/>
          <w:szCs w:val="40"/>
          <w:lang w:val="en-NZ"/>
        </w:rPr>
        <w:t xml:space="preserve">to </w:t>
      </w:r>
      <w:r w:rsidR="007344A3">
        <w:rPr>
          <w:rFonts w:ascii="Comic Sans MS" w:hAnsi="Comic Sans MS"/>
          <w:b/>
          <w:sz w:val="40"/>
          <w:szCs w:val="40"/>
          <w:lang w:val="en-NZ"/>
        </w:rPr>
        <w:t>Statistics</w:t>
      </w:r>
    </w:p>
    <w:p w:rsidR="006E6499" w:rsidRDefault="006E6499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6E6499" w:rsidRPr="005A46AB" w:rsidRDefault="006E6499" w:rsidP="006E6499">
      <w:pPr>
        <w:jc w:val="center"/>
        <w:rPr>
          <w:rFonts w:ascii="Comic Sans MS" w:hAnsi="Comic Sans MS"/>
          <w:b/>
          <w:lang w:val="en-NZ"/>
        </w:rPr>
      </w:pPr>
      <w:r w:rsidRPr="005A46AB">
        <w:rPr>
          <w:rFonts w:ascii="Comic Sans MS" w:hAnsi="Comic Sans MS"/>
          <w:b/>
          <w:lang w:val="en-NZ"/>
        </w:rPr>
        <w:t xml:space="preserve">What </w:t>
      </w:r>
      <w:r w:rsidR="005A46AB" w:rsidRPr="005A46AB">
        <w:rPr>
          <w:rFonts w:ascii="Comic Sans MS" w:hAnsi="Comic Sans MS"/>
          <w:b/>
          <w:lang w:val="en-NZ"/>
        </w:rPr>
        <w:t>is a bar chart?</w:t>
      </w:r>
    </w:p>
    <w:p w:rsidR="005A46AB" w:rsidRPr="005A46AB" w:rsidRDefault="005A46AB" w:rsidP="005A46AB">
      <w:pPr>
        <w:rPr>
          <w:rFonts w:ascii="Comic Sans MS" w:hAnsi="Comic Sans MS"/>
        </w:rPr>
      </w:pPr>
      <w:r w:rsidRPr="005A46AB">
        <w:rPr>
          <w:rFonts w:ascii="Comic Sans MS" w:hAnsi="Comic Sans MS"/>
        </w:rPr>
        <w:t>A Bar Graph (also called Bar Chart) is a graphical display of data using bars of different heights</w:t>
      </w:r>
    </w:p>
    <w:p w:rsidR="005A46AB" w:rsidRPr="005A46AB" w:rsidRDefault="005A46AB" w:rsidP="005A46AB">
      <w:p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Imagine you just did a survey of your friends to find which kind of movie they liked best: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00"/>
        <w:gridCol w:w="1200"/>
        <w:gridCol w:w="1200"/>
        <w:gridCol w:w="1200"/>
        <w:gridCol w:w="1200"/>
      </w:tblGrid>
      <w:tr w:rsidR="005A46AB" w:rsidRPr="005A46AB" w:rsidTr="005A46AB">
        <w:trPr>
          <w:jc w:val="center"/>
        </w:trPr>
        <w:tc>
          <w:tcPr>
            <w:tcW w:w="0" w:type="auto"/>
            <w:gridSpan w:val="5"/>
            <w:hideMark/>
          </w:tcPr>
          <w:p w:rsidR="005A46AB" w:rsidRPr="005A46AB" w:rsidRDefault="005A46AB" w:rsidP="005A46AB">
            <w:pPr>
              <w:jc w:val="center"/>
              <w:rPr>
                <w:rFonts w:ascii="Comic Sans MS" w:hAnsi="Comic Sans MS"/>
              </w:rPr>
            </w:pPr>
            <w:r w:rsidRPr="005A46AB">
              <w:rPr>
                <w:rFonts w:ascii="Comic Sans MS" w:hAnsi="Comic Sans MS"/>
                <w:b/>
                <w:bCs/>
                <w:i/>
                <w:iCs/>
              </w:rPr>
              <w:t>Table:</w:t>
            </w:r>
            <w:r w:rsidRPr="005A46AB">
              <w:rPr>
                <w:rFonts w:ascii="Comic Sans MS" w:hAnsi="Comic Sans MS"/>
                <w:b/>
                <w:bCs/>
              </w:rPr>
              <w:t> </w:t>
            </w:r>
            <w:proofErr w:type="spellStart"/>
            <w:r w:rsidRPr="005A46AB">
              <w:rPr>
                <w:rFonts w:ascii="Comic Sans MS" w:hAnsi="Comic Sans MS"/>
                <w:b/>
                <w:bCs/>
                <w:i/>
                <w:iCs/>
              </w:rPr>
              <w:t>Favorite</w:t>
            </w:r>
            <w:proofErr w:type="spellEnd"/>
            <w:r w:rsidRPr="005A46AB">
              <w:rPr>
                <w:rFonts w:ascii="Comic Sans MS" w:hAnsi="Comic Sans MS"/>
                <w:b/>
                <w:bCs/>
                <w:i/>
                <w:iCs/>
              </w:rPr>
              <w:t xml:space="preserve"> Type of Movie</w:t>
            </w:r>
          </w:p>
        </w:tc>
      </w:tr>
      <w:tr w:rsidR="005A46AB" w:rsidRPr="005A46AB" w:rsidTr="005A46AB">
        <w:trPr>
          <w:jc w:val="center"/>
        </w:trPr>
        <w:tc>
          <w:tcPr>
            <w:tcW w:w="1200" w:type="dxa"/>
            <w:hideMark/>
          </w:tcPr>
          <w:p w:rsidR="005A46AB" w:rsidRPr="005A46AB" w:rsidRDefault="005A46AB" w:rsidP="005A46AB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A46AB">
              <w:rPr>
                <w:rFonts w:ascii="Comic Sans MS" w:hAnsi="Comic Sans MS"/>
                <w:b/>
                <w:bCs/>
              </w:rPr>
              <w:t>Comedy</w:t>
            </w:r>
          </w:p>
        </w:tc>
        <w:tc>
          <w:tcPr>
            <w:tcW w:w="1200" w:type="dxa"/>
            <w:hideMark/>
          </w:tcPr>
          <w:p w:rsidR="005A46AB" w:rsidRPr="005A46AB" w:rsidRDefault="005A46AB" w:rsidP="005A46AB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A46AB">
              <w:rPr>
                <w:rFonts w:ascii="Comic Sans MS" w:hAnsi="Comic Sans MS"/>
                <w:b/>
                <w:bCs/>
              </w:rPr>
              <w:t>Action</w:t>
            </w:r>
          </w:p>
        </w:tc>
        <w:tc>
          <w:tcPr>
            <w:tcW w:w="1200" w:type="dxa"/>
            <w:hideMark/>
          </w:tcPr>
          <w:p w:rsidR="005A46AB" w:rsidRPr="005A46AB" w:rsidRDefault="005A46AB" w:rsidP="005A46AB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A46AB">
              <w:rPr>
                <w:rFonts w:ascii="Comic Sans MS" w:hAnsi="Comic Sans MS"/>
                <w:b/>
                <w:bCs/>
              </w:rPr>
              <w:t>Romance</w:t>
            </w:r>
          </w:p>
        </w:tc>
        <w:tc>
          <w:tcPr>
            <w:tcW w:w="1200" w:type="dxa"/>
            <w:hideMark/>
          </w:tcPr>
          <w:p w:rsidR="005A46AB" w:rsidRPr="005A46AB" w:rsidRDefault="005A46AB" w:rsidP="005A46AB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5A46AB">
              <w:rPr>
                <w:rFonts w:ascii="Comic Sans MS" w:hAnsi="Comic Sans MS"/>
                <w:b/>
                <w:bCs/>
              </w:rPr>
              <w:t>Drama</w:t>
            </w:r>
          </w:p>
        </w:tc>
        <w:tc>
          <w:tcPr>
            <w:tcW w:w="1200" w:type="dxa"/>
            <w:hideMark/>
          </w:tcPr>
          <w:p w:rsidR="005A46AB" w:rsidRPr="005A46AB" w:rsidRDefault="005A46AB" w:rsidP="005A46AB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5A46AB">
              <w:rPr>
                <w:rFonts w:ascii="Comic Sans MS" w:hAnsi="Comic Sans MS"/>
                <w:b/>
                <w:bCs/>
              </w:rPr>
              <w:t>SciFi</w:t>
            </w:r>
            <w:proofErr w:type="spellEnd"/>
          </w:p>
        </w:tc>
      </w:tr>
      <w:tr w:rsidR="005A46AB" w:rsidRPr="005A46AB" w:rsidTr="005A46AB">
        <w:trPr>
          <w:jc w:val="center"/>
        </w:trPr>
        <w:tc>
          <w:tcPr>
            <w:tcW w:w="0" w:type="auto"/>
            <w:hideMark/>
          </w:tcPr>
          <w:p w:rsidR="005A46AB" w:rsidRPr="005A46AB" w:rsidRDefault="005A46AB" w:rsidP="005A46AB">
            <w:pPr>
              <w:jc w:val="center"/>
              <w:rPr>
                <w:rFonts w:ascii="Comic Sans MS" w:hAnsi="Comic Sans MS"/>
              </w:rPr>
            </w:pPr>
            <w:r w:rsidRPr="005A46AB">
              <w:rPr>
                <w:rFonts w:ascii="Comic Sans MS" w:hAnsi="Comic Sans MS"/>
              </w:rPr>
              <w:t>4</w:t>
            </w:r>
          </w:p>
        </w:tc>
        <w:tc>
          <w:tcPr>
            <w:tcW w:w="0" w:type="auto"/>
            <w:hideMark/>
          </w:tcPr>
          <w:p w:rsidR="005A46AB" w:rsidRPr="005A46AB" w:rsidRDefault="005A46AB" w:rsidP="005A46AB">
            <w:pPr>
              <w:jc w:val="center"/>
              <w:rPr>
                <w:rFonts w:ascii="Comic Sans MS" w:hAnsi="Comic Sans MS"/>
              </w:rPr>
            </w:pPr>
            <w:r w:rsidRPr="005A46AB">
              <w:rPr>
                <w:rFonts w:ascii="Comic Sans MS" w:hAnsi="Comic Sans MS"/>
              </w:rPr>
              <w:t>5</w:t>
            </w:r>
          </w:p>
        </w:tc>
        <w:tc>
          <w:tcPr>
            <w:tcW w:w="0" w:type="auto"/>
            <w:hideMark/>
          </w:tcPr>
          <w:p w:rsidR="005A46AB" w:rsidRPr="005A46AB" w:rsidRDefault="005A46AB" w:rsidP="005A46AB">
            <w:pPr>
              <w:jc w:val="center"/>
              <w:rPr>
                <w:rFonts w:ascii="Comic Sans MS" w:hAnsi="Comic Sans MS"/>
              </w:rPr>
            </w:pPr>
            <w:r w:rsidRPr="005A46AB">
              <w:rPr>
                <w:rFonts w:ascii="Comic Sans MS" w:hAnsi="Comic Sans MS"/>
              </w:rPr>
              <w:t>6</w:t>
            </w:r>
          </w:p>
        </w:tc>
        <w:tc>
          <w:tcPr>
            <w:tcW w:w="0" w:type="auto"/>
            <w:hideMark/>
          </w:tcPr>
          <w:p w:rsidR="005A46AB" w:rsidRPr="005A46AB" w:rsidRDefault="005A46AB" w:rsidP="005A46AB">
            <w:pPr>
              <w:jc w:val="center"/>
              <w:rPr>
                <w:rFonts w:ascii="Comic Sans MS" w:hAnsi="Comic Sans MS"/>
              </w:rPr>
            </w:pPr>
            <w:r w:rsidRPr="005A46AB">
              <w:rPr>
                <w:rFonts w:ascii="Comic Sans MS" w:hAnsi="Comic Sans MS"/>
              </w:rPr>
              <w:t>1</w:t>
            </w:r>
          </w:p>
        </w:tc>
        <w:tc>
          <w:tcPr>
            <w:tcW w:w="0" w:type="auto"/>
            <w:hideMark/>
          </w:tcPr>
          <w:p w:rsidR="005A46AB" w:rsidRPr="005A46AB" w:rsidRDefault="005A46AB" w:rsidP="005A46AB">
            <w:pPr>
              <w:jc w:val="center"/>
              <w:rPr>
                <w:rFonts w:ascii="Comic Sans MS" w:hAnsi="Comic Sans MS"/>
              </w:rPr>
            </w:pPr>
            <w:r w:rsidRPr="005A46AB">
              <w:rPr>
                <w:rFonts w:ascii="Comic Sans MS" w:hAnsi="Comic Sans MS"/>
              </w:rPr>
              <w:t>4</w:t>
            </w:r>
          </w:p>
        </w:tc>
      </w:tr>
    </w:tbl>
    <w:p w:rsidR="005A46AB" w:rsidRPr="005A46AB" w:rsidRDefault="005A46AB" w:rsidP="005A46AB">
      <w:p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We can show that on a bar graph like this:</w:t>
      </w:r>
    </w:p>
    <w:p w:rsidR="005A46AB" w:rsidRPr="005A46AB" w:rsidRDefault="005A46AB" w:rsidP="005A46AB">
      <w:pPr>
        <w:spacing w:before="100" w:beforeAutospacing="1" w:after="100" w:afterAutospacing="1"/>
        <w:jc w:val="center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noProof/>
          <w:color w:val="333333"/>
          <w:lang w:eastAsia="en-GB"/>
        </w:rPr>
        <w:drawing>
          <wp:inline distT="0" distB="0" distL="0" distR="0">
            <wp:extent cx="3648584" cy="2343477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AD4D980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584" cy="234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6AB" w:rsidRPr="005A46AB" w:rsidRDefault="005A46AB" w:rsidP="005A46AB">
      <w:p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 xml:space="preserve">It is a </w:t>
      </w:r>
      <w:proofErr w:type="gramStart"/>
      <w:r w:rsidRPr="005A46AB">
        <w:rPr>
          <w:rFonts w:ascii="Comic Sans MS" w:hAnsi="Comic Sans MS"/>
          <w:color w:val="333333"/>
        </w:rPr>
        <w:t>really good</w:t>
      </w:r>
      <w:proofErr w:type="gramEnd"/>
      <w:r w:rsidRPr="005A46AB">
        <w:rPr>
          <w:rFonts w:ascii="Comic Sans MS" w:hAnsi="Comic Sans MS"/>
          <w:color w:val="333333"/>
        </w:rPr>
        <w:t xml:space="preserve"> way to show relative sizes: we can see which types of movie are most liked, and which are least liked, at a glance.</w:t>
      </w:r>
    </w:p>
    <w:p w:rsidR="005A46AB" w:rsidRPr="005A46AB" w:rsidRDefault="005A46AB" w:rsidP="005A46AB">
      <w:p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We can use bar graphs to show the relative sizes of many things, such as what type of car people have, how many customers a shop has on different days and so on.</w:t>
      </w:r>
    </w:p>
    <w:p w:rsidR="005A46AB" w:rsidRPr="005A46AB" w:rsidRDefault="005A46AB" w:rsidP="005A46AB">
      <w:pPr>
        <w:jc w:val="center"/>
        <w:rPr>
          <w:rFonts w:ascii="Comic Sans MS" w:hAnsi="Comic Sans MS"/>
          <w:b/>
          <w:lang w:val="en-NZ"/>
        </w:rPr>
      </w:pPr>
      <w:r w:rsidRPr="005A46AB">
        <w:rPr>
          <w:rFonts w:ascii="Comic Sans MS" w:hAnsi="Comic Sans MS"/>
          <w:b/>
          <w:lang w:val="en-NZ"/>
        </w:rPr>
        <w:t>What is a Pictograph?</w:t>
      </w:r>
    </w:p>
    <w:p w:rsidR="005A46AB" w:rsidRPr="005A46AB" w:rsidRDefault="005A46AB" w:rsidP="005A46AB">
      <w:pPr>
        <w:pStyle w:val="NormalWeb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 Pictograph is a way of showing data using images.</w:t>
      </w:r>
    </w:p>
    <w:p w:rsidR="005A46AB" w:rsidRPr="005A46AB" w:rsidRDefault="005A46AB" w:rsidP="005A46AB">
      <w:pPr>
        <w:pStyle w:val="larger"/>
        <w:jc w:val="center"/>
        <w:rPr>
          <w:rFonts w:ascii="Comic Sans MS" w:hAnsi="Comic Sans MS"/>
        </w:rPr>
      </w:pPr>
      <w:r w:rsidRPr="005A46AB">
        <w:rPr>
          <w:rFonts w:ascii="Comic Sans MS" w:hAnsi="Comic Sans MS"/>
        </w:rPr>
        <w:t>Each image stands for a certain number of things.</w:t>
      </w:r>
    </w:p>
    <w:p w:rsidR="005A46AB" w:rsidRDefault="005A46AB" w:rsidP="005A46AB">
      <w:pPr>
        <w:pStyle w:val="NormalWeb"/>
        <w:jc w:val="center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lang w:val="en-NZ"/>
        </w:rPr>
        <w:t>H</w:t>
      </w:r>
      <w:proofErr w:type="spellStart"/>
      <w:r w:rsidRPr="005A46AB">
        <w:rPr>
          <w:rFonts w:ascii="Comic Sans MS" w:hAnsi="Comic Sans MS"/>
          <w:color w:val="333333"/>
        </w:rPr>
        <w:t>ere</w:t>
      </w:r>
      <w:proofErr w:type="spellEnd"/>
      <w:r w:rsidRPr="005A46AB">
        <w:rPr>
          <w:rFonts w:ascii="Comic Sans MS" w:hAnsi="Comic Sans MS"/>
          <w:color w:val="333333"/>
        </w:rPr>
        <w:t xml:space="preserve"> is a pictograph of how many apples </w:t>
      </w:r>
      <w:proofErr w:type="gramStart"/>
      <w:r w:rsidRPr="005A46AB">
        <w:rPr>
          <w:rFonts w:ascii="Comic Sans MS" w:hAnsi="Comic Sans MS"/>
          <w:color w:val="333333"/>
        </w:rPr>
        <w:t>were sold</w:t>
      </w:r>
      <w:proofErr w:type="gramEnd"/>
      <w:r w:rsidRPr="005A46AB">
        <w:rPr>
          <w:rFonts w:ascii="Comic Sans MS" w:hAnsi="Comic Sans MS"/>
          <w:color w:val="333333"/>
        </w:rPr>
        <w:t xml:space="preserve"> at the local shop over 4 months:</w:t>
      </w:r>
    </w:p>
    <w:p w:rsidR="005A46AB" w:rsidRPr="005A46AB" w:rsidRDefault="005A46AB" w:rsidP="005A46AB">
      <w:pPr>
        <w:pStyle w:val="NormalWeb"/>
        <w:jc w:val="center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noProof/>
          <w:color w:val="333333"/>
          <w:lang w:eastAsia="en-GB"/>
        </w:rPr>
        <w:lastRenderedPageBreak/>
        <w:drawing>
          <wp:inline distT="0" distB="0" distL="0" distR="0">
            <wp:extent cx="3238952" cy="258163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AD4FE7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952" cy="258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46AB">
        <w:rPr>
          <w:rFonts w:ascii="Comic Sans MS" w:hAnsi="Comic Sans MS"/>
          <w:noProof/>
          <w:color w:val="333333"/>
          <w:lang w:eastAsia="en-GB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26" name="Rectangle 26" descr="Pictograph of App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894FFA" id="Rectangle 26" o:spid="_x0000_s1026" alt="Pictograph of Apples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" filled="f" stroked="f">
                <o:lock v:ext="edit" aspectratio="t"/>
                <w10:anchorlock/>
              </v:rect>
            </w:pict>
          </mc:Fallback>
        </mc:AlternateContent>
      </w:r>
    </w:p>
    <w:p w:rsidR="005A46AB" w:rsidRPr="005A46AB" w:rsidRDefault="005A46AB" w:rsidP="005A46AB">
      <w:pPr>
        <w:pStyle w:val="NormalWeb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Note that each picture of an apple means </w:t>
      </w:r>
      <w:r w:rsidRPr="005A46AB">
        <w:rPr>
          <w:rFonts w:ascii="Comic Sans MS" w:hAnsi="Comic Sans MS"/>
          <w:b/>
          <w:bCs/>
          <w:color w:val="333333"/>
        </w:rPr>
        <w:t>10 apples</w:t>
      </w:r>
      <w:r w:rsidRPr="005A46AB">
        <w:rPr>
          <w:rFonts w:ascii="Comic Sans MS" w:hAnsi="Comic Sans MS"/>
          <w:color w:val="333333"/>
        </w:rPr>
        <w:t xml:space="preserve"> (and the half-apple picture means </w:t>
      </w:r>
      <w:proofErr w:type="gramStart"/>
      <w:r w:rsidRPr="005A46AB">
        <w:rPr>
          <w:rFonts w:ascii="Comic Sans MS" w:hAnsi="Comic Sans MS"/>
          <w:color w:val="333333"/>
        </w:rPr>
        <w:t>5</w:t>
      </w:r>
      <w:proofErr w:type="gramEnd"/>
      <w:r w:rsidRPr="005A46AB">
        <w:rPr>
          <w:rFonts w:ascii="Comic Sans MS" w:hAnsi="Comic Sans MS"/>
          <w:color w:val="333333"/>
        </w:rPr>
        <w:t xml:space="preserve"> apples).</w:t>
      </w:r>
    </w:p>
    <w:p w:rsidR="005A46AB" w:rsidRPr="005A46AB" w:rsidRDefault="005A46AB" w:rsidP="005A46AB">
      <w:pPr>
        <w:pStyle w:val="NormalWeb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So the pictograph is showing:</w:t>
      </w:r>
    </w:p>
    <w:p w:rsidR="005A46AB" w:rsidRPr="005A46AB" w:rsidRDefault="005A46AB" w:rsidP="005A46AB">
      <w:pPr>
        <w:numPr>
          <w:ilvl w:val="0"/>
          <w:numId w:val="6"/>
        </w:num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In January </w:t>
      </w:r>
      <w:r w:rsidRPr="005A46AB">
        <w:rPr>
          <w:rFonts w:ascii="Comic Sans MS" w:hAnsi="Comic Sans MS"/>
          <w:b/>
          <w:bCs/>
          <w:color w:val="333333"/>
        </w:rPr>
        <w:t>10 apples</w:t>
      </w:r>
      <w:r w:rsidRPr="005A46AB">
        <w:rPr>
          <w:rFonts w:ascii="Comic Sans MS" w:hAnsi="Comic Sans MS"/>
          <w:color w:val="333333"/>
        </w:rPr>
        <w:t> were sold</w:t>
      </w:r>
    </w:p>
    <w:p w:rsidR="005A46AB" w:rsidRPr="005A46AB" w:rsidRDefault="005A46AB" w:rsidP="005A46AB">
      <w:pPr>
        <w:numPr>
          <w:ilvl w:val="0"/>
          <w:numId w:val="6"/>
        </w:num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In February </w:t>
      </w:r>
      <w:r w:rsidRPr="005A46AB">
        <w:rPr>
          <w:rFonts w:ascii="Comic Sans MS" w:hAnsi="Comic Sans MS"/>
          <w:b/>
          <w:bCs/>
          <w:color w:val="333333"/>
        </w:rPr>
        <w:t>40 apples</w:t>
      </w:r>
      <w:r w:rsidRPr="005A46AB">
        <w:rPr>
          <w:rFonts w:ascii="Comic Sans MS" w:hAnsi="Comic Sans MS"/>
          <w:color w:val="333333"/>
        </w:rPr>
        <w:t> were sold</w:t>
      </w:r>
    </w:p>
    <w:p w:rsidR="005A46AB" w:rsidRPr="005A46AB" w:rsidRDefault="005A46AB" w:rsidP="005A46AB">
      <w:pPr>
        <w:numPr>
          <w:ilvl w:val="0"/>
          <w:numId w:val="6"/>
        </w:num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In March </w:t>
      </w:r>
      <w:r w:rsidRPr="005A46AB">
        <w:rPr>
          <w:rFonts w:ascii="Comic Sans MS" w:hAnsi="Comic Sans MS"/>
          <w:b/>
          <w:bCs/>
          <w:color w:val="333333"/>
        </w:rPr>
        <w:t>25 apples</w:t>
      </w:r>
      <w:r w:rsidRPr="005A46AB">
        <w:rPr>
          <w:rFonts w:ascii="Comic Sans MS" w:hAnsi="Comic Sans MS"/>
          <w:color w:val="333333"/>
        </w:rPr>
        <w:t> were sold</w:t>
      </w:r>
    </w:p>
    <w:p w:rsidR="005A46AB" w:rsidRPr="005A46AB" w:rsidRDefault="005A46AB" w:rsidP="005A46AB">
      <w:pPr>
        <w:numPr>
          <w:ilvl w:val="0"/>
          <w:numId w:val="6"/>
        </w:num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In April </w:t>
      </w:r>
      <w:r w:rsidRPr="005A46AB">
        <w:rPr>
          <w:rFonts w:ascii="Comic Sans MS" w:hAnsi="Comic Sans MS"/>
          <w:b/>
          <w:bCs/>
          <w:color w:val="333333"/>
        </w:rPr>
        <w:t>20 apples</w:t>
      </w:r>
      <w:r w:rsidRPr="005A46AB">
        <w:rPr>
          <w:rFonts w:ascii="Comic Sans MS" w:hAnsi="Comic Sans MS"/>
          <w:color w:val="333333"/>
        </w:rPr>
        <w:t> were sold</w:t>
      </w:r>
    </w:p>
    <w:p w:rsidR="005A46AB" w:rsidRPr="005A46AB" w:rsidRDefault="005A46AB" w:rsidP="005A46AB">
      <w:pPr>
        <w:pStyle w:val="NormalWeb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It is a fun and interesting way to show data.</w:t>
      </w:r>
    </w:p>
    <w:p w:rsidR="005A46AB" w:rsidRPr="005A46AB" w:rsidRDefault="005A46AB" w:rsidP="005A46AB">
      <w:pPr>
        <w:pStyle w:val="NormalWeb"/>
        <w:rPr>
          <w:rFonts w:ascii="Comic Sans MS" w:hAnsi="Comic Sans MS"/>
          <w:color w:val="333333"/>
        </w:rPr>
      </w:pPr>
      <w:proofErr w:type="gramStart"/>
      <w:r w:rsidRPr="005A46AB">
        <w:rPr>
          <w:rFonts w:ascii="Comic Sans MS" w:hAnsi="Comic Sans MS"/>
          <w:color w:val="333333"/>
        </w:rPr>
        <w:t>But</w:t>
      </w:r>
      <w:proofErr w:type="gramEnd"/>
      <w:r w:rsidRPr="005A46AB">
        <w:rPr>
          <w:rFonts w:ascii="Comic Sans MS" w:hAnsi="Comic Sans MS"/>
          <w:color w:val="333333"/>
        </w:rPr>
        <w:t xml:space="preserve"> it is not very accurate: in the example above we can't show just 1 apple sold, or 2 apples sold etc.</w:t>
      </w:r>
    </w:p>
    <w:p w:rsidR="005A46AB" w:rsidRPr="005A46AB" w:rsidRDefault="005A46AB" w:rsidP="005A46AB">
      <w:pPr>
        <w:pStyle w:val="NormalWeb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Pictographs can also be vertical, like this:</w:t>
      </w:r>
    </w:p>
    <w:p w:rsidR="005A46AB" w:rsidRDefault="005A46AB" w:rsidP="005A46AB">
      <w:pPr>
        <w:jc w:val="center"/>
        <w:rPr>
          <w:rFonts w:ascii="Comic Sans MS" w:hAnsi="Comic Sans MS"/>
          <w:b/>
          <w:lang w:val="en-NZ"/>
        </w:rPr>
      </w:pPr>
      <w:r w:rsidRPr="005A46AB">
        <w:rPr>
          <w:rFonts w:ascii="Comic Sans MS" w:hAnsi="Comic Sans MS"/>
          <w:b/>
          <w:lang w:val="en-NZ"/>
        </w:rPr>
        <w:t xml:space="preserve"> </w:t>
      </w:r>
      <w:r w:rsidRPr="005A46AB">
        <w:rPr>
          <w:rFonts w:ascii="Comic Sans MS" w:hAnsi="Comic Sans MS"/>
          <w:b/>
          <w:noProof/>
          <w:lang w:eastAsia="en-GB"/>
        </w:rPr>
        <w:drawing>
          <wp:inline distT="0" distB="0" distL="0" distR="0">
            <wp:extent cx="3029373" cy="325800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AD4D809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9373" cy="325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6AB" w:rsidRDefault="005A46AB" w:rsidP="005A46AB">
      <w:pPr>
        <w:jc w:val="center"/>
        <w:rPr>
          <w:rFonts w:ascii="Comic Sans MS" w:hAnsi="Comic Sans MS"/>
          <w:b/>
          <w:lang w:val="en-NZ"/>
        </w:rPr>
      </w:pPr>
    </w:p>
    <w:p w:rsidR="005A46AB" w:rsidRPr="005A46AB" w:rsidRDefault="005A46AB" w:rsidP="005A46AB">
      <w:pPr>
        <w:jc w:val="center"/>
        <w:rPr>
          <w:rFonts w:ascii="Comic Sans MS" w:hAnsi="Comic Sans MS"/>
          <w:b/>
          <w:lang w:val="en-NZ"/>
        </w:rPr>
      </w:pPr>
    </w:p>
    <w:p w:rsidR="005A46AB" w:rsidRPr="005A46AB" w:rsidRDefault="00F72C43" w:rsidP="00F72C43">
      <w:pPr>
        <w:pStyle w:val="Heading2"/>
        <w:spacing w:before="900" w:after="180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lastRenderedPageBreak/>
        <w:t xml:space="preserve">What is </w:t>
      </w:r>
      <w:r w:rsidR="005A46AB" w:rsidRPr="005A46AB">
        <w:rPr>
          <w:rFonts w:ascii="Comic Sans MS" w:hAnsi="Comic Sans MS"/>
          <w:sz w:val="20"/>
          <w:szCs w:val="20"/>
        </w:rPr>
        <w:t>Discrete Data</w:t>
      </w:r>
    </w:p>
    <w:p w:rsidR="005A46AB" w:rsidRPr="005A46AB" w:rsidRDefault="005A46AB" w:rsidP="00F72C43">
      <w:pPr>
        <w:pStyle w:val="NormalWeb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Discrete Dat</w:t>
      </w:r>
      <w:r w:rsidR="00F72C43">
        <w:rPr>
          <w:rFonts w:ascii="Comic Sans MS" w:hAnsi="Comic Sans MS"/>
          <w:color w:val="333333"/>
        </w:rPr>
        <w:t>a can only take certain values.</w:t>
      </w:r>
    </w:p>
    <w:p w:rsidR="005A46AB" w:rsidRPr="005A46AB" w:rsidRDefault="005A46AB" w:rsidP="005A46AB">
      <w:pPr>
        <w:pStyle w:val="Heading3"/>
        <w:spacing w:before="30" w:after="180"/>
        <w:ind w:left="-30" w:right="-30"/>
        <w:rPr>
          <w:rFonts w:ascii="Comic Sans MS" w:hAnsi="Comic Sans MS"/>
          <w:color w:val="333333"/>
          <w:sz w:val="20"/>
          <w:szCs w:val="20"/>
        </w:rPr>
      </w:pPr>
      <w:r w:rsidRPr="005A46AB">
        <w:rPr>
          <w:rFonts w:ascii="Comic Sans MS" w:hAnsi="Comic Sans MS"/>
          <w:b/>
          <w:bCs/>
          <w:color w:val="333333"/>
          <w:sz w:val="20"/>
          <w:szCs w:val="20"/>
        </w:rPr>
        <w:t>Example: the number of students in a class</w:t>
      </w:r>
    </w:p>
    <w:p w:rsidR="005A46AB" w:rsidRPr="005A46AB" w:rsidRDefault="00F72C43" w:rsidP="00F72C43">
      <w:pPr>
        <w:pStyle w:val="NormalWeb"/>
        <w:rPr>
          <w:rFonts w:ascii="Comic Sans MS" w:hAnsi="Comic Sans MS"/>
          <w:color w:val="333333"/>
        </w:rPr>
      </w:pPr>
      <w:r>
        <w:rPr>
          <w:rFonts w:ascii="Comic Sans MS" w:hAnsi="Comic Sans MS"/>
          <w:color w:val="333333"/>
        </w:rPr>
        <w:t xml:space="preserve">We </w:t>
      </w:r>
      <w:proofErr w:type="gramStart"/>
      <w:r>
        <w:rPr>
          <w:rFonts w:ascii="Comic Sans MS" w:hAnsi="Comic Sans MS"/>
          <w:color w:val="333333"/>
        </w:rPr>
        <w:t>can't</w:t>
      </w:r>
      <w:proofErr w:type="gramEnd"/>
      <w:r>
        <w:rPr>
          <w:rFonts w:ascii="Comic Sans MS" w:hAnsi="Comic Sans MS"/>
          <w:color w:val="333333"/>
        </w:rPr>
        <w:t xml:space="preserve"> have half a student!</w:t>
      </w:r>
    </w:p>
    <w:p w:rsidR="005A46AB" w:rsidRPr="005A46AB" w:rsidRDefault="005A46AB" w:rsidP="005A46AB">
      <w:pPr>
        <w:pStyle w:val="Heading3"/>
        <w:spacing w:before="30" w:after="180"/>
        <w:ind w:left="-30" w:right="-30"/>
        <w:rPr>
          <w:rFonts w:ascii="Comic Sans MS" w:hAnsi="Comic Sans MS"/>
          <w:color w:val="333333"/>
          <w:sz w:val="20"/>
          <w:szCs w:val="20"/>
        </w:rPr>
      </w:pPr>
      <w:r w:rsidRPr="005A46AB">
        <w:rPr>
          <w:rFonts w:ascii="Comic Sans MS" w:hAnsi="Comic Sans MS"/>
          <w:b/>
          <w:bCs/>
          <w:color w:val="333333"/>
          <w:sz w:val="20"/>
          <w:szCs w:val="20"/>
        </w:rPr>
        <w:t>Example: the results of rolling 2 dice</w:t>
      </w:r>
    </w:p>
    <w:p w:rsidR="005A46AB" w:rsidRPr="005A46AB" w:rsidRDefault="005A46AB" w:rsidP="005A46AB">
      <w:pPr>
        <w:pStyle w:val="NormalWeb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Only has the values 2, 3, 4, 5, 6, 7, 8, 9, 10, 11 and 12</w:t>
      </w:r>
    </w:p>
    <w:p w:rsidR="005A46AB" w:rsidRPr="005A46AB" w:rsidRDefault="00F72C43" w:rsidP="00F72C43">
      <w:pPr>
        <w:pStyle w:val="Heading2"/>
        <w:spacing w:before="900" w:after="180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What is </w:t>
      </w:r>
      <w:r w:rsidR="005A46AB" w:rsidRPr="005A46AB">
        <w:rPr>
          <w:rFonts w:ascii="Comic Sans MS" w:hAnsi="Comic Sans MS"/>
          <w:sz w:val="20"/>
          <w:szCs w:val="20"/>
        </w:rPr>
        <w:t>Continuous Data</w:t>
      </w:r>
    </w:p>
    <w:p w:rsidR="005A46AB" w:rsidRPr="005A46AB" w:rsidRDefault="005A46AB" w:rsidP="005A46AB">
      <w:pPr>
        <w:pStyle w:val="NormalWeb"/>
        <w:spacing w:before="0" w:beforeAutospacing="0" w:after="75" w:afterAutospacing="0"/>
        <w:ind w:right="150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noProof/>
          <w:color w:val="333333"/>
          <w:lang w:eastAsia="en-GB"/>
        </w:rPr>
        <w:drawing>
          <wp:inline distT="0" distB="0" distL="0" distR="0">
            <wp:extent cx="903605" cy="1265555"/>
            <wp:effectExtent l="0" t="0" r="0" b="0"/>
            <wp:docPr id="34" name="Picture 34" descr="Tape Meas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Tape Measur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6AB" w:rsidRPr="005A46AB" w:rsidRDefault="005A46AB" w:rsidP="005A46AB">
      <w:pPr>
        <w:pStyle w:val="NormalWeb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Continuous Data can take any value (within a range)</w:t>
      </w:r>
    </w:p>
    <w:p w:rsidR="005A46AB" w:rsidRPr="005A46AB" w:rsidRDefault="005A46AB" w:rsidP="005A46AB">
      <w:pPr>
        <w:pStyle w:val="NormalWeb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Examples:</w:t>
      </w:r>
    </w:p>
    <w:p w:rsidR="005A46AB" w:rsidRPr="005A46AB" w:rsidRDefault="005A46AB" w:rsidP="005A46AB">
      <w:pPr>
        <w:numPr>
          <w:ilvl w:val="0"/>
          <w:numId w:val="7"/>
        </w:num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A person's height: could be any value (within the range of human heights), not just certain fixed heights,</w:t>
      </w:r>
    </w:p>
    <w:p w:rsidR="005A46AB" w:rsidRPr="005A46AB" w:rsidRDefault="005A46AB" w:rsidP="005A46AB">
      <w:pPr>
        <w:numPr>
          <w:ilvl w:val="0"/>
          <w:numId w:val="7"/>
        </w:num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Time in a race: you could even measure it to fractions of a second,</w:t>
      </w:r>
    </w:p>
    <w:p w:rsidR="005A46AB" w:rsidRPr="005A46AB" w:rsidRDefault="005A46AB" w:rsidP="005A46AB">
      <w:pPr>
        <w:numPr>
          <w:ilvl w:val="0"/>
          <w:numId w:val="7"/>
        </w:num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A dog's weight,</w:t>
      </w:r>
    </w:p>
    <w:p w:rsidR="005A46AB" w:rsidRPr="005A46AB" w:rsidRDefault="005A46AB" w:rsidP="005A46AB">
      <w:pPr>
        <w:numPr>
          <w:ilvl w:val="0"/>
          <w:numId w:val="7"/>
        </w:num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The length of a leaf,</w:t>
      </w:r>
    </w:p>
    <w:p w:rsidR="005A46AB" w:rsidRPr="005A46AB" w:rsidRDefault="005A46AB" w:rsidP="005A46AB">
      <w:pPr>
        <w:numPr>
          <w:ilvl w:val="0"/>
          <w:numId w:val="7"/>
        </w:numPr>
        <w:spacing w:before="100" w:beforeAutospacing="1" w:after="100" w:afterAutospacing="1"/>
        <w:rPr>
          <w:rFonts w:ascii="Comic Sans MS" w:hAnsi="Comic Sans MS"/>
          <w:color w:val="333333"/>
        </w:rPr>
      </w:pPr>
      <w:r w:rsidRPr="005A46AB">
        <w:rPr>
          <w:rFonts w:ascii="Comic Sans MS" w:hAnsi="Comic Sans MS"/>
          <w:color w:val="333333"/>
        </w:rPr>
        <w:t>Lots more!</w:t>
      </w:r>
    </w:p>
    <w:p w:rsidR="006E6499" w:rsidRDefault="005A46AB" w:rsidP="005A46AB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t xml:space="preserve"> </w:t>
      </w:r>
      <w:r w:rsidR="006E6499">
        <w:rPr>
          <w:rFonts w:ascii="Comic Sans MS" w:hAnsi="Comic Sans MS"/>
          <w:b/>
          <w:sz w:val="40"/>
          <w:szCs w:val="40"/>
          <w:lang w:val="en-NZ"/>
        </w:rPr>
        <w:br w:type="page"/>
      </w:r>
    </w:p>
    <w:p w:rsidR="005A46AB" w:rsidRDefault="005A46AB" w:rsidP="005A46AB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</w:p>
    <w:p w:rsidR="00E47129" w:rsidRPr="007C36B8" w:rsidRDefault="00E47129" w:rsidP="00E4712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t xml:space="preserve">Maths Activity 1: </w:t>
      </w:r>
      <w:r w:rsidR="007344A3">
        <w:rPr>
          <w:rFonts w:ascii="Comic Sans MS" w:hAnsi="Comic Sans MS"/>
          <w:b/>
          <w:sz w:val="40"/>
          <w:szCs w:val="40"/>
          <w:lang w:val="en-NZ"/>
        </w:rPr>
        <w:t>Fluency</w:t>
      </w:r>
    </w:p>
    <w:p w:rsidR="00703A21" w:rsidRDefault="00703A21" w:rsidP="00703A21">
      <w:pPr>
        <w:rPr>
          <w:rFonts w:ascii="Comic Sans MS" w:hAnsi="Comic Sans MS"/>
          <w:lang w:val="en-NZ"/>
        </w:rPr>
      </w:pPr>
    </w:p>
    <w:p w:rsidR="007344A3" w:rsidRDefault="007B69CB" w:rsidP="006E6499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4074795</wp:posOffset>
                </wp:positionV>
                <wp:extent cx="314325" cy="171450"/>
                <wp:effectExtent l="0" t="0" r="28575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3CB80F" id="Rectangle 37" o:spid="_x0000_s1026" style="position:absolute;margin-left:37.5pt;margin-top:320.85pt;width:24.75pt;height:13.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" fillcolor="white [3212]" strokecolor="white [3212]" strokeweight="1pt"/>
            </w:pict>
          </mc:Fallback>
        </mc:AlternateContent>
      </w:r>
      <w:r w:rsidR="005A46AB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44C40334" wp14:editId="2EBBAB19">
            <wp:simplePos x="0" y="0"/>
            <wp:positionH relativeFrom="margin">
              <wp:align>right</wp:align>
            </wp:positionH>
            <wp:positionV relativeFrom="paragraph">
              <wp:posOffset>4921870</wp:posOffset>
            </wp:positionV>
            <wp:extent cx="3008512" cy="4241688"/>
            <wp:effectExtent l="0" t="0" r="1905" b="6985"/>
            <wp:wrapTight wrapText="bothSides">
              <wp:wrapPolygon edited="0">
                <wp:start x="0" y="0"/>
                <wp:lineTo x="0" y="21539"/>
                <wp:lineTo x="21477" y="21539"/>
                <wp:lineTo x="21477" y="0"/>
                <wp:lineTo x="0" y="0"/>
              </wp:wrapPolygon>
            </wp:wrapTight>
            <wp:docPr id="23" name="Picture 23" descr="Squared Paper Templates | Teaching Ide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quared Paper Templates | Teaching Idea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7" t="3016" r="3607" b="4412"/>
                    <a:stretch/>
                  </pic:blipFill>
                  <pic:spPr bwMode="auto">
                    <a:xfrm>
                      <a:off x="0" y="0"/>
                      <a:ext cx="3008512" cy="424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6AB"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308182</wp:posOffset>
            </wp:positionH>
            <wp:positionV relativeFrom="paragraph">
              <wp:posOffset>4938720</wp:posOffset>
            </wp:positionV>
            <wp:extent cx="3008512" cy="4241688"/>
            <wp:effectExtent l="0" t="0" r="1905" b="6985"/>
            <wp:wrapTight wrapText="bothSides">
              <wp:wrapPolygon edited="0">
                <wp:start x="0" y="0"/>
                <wp:lineTo x="0" y="21539"/>
                <wp:lineTo x="21477" y="21539"/>
                <wp:lineTo x="21477" y="0"/>
                <wp:lineTo x="0" y="0"/>
              </wp:wrapPolygon>
            </wp:wrapTight>
            <wp:docPr id="22" name="Picture 22" descr="Squared Paper Templates | Teaching Ide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quared Paper Templates | Teaching Idea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7" t="3016" r="3607" b="4412"/>
                    <a:stretch/>
                  </pic:blipFill>
                  <pic:spPr bwMode="auto">
                    <a:xfrm>
                      <a:off x="0" y="0"/>
                      <a:ext cx="3008512" cy="424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6AB">
        <w:rPr>
          <w:rFonts w:ascii="Comic Sans MS" w:hAnsi="Comic Sans MS"/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2304726</wp:posOffset>
            </wp:positionV>
            <wp:extent cx="6277851" cy="1952898"/>
            <wp:effectExtent l="38100" t="38100" r="27940" b="47625"/>
            <wp:wrapTight wrapText="bothSides">
              <wp:wrapPolygon edited="0">
                <wp:start x="-131" y="-421"/>
                <wp:lineTo x="-131" y="21916"/>
                <wp:lineTo x="21631" y="21916"/>
                <wp:lineTo x="21631" y="-421"/>
                <wp:lineTo x="-131" y="-421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AD4D046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851" cy="1952898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4A3">
        <w:rPr>
          <w:rFonts w:ascii="Comic Sans MS" w:hAnsi="Comic Sans MS"/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55690</wp:posOffset>
            </wp:positionV>
            <wp:extent cx="4020111" cy="2057687"/>
            <wp:effectExtent l="38100" t="38100" r="38100" b="381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D47FA2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0111" cy="2057687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4A3">
        <w:rPr>
          <w:rFonts w:ascii="Comic Sans MS" w:hAnsi="Comic Sans MS"/>
          <w:b/>
          <w:sz w:val="40"/>
          <w:szCs w:val="40"/>
          <w:lang w:val="en-NZ"/>
        </w:rPr>
        <w:br w:type="page"/>
      </w:r>
    </w:p>
    <w:p w:rsidR="007344A3" w:rsidRDefault="00E47129" w:rsidP="007344A3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lastRenderedPageBreak/>
        <w:t>Maths Activity 2</w:t>
      </w:r>
      <w:r w:rsidR="00314394">
        <w:rPr>
          <w:rFonts w:ascii="Comic Sans MS" w:hAnsi="Comic Sans MS"/>
          <w:b/>
          <w:sz w:val="40"/>
          <w:szCs w:val="40"/>
          <w:lang w:val="en-NZ"/>
        </w:rPr>
        <w:t>:</w:t>
      </w:r>
      <w:r w:rsidR="00A63DE0">
        <w:rPr>
          <w:rFonts w:ascii="Comic Sans MS" w:hAnsi="Comic Sans MS"/>
          <w:b/>
          <w:sz w:val="40"/>
          <w:szCs w:val="40"/>
          <w:lang w:val="en-NZ"/>
        </w:rPr>
        <w:t xml:space="preserve"> </w:t>
      </w:r>
      <w:r w:rsidR="007B69CB">
        <w:rPr>
          <w:rFonts w:ascii="Comic Sans MS" w:hAnsi="Comic Sans MS"/>
          <w:b/>
          <w:sz w:val="40"/>
          <w:szCs w:val="40"/>
          <w:lang w:val="en-NZ"/>
        </w:rPr>
        <w:t>Reasoning and Problem Solving</w:t>
      </w:r>
    </w:p>
    <w:p w:rsidR="006E6499" w:rsidRDefault="006B3688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4487545</wp:posOffset>
                </wp:positionV>
                <wp:extent cx="2552700" cy="2981325"/>
                <wp:effectExtent l="19050" t="38100" r="19050" b="28575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2700" cy="2981325"/>
                          <a:chOff x="0" y="0"/>
                          <a:chExt cx="2552700" cy="2981325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050" y="0"/>
                            <a:ext cx="2514600" cy="154305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42" name="Rectangle 42"/>
                        <wps:cNvSpPr/>
                        <wps:spPr>
                          <a:xfrm>
                            <a:off x="0" y="1562100"/>
                            <a:ext cx="2552700" cy="14192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20D335" id="Group 45" o:spid="_x0000_s1026" style="position:absolute;margin-left:0;margin-top:353.35pt;width:201pt;height:234.75pt;z-index:251665408;mso-position-horizontal:left;mso-position-horizontal-relative:margin" coordsize="25527,29813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27" type="#_x0000_t75" style="position:absolute;left:190;width:25146;height:15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" stroked="t" strokecolor="black [3213]" strokeweight="3pt">
                  <v:imagedata r:id="rId13" o:title=""/>
                  <v:path arrowok="t"/>
                </v:shape>
                <v:rect id="Rectangle 42" o:spid="_x0000_s1028" style="position:absolute;top:15621;width:25527;height:14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" fillcolor="white [3212]" strokecolor="black [3213]" strokeweight="3pt"/>
                <w10:wrap anchorx="margin"/>
              </v:group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287020</wp:posOffset>
                </wp:positionV>
                <wp:extent cx="2486025" cy="7181850"/>
                <wp:effectExtent l="19050" t="38100" r="28575" b="19050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6025" cy="7181850"/>
                          <a:chOff x="0" y="0"/>
                          <a:chExt cx="2486025" cy="7181850"/>
                        </a:xfrm>
                      </wpg:grpSpPr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050" y="0"/>
                            <a:ext cx="2447290" cy="3646805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43" name="Rectangle 43"/>
                        <wps:cNvSpPr/>
                        <wps:spPr>
                          <a:xfrm>
                            <a:off x="0" y="3676650"/>
                            <a:ext cx="2486025" cy="3505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02BDC8" id="Group 49" o:spid="_x0000_s1026" style="position:absolute;margin-left:301.5pt;margin-top:22.6pt;width:195.75pt;height:565.5pt;z-index:251671552" coordsize="24860,71818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">
                <v:shape id="Picture 40" o:spid="_x0000_s1027" type="#_x0000_t75" style="position:absolute;left:190;width:24473;height:364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" stroked="t" strokecolor="black [3213]" strokeweight="3pt">
                  <v:imagedata r:id="rId15" o:title=""/>
                  <v:path arrowok="t"/>
                </v:shape>
                <v:rect id="Rectangle 43" o:spid="_x0000_s1028" style="position:absolute;top:36766;width:24860;height:3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" fillcolor="white [3212]" strokecolor="black [3213]" strokeweight="3pt"/>
              </v:group>
            </w:pict>
          </mc:Fallback>
        </mc:AlternateContent>
      </w:r>
      <w:r>
        <w:rPr>
          <w:rFonts w:ascii="Comic Sans MS" w:hAnsi="Comic Sans MS"/>
          <w:b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267970</wp:posOffset>
                </wp:positionV>
                <wp:extent cx="2524125" cy="3324225"/>
                <wp:effectExtent l="19050" t="38100" r="28575" b="28575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24125" cy="3324225"/>
                          <a:chOff x="0" y="0"/>
                          <a:chExt cx="2524125" cy="332422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050" y="0"/>
                            <a:ext cx="2489200" cy="1895475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41" name="Rectangle 41"/>
                        <wps:cNvSpPr/>
                        <wps:spPr>
                          <a:xfrm>
                            <a:off x="0" y="1905000"/>
                            <a:ext cx="2524125" cy="141922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6AC423" id="Group 44" o:spid="_x0000_s1026" style="position:absolute;margin-left:0;margin-top:21.1pt;width:198.75pt;height:261.75pt;z-index:251662336;mso-position-horizontal:left;mso-position-horizontal-relative:margin" coordsize="25241,33242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">
                <v:shape id="Picture 38" o:spid="_x0000_s1027" type="#_x0000_t75" style="position:absolute;left:190;width:24892;height:18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" stroked="t" strokecolor="black [3213]" strokeweight="3pt">
                  <v:imagedata r:id="rId17" o:title=""/>
                  <v:path arrowok="t"/>
                </v:shape>
                <v:rect id="Rectangle 41" o:spid="_x0000_s1028" style="position:absolute;top:19050;width:25241;height:14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" fillcolor="white [3212]" strokecolor="black [3213]" strokeweight="3pt"/>
                <w10:wrap anchorx="margin"/>
              </v:group>
            </w:pict>
          </mc:Fallback>
        </mc:AlternateContent>
      </w:r>
      <w:r w:rsidR="006E6499">
        <w:rPr>
          <w:rFonts w:ascii="Comic Sans MS" w:hAnsi="Comic Sans MS"/>
          <w:sz w:val="40"/>
          <w:szCs w:val="40"/>
          <w:lang w:val="en-NZ"/>
        </w:rPr>
        <w:br w:type="page"/>
      </w:r>
    </w:p>
    <w:p w:rsidR="00D36321" w:rsidRPr="00D36321" w:rsidRDefault="00D36321" w:rsidP="00314394">
      <w:pPr>
        <w:jc w:val="center"/>
        <w:rPr>
          <w:rFonts w:ascii="Comic Sans MS" w:hAnsi="Comic Sans MS"/>
          <w:sz w:val="40"/>
          <w:szCs w:val="40"/>
          <w:lang w:val="en-NZ"/>
        </w:rPr>
      </w:pPr>
    </w:p>
    <w:p w:rsidR="002A3366" w:rsidRDefault="00E47129" w:rsidP="00314394">
      <w:pPr>
        <w:jc w:val="center"/>
        <w:rPr>
          <w:rFonts w:ascii="Comic Sans MS" w:hAnsi="Comic Sans MS"/>
          <w:b/>
          <w:sz w:val="40"/>
          <w:szCs w:val="40"/>
          <w:lang w:val="en-NZ"/>
        </w:rPr>
      </w:pPr>
      <w:r>
        <w:rPr>
          <w:rFonts w:ascii="Comic Sans MS" w:hAnsi="Comic Sans MS"/>
          <w:b/>
          <w:sz w:val="40"/>
          <w:szCs w:val="40"/>
          <w:lang w:val="en-NZ"/>
        </w:rPr>
        <w:t>Maths Activity 3</w:t>
      </w:r>
      <w:r w:rsidR="00314394">
        <w:rPr>
          <w:rFonts w:ascii="Comic Sans MS" w:hAnsi="Comic Sans MS"/>
          <w:b/>
          <w:sz w:val="40"/>
          <w:szCs w:val="40"/>
          <w:lang w:val="en-NZ"/>
        </w:rPr>
        <w:t xml:space="preserve">: </w:t>
      </w:r>
      <w:r w:rsidR="006B3688">
        <w:rPr>
          <w:rFonts w:ascii="Comic Sans MS" w:hAnsi="Comic Sans MS"/>
          <w:b/>
          <w:sz w:val="40"/>
          <w:szCs w:val="40"/>
          <w:lang w:val="en-NZ"/>
        </w:rPr>
        <w:t>Representing data in a bar graph</w:t>
      </w:r>
    </w:p>
    <w:p w:rsidR="006B3688" w:rsidRPr="006B3688" w:rsidRDefault="00D00731" w:rsidP="006B3688">
      <w:pPr>
        <w:pStyle w:val="Title"/>
        <w:jc w:val="center"/>
        <w:rPr>
          <w:rFonts w:ascii="Comic Sans MS" w:hAnsi="Comic Sans MS"/>
          <w:color w:val="auto"/>
          <w:sz w:val="32"/>
        </w:rPr>
      </w:pPr>
      <w:r>
        <w:rPr>
          <w:rFonts w:ascii="Comic Sans MS" w:hAnsi="Comic Sans MS"/>
          <w:color w:val="auto"/>
          <w:sz w:val="32"/>
        </w:rPr>
        <w:t>Complete the table and d</w:t>
      </w:r>
      <w:r w:rsidR="006B3688" w:rsidRPr="006B3688">
        <w:rPr>
          <w:rFonts w:ascii="Comic Sans MS" w:hAnsi="Comic Sans MS"/>
          <w:color w:val="auto"/>
          <w:sz w:val="32"/>
        </w:rPr>
        <w:t>raw a bar graph using the following information and</w:t>
      </w:r>
      <w:r>
        <w:rPr>
          <w:rFonts w:ascii="Comic Sans MS" w:hAnsi="Comic Sans MS"/>
          <w:color w:val="auto"/>
          <w:sz w:val="32"/>
        </w:rPr>
        <w:t xml:space="preserve"> the</w:t>
      </w:r>
      <w:r w:rsidR="006B3688" w:rsidRPr="006B3688">
        <w:rPr>
          <w:rFonts w:ascii="Comic Sans MS" w:hAnsi="Comic Sans MS"/>
          <w:color w:val="auto"/>
          <w:sz w:val="32"/>
        </w:rPr>
        <w:t xml:space="preserve"> squared paper</w:t>
      </w:r>
      <w:r>
        <w:rPr>
          <w:rFonts w:ascii="Comic Sans MS" w:hAnsi="Comic Sans MS"/>
          <w:color w:val="auto"/>
          <w:sz w:val="32"/>
        </w:rPr>
        <w:t xml:space="preserve"> provided.</w:t>
      </w:r>
    </w:p>
    <w:p w:rsidR="006B3688" w:rsidRPr="006B3688" w:rsidRDefault="006B3688" w:rsidP="006B3688">
      <w:pPr>
        <w:jc w:val="center"/>
        <w:rPr>
          <w:rFonts w:ascii="Comic Sans MS" w:hAnsi="Comic Sans MS"/>
          <w:sz w:val="32"/>
          <w:u w:val="single"/>
        </w:rPr>
      </w:pPr>
    </w:p>
    <w:p w:rsidR="006B3688" w:rsidRPr="00D00731" w:rsidRDefault="006B3688" w:rsidP="006B3688">
      <w:pPr>
        <w:numPr>
          <w:ilvl w:val="0"/>
          <w:numId w:val="8"/>
        </w:numPr>
        <w:spacing w:after="0" w:line="480" w:lineRule="auto"/>
        <w:ind w:left="357" w:hanging="357"/>
        <w:jc w:val="both"/>
        <w:rPr>
          <w:rFonts w:ascii="Comic Sans MS" w:hAnsi="Comic Sans MS"/>
        </w:rPr>
      </w:pPr>
      <w:proofErr w:type="gramStart"/>
      <w:r w:rsidRPr="00D00731">
        <w:rPr>
          <w:rFonts w:ascii="Comic Sans MS" w:hAnsi="Comic Sans MS"/>
        </w:rPr>
        <w:t>24</w:t>
      </w:r>
      <w:proofErr w:type="gramEnd"/>
      <w:r w:rsidRPr="00D00731">
        <w:rPr>
          <w:rFonts w:ascii="Comic Sans MS" w:hAnsi="Comic Sans MS"/>
        </w:rPr>
        <w:t xml:space="preserve"> children were asked to choose their favourite colour. </w:t>
      </w:r>
    </w:p>
    <w:p w:rsidR="006B3688" w:rsidRPr="00D00731" w:rsidRDefault="006B3688" w:rsidP="006B3688">
      <w:pPr>
        <w:numPr>
          <w:ilvl w:val="0"/>
          <w:numId w:val="8"/>
        </w:numPr>
        <w:spacing w:after="0" w:line="480" w:lineRule="auto"/>
        <w:ind w:left="357" w:hanging="357"/>
        <w:jc w:val="both"/>
        <w:rPr>
          <w:rFonts w:ascii="Comic Sans MS" w:hAnsi="Comic Sans MS"/>
        </w:rPr>
      </w:pPr>
      <w:r w:rsidRPr="00D00731">
        <w:rPr>
          <w:rFonts w:ascii="Comic Sans MS" w:hAnsi="Comic Sans MS"/>
        </w:rPr>
        <w:t>A quarter of the children chose red.</w:t>
      </w:r>
    </w:p>
    <w:p w:rsidR="006B3688" w:rsidRPr="00D00731" w:rsidRDefault="006B3688" w:rsidP="006B3688">
      <w:pPr>
        <w:numPr>
          <w:ilvl w:val="0"/>
          <w:numId w:val="8"/>
        </w:numPr>
        <w:spacing w:after="0" w:line="480" w:lineRule="auto"/>
        <w:ind w:left="357" w:hanging="357"/>
        <w:jc w:val="both"/>
        <w:rPr>
          <w:rFonts w:ascii="Comic Sans MS" w:hAnsi="Comic Sans MS"/>
        </w:rPr>
      </w:pPr>
      <w:r w:rsidRPr="00D00731">
        <w:rPr>
          <w:rFonts w:ascii="Comic Sans MS" w:hAnsi="Comic Sans MS"/>
        </w:rPr>
        <w:t>Two children chose green.</w:t>
      </w:r>
    </w:p>
    <w:p w:rsidR="006B3688" w:rsidRPr="00D00731" w:rsidRDefault="006B3688" w:rsidP="006B3688">
      <w:pPr>
        <w:numPr>
          <w:ilvl w:val="0"/>
          <w:numId w:val="8"/>
        </w:numPr>
        <w:spacing w:after="0" w:line="480" w:lineRule="auto"/>
        <w:ind w:left="357" w:hanging="357"/>
        <w:jc w:val="both"/>
        <w:rPr>
          <w:rFonts w:ascii="Comic Sans MS" w:hAnsi="Comic Sans MS"/>
        </w:rPr>
      </w:pPr>
      <w:r w:rsidRPr="00D00731">
        <w:rPr>
          <w:rFonts w:ascii="Comic Sans MS" w:hAnsi="Comic Sans MS"/>
        </w:rPr>
        <w:t>The number of children who like pink is double the number of children who like green.</w:t>
      </w:r>
    </w:p>
    <w:p w:rsidR="006B3688" w:rsidRPr="00D00731" w:rsidRDefault="006B3688" w:rsidP="006B3688">
      <w:pPr>
        <w:numPr>
          <w:ilvl w:val="0"/>
          <w:numId w:val="8"/>
        </w:numPr>
        <w:spacing w:after="0" w:line="480" w:lineRule="auto"/>
        <w:ind w:left="357" w:hanging="357"/>
        <w:jc w:val="both"/>
        <w:rPr>
          <w:rFonts w:ascii="Comic Sans MS" w:hAnsi="Comic Sans MS"/>
        </w:rPr>
      </w:pPr>
      <w:r w:rsidRPr="00D00731">
        <w:rPr>
          <w:rFonts w:ascii="Comic Sans MS" w:hAnsi="Comic Sans MS"/>
        </w:rPr>
        <w:t>Orange is as popular as green.</w:t>
      </w:r>
    </w:p>
    <w:p w:rsidR="006B3688" w:rsidRPr="00D00731" w:rsidRDefault="006B3688" w:rsidP="006B3688">
      <w:pPr>
        <w:numPr>
          <w:ilvl w:val="0"/>
          <w:numId w:val="8"/>
        </w:numPr>
        <w:spacing w:after="0" w:line="480" w:lineRule="auto"/>
        <w:ind w:left="357" w:hanging="357"/>
        <w:jc w:val="both"/>
        <w:rPr>
          <w:rFonts w:ascii="Comic Sans MS" w:hAnsi="Comic Sans MS"/>
        </w:rPr>
      </w:pPr>
      <w:r w:rsidRPr="00D00731">
        <w:rPr>
          <w:rFonts w:ascii="Comic Sans MS" w:hAnsi="Comic Sans MS"/>
        </w:rPr>
        <w:t>The number of children who like blue is half the number of children who like red.</w:t>
      </w:r>
    </w:p>
    <w:p w:rsidR="006B3688" w:rsidRPr="00D00731" w:rsidRDefault="006B3688" w:rsidP="006B3688">
      <w:pPr>
        <w:numPr>
          <w:ilvl w:val="0"/>
          <w:numId w:val="8"/>
        </w:numPr>
        <w:spacing w:after="0" w:line="480" w:lineRule="auto"/>
        <w:ind w:left="357" w:hanging="357"/>
        <w:jc w:val="both"/>
        <w:rPr>
          <w:rFonts w:ascii="Comic Sans MS" w:hAnsi="Comic Sans MS"/>
        </w:rPr>
      </w:pPr>
      <w:r w:rsidRPr="00D00731">
        <w:rPr>
          <w:rFonts w:ascii="Comic Sans MS" w:hAnsi="Comic Sans MS"/>
        </w:rPr>
        <w:t>No children like brown.</w:t>
      </w:r>
    </w:p>
    <w:p w:rsidR="006B3688" w:rsidRPr="00D00731" w:rsidRDefault="006B3688" w:rsidP="006B3688">
      <w:pPr>
        <w:numPr>
          <w:ilvl w:val="0"/>
          <w:numId w:val="8"/>
        </w:numPr>
        <w:spacing w:after="0" w:line="480" w:lineRule="auto"/>
        <w:ind w:left="357" w:hanging="357"/>
        <w:jc w:val="both"/>
        <w:rPr>
          <w:rFonts w:ascii="Comic Sans MS" w:hAnsi="Comic Sans MS"/>
        </w:rPr>
      </w:pPr>
      <w:r w:rsidRPr="00D00731">
        <w:rPr>
          <w:rFonts w:ascii="Comic Sans MS" w:hAnsi="Comic Sans MS"/>
        </w:rPr>
        <w:t>An eighth of the children like purple.</w:t>
      </w:r>
    </w:p>
    <w:p w:rsidR="006B3688" w:rsidRDefault="006B3688" w:rsidP="006B3688">
      <w:pPr>
        <w:numPr>
          <w:ilvl w:val="0"/>
          <w:numId w:val="8"/>
        </w:numPr>
        <w:spacing w:after="0" w:line="480" w:lineRule="auto"/>
        <w:ind w:left="357" w:hanging="357"/>
        <w:jc w:val="both"/>
        <w:rPr>
          <w:rFonts w:ascii="Comic Sans MS" w:hAnsi="Comic Sans MS"/>
        </w:rPr>
      </w:pPr>
      <w:r w:rsidRPr="00D00731">
        <w:rPr>
          <w:rFonts w:ascii="Comic Sans MS" w:hAnsi="Comic Sans MS"/>
        </w:rPr>
        <w:t>The rest of the children like yellow.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7"/>
        <w:gridCol w:w="1307"/>
        <w:gridCol w:w="1307"/>
        <w:gridCol w:w="1307"/>
        <w:gridCol w:w="1307"/>
        <w:gridCol w:w="1307"/>
        <w:gridCol w:w="1307"/>
        <w:gridCol w:w="1307"/>
      </w:tblGrid>
      <w:tr w:rsidR="00D00731" w:rsidTr="00D00731"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RED</w:t>
            </w:r>
          </w:p>
        </w:tc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GREEN</w:t>
            </w:r>
          </w:p>
        </w:tc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PINK</w:t>
            </w:r>
          </w:p>
        </w:tc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ORANGE</w:t>
            </w:r>
          </w:p>
        </w:tc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BLUE</w:t>
            </w:r>
          </w:p>
        </w:tc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BROWN</w:t>
            </w:r>
          </w:p>
        </w:tc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PURPLE</w:t>
            </w:r>
          </w:p>
        </w:tc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YELLOW</w:t>
            </w:r>
          </w:p>
        </w:tc>
      </w:tr>
      <w:tr w:rsidR="00D00731" w:rsidTr="00D00731"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</w:p>
        </w:tc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</w:p>
        </w:tc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</w:p>
        </w:tc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</w:p>
        </w:tc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</w:p>
        </w:tc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</w:p>
        </w:tc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</w:p>
        </w:tc>
        <w:tc>
          <w:tcPr>
            <w:tcW w:w="1307" w:type="dxa"/>
          </w:tcPr>
          <w:p w:rsidR="00D00731" w:rsidRDefault="00D00731" w:rsidP="00D00731">
            <w:pPr>
              <w:spacing w:line="480" w:lineRule="auto"/>
              <w:jc w:val="both"/>
              <w:rPr>
                <w:rFonts w:ascii="Comic Sans MS" w:hAnsi="Comic Sans MS"/>
              </w:rPr>
            </w:pPr>
          </w:p>
        </w:tc>
      </w:tr>
    </w:tbl>
    <w:p w:rsidR="00D00731" w:rsidRPr="00D00731" w:rsidRDefault="00D00731" w:rsidP="00D00731">
      <w:pPr>
        <w:spacing w:after="0" w:line="480" w:lineRule="auto"/>
        <w:jc w:val="both"/>
        <w:rPr>
          <w:rFonts w:ascii="Comic Sans MS" w:hAnsi="Comic Sans MS"/>
        </w:rPr>
      </w:pPr>
    </w:p>
    <w:p w:rsidR="006B3688" w:rsidRDefault="006B3688" w:rsidP="006B3688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6B3688" w:rsidRDefault="006B3688" w:rsidP="006B3688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6B3688" w:rsidRDefault="006B3688" w:rsidP="006B3688">
      <w:pPr>
        <w:spacing w:after="0" w:line="480" w:lineRule="auto"/>
        <w:jc w:val="both"/>
        <w:rPr>
          <w:rFonts w:ascii="Comic Sans MS" w:hAnsi="Comic Sans MS"/>
          <w:sz w:val="32"/>
        </w:rPr>
      </w:pPr>
    </w:p>
    <w:p w:rsidR="006B3688" w:rsidRPr="003212E5" w:rsidRDefault="006B3688" w:rsidP="003212E5">
      <w:pPr>
        <w:spacing w:after="0" w:line="480" w:lineRule="auto"/>
        <w:jc w:val="both"/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  <w:lang w:eastAsia="en-GB"/>
        </w:rPr>
        <w:lastRenderedPageBreak/>
        <w:drawing>
          <wp:inline distT="0" distB="0" distL="0" distR="0">
            <wp:extent cx="6714698" cy="973801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AD48E6B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725" cy="974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3688" w:rsidRPr="003212E5" w:rsidSect="00A36C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45787"/>
    <w:multiLevelType w:val="multilevel"/>
    <w:tmpl w:val="256E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246F5"/>
    <w:multiLevelType w:val="multilevel"/>
    <w:tmpl w:val="AFE6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D64E9F"/>
    <w:multiLevelType w:val="multilevel"/>
    <w:tmpl w:val="DCC04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1C19B2"/>
    <w:multiLevelType w:val="hybridMultilevel"/>
    <w:tmpl w:val="2736CC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A314AA"/>
    <w:multiLevelType w:val="multilevel"/>
    <w:tmpl w:val="F3C8F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A62DE9"/>
    <w:multiLevelType w:val="multilevel"/>
    <w:tmpl w:val="18829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7300EE"/>
    <w:multiLevelType w:val="hybridMultilevel"/>
    <w:tmpl w:val="C6B6BC5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2817CBD"/>
    <w:multiLevelType w:val="hybridMultilevel"/>
    <w:tmpl w:val="2C9CD6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200"/>
    <w:rsid w:val="000337D8"/>
    <w:rsid w:val="000B47AF"/>
    <w:rsid w:val="0012782F"/>
    <w:rsid w:val="00136C99"/>
    <w:rsid w:val="00141D3B"/>
    <w:rsid w:val="0014332B"/>
    <w:rsid w:val="001506B9"/>
    <w:rsid w:val="001E6E7C"/>
    <w:rsid w:val="001F6E1D"/>
    <w:rsid w:val="002559A2"/>
    <w:rsid w:val="00296166"/>
    <w:rsid w:val="002A3366"/>
    <w:rsid w:val="002F0AD8"/>
    <w:rsid w:val="00314394"/>
    <w:rsid w:val="003212E5"/>
    <w:rsid w:val="003B35C2"/>
    <w:rsid w:val="003D730B"/>
    <w:rsid w:val="003F43FC"/>
    <w:rsid w:val="003F7AD0"/>
    <w:rsid w:val="004224F8"/>
    <w:rsid w:val="00425988"/>
    <w:rsid w:val="005840B6"/>
    <w:rsid w:val="005A46AB"/>
    <w:rsid w:val="005E007C"/>
    <w:rsid w:val="005F4950"/>
    <w:rsid w:val="005F5D3C"/>
    <w:rsid w:val="006B3688"/>
    <w:rsid w:val="006C5369"/>
    <w:rsid w:val="006E6499"/>
    <w:rsid w:val="00703A21"/>
    <w:rsid w:val="007344A3"/>
    <w:rsid w:val="007B69CB"/>
    <w:rsid w:val="007C2386"/>
    <w:rsid w:val="00936DB4"/>
    <w:rsid w:val="009535F3"/>
    <w:rsid w:val="00A000F5"/>
    <w:rsid w:val="00A233D9"/>
    <w:rsid w:val="00A36CC4"/>
    <w:rsid w:val="00A44A4C"/>
    <w:rsid w:val="00A54236"/>
    <w:rsid w:val="00A63DE0"/>
    <w:rsid w:val="00A90041"/>
    <w:rsid w:val="00AD5200"/>
    <w:rsid w:val="00AE5733"/>
    <w:rsid w:val="00B01126"/>
    <w:rsid w:val="00B12657"/>
    <w:rsid w:val="00B27C11"/>
    <w:rsid w:val="00B5533E"/>
    <w:rsid w:val="00B90A5F"/>
    <w:rsid w:val="00BF630B"/>
    <w:rsid w:val="00C43573"/>
    <w:rsid w:val="00CF52EE"/>
    <w:rsid w:val="00D00731"/>
    <w:rsid w:val="00D14DC5"/>
    <w:rsid w:val="00D36321"/>
    <w:rsid w:val="00D47470"/>
    <w:rsid w:val="00D81639"/>
    <w:rsid w:val="00E47129"/>
    <w:rsid w:val="00E92C43"/>
    <w:rsid w:val="00F064AA"/>
    <w:rsid w:val="00F72C43"/>
    <w:rsid w:val="00FC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CA7AA"/>
  <w15:chartTrackingRefBased/>
  <w15:docId w15:val="{080F3D78-1FD4-4EF0-969D-ADB6E0572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9CB"/>
  </w:style>
  <w:style w:type="paragraph" w:styleId="Heading1">
    <w:name w:val="heading 1"/>
    <w:basedOn w:val="Normal"/>
    <w:next w:val="Normal"/>
    <w:link w:val="Heading1Char"/>
    <w:uiPriority w:val="9"/>
    <w:qFormat/>
    <w:rsid w:val="007B69CB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69C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9C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9C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9C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9C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9C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9C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9C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730B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A90041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7B69CB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9004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14394"/>
    <w:pPr>
      <w:ind w:left="720"/>
      <w:contextualSpacing/>
    </w:pPr>
  </w:style>
  <w:style w:type="character" w:customStyle="1" w:styleId="xpoqfe">
    <w:name w:val="xpoqfe"/>
    <w:basedOn w:val="DefaultParagraphFont"/>
    <w:rsid w:val="00314394"/>
  </w:style>
  <w:style w:type="character" w:customStyle="1" w:styleId="fe69if">
    <w:name w:val="fe69if"/>
    <w:basedOn w:val="DefaultParagraphFont"/>
    <w:rsid w:val="00314394"/>
  </w:style>
  <w:style w:type="character" w:customStyle="1" w:styleId="mqo3nc">
    <w:name w:val="mqo3nc"/>
    <w:basedOn w:val="DefaultParagraphFont"/>
    <w:rsid w:val="00314394"/>
  </w:style>
  <w:style w:type="character" w:styleId="Strong">
    <w:name w:val="Strong"/>
    <w:basedOn w:val="DefaultParagraphFont"/>
    <w:uiPriority w:val="22"/>
    <w:qFormat/>
    <w:rsid w:val="007B69CB"/>
    <w:rPr>
      <w:b/>
      <w:bCs/>
    </w:rPr>
  </w:style>
  <w:style w:type="character" w:styleId="Emphasis">
    <w:name w:val="Emphasis"/>
    <w:basedOn w:val="DefaultParagraphFont"/>
    <w:uiPriority w:val="20"/>
    <w:qFormat/>
    <w:rsid w:val="007B69CB"/>
    <w:rPr>
      <w:i/>
      <w:iCs/>
    </w:rPr>
  </w:style>
  <w:style w:type="character" w:customStyle="1" w:styleId="txt">
    <w:name w:val="txt"/>
    <w:basedOn w:val="DefaultParagraphFont"/>
    <w:rsid w:val="00E92C43"/>
  </w:style>
  <w:style w:type="character" w:customStyle="1" w:styleId="commasymbol">
    <w:name w:val="commasymbol"/>
    <w:basedOn w:val="DefaultParagraphFont"/>
    <w:rsid w:val="00E92C43"/>
  </w:style>
  <w:style w:type="table" w:styleId="TableGrid">
    <w:name w:val="Table Grid"/>
    <w:basedOn w:val="TableNormal"/>
    <w:uiPriority w:val="39"/>
    <w:rsid w:val="005A46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rger">
    <w:name w:val="larger"/>
    <w:basedOn w:val="Normal"/>
    <w:rsid w:val="005A46AB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B69CB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B69C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9CB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9CB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9CB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9CB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9CB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9CB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B69CB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qFormat/>
    <w:rsid w:val="007B69CB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9CB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9C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B69CB"/>
    <w:rPr>
      <w:rFonts w:asciiTheme="majorHAnsi" w:eastAsiaTheme="majorEastAsia" w:hAnsiTheme="majorHAnsi" w:cstheme="majorBidi"/>
      <w:sz w:val="24"/>
      <w:szCs w:val="24"/>
    </w:rPr>
  </w:style>
  <w:style w:type="paragraph" w:styleId="NoSpacing">
    <w:name w:val="No Spacing"/>
    <w:uiPriority w:val="1"/>
    <w:qFormat/>
    <w:rsid w:val="007B69C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7B69CB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9CB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9CB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9CB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B69C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B69C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B69CB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B69CB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7B69C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B69C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06496">
          <w:marLeft w:val="675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79908">
          <w:marLeft w:val="675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3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1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9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7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89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3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41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426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9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74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95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00730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240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3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660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600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3622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31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36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7764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28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974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192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64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94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4607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6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1839">
          <w:marLeft w:val="675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069">
          <w:marLeft w:val="675"/>
          <w:marRight w:val="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image" Target="media/image9.png"/><Relationship Id="rId18" Type="http://schemas.openxmlformats.org/officeDocument/2006/relationships/image" Target="media/image11.tmp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0.tmp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tm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F603CD5F</Template>
  <TotalTime>0</TotalTime>
  <Pages>8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Robinson</dc:creator>
  <cp:keywords/>
  <dc:description/>
  <cp:lastModifiedBy>Anne Hartshorn</cp:lastModifiedBy>
  <cp:revision>2</cp:revision>
  <dcterms:created xsi:type="dcterms:W3CDTF">2020-06-24T22:14:00Z</dcterms:created>
  <dcterms:modified xsi:type="dcterms:W3CDTF">2020-06-24T22:14:00Z</dcterms:modified>
</cp:coreProperties>
</file>