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EABBF7" w14:textId="162E1E4A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  <w:r w:rsidRPr="004C6919"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  <w:t xml:space="preserve">Activity </w:t>
      </w:r>
      <w:r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  <w:t>1</w:t>
      </w:r>
      <w:r w:rsidRPr="004C6919"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  <w:t xml:space="preserve">: Puzzles </w:t>
      </w:r>
    </w:p>
    <w:p w14:paraId="4F3F04AE" w14:textId="77777777" w:rsidR="00E052E5" w:rsidRPr="00E052E5" w:rsidRDefault="00E052E5" w:rsidP="00FE5E02">
      <w:pPr>
        <w:jc w:val="center"/>
        <w:rPr>
          <w:rFonts w:cstheme="minorHAnsi"/>
          <w:sz w:val="28"/>
          <w:szCs w:val="28"/>
          <w:lang w:eastAsia="en-GB"/>
        </w:rPr>
      </w:pPr>
    </w:p>
    <w:p w14:paraId="6F2378EA" w14:textId="38F29486" w:rsidR="004C6919" w:rsidRPr="00E052E5" w:rsidRDefault="00E052E5" w:rsidP="00FE5E02">
      <w:pPr>
        <w:jc w:val="center"/>
        <w:rPr>
          <w:rFonts w:cstheme="minorHAnsi"/>
          <w:sz w:val="28"/>
          <w:szCs w:val="28"/>
          <w:lang w:eastAsia="en-GB"/>
        </w:rPr>
      </w:pPr>
      <w:r w:rsidRPr="00E052E5">
        <w:rPr>
          <w:rFonts w:cstheme="minorHAnsi"/>
          <w:sz w:val="28"/>
          <w:szCs w:val="28"/>
          <w:lang w:eastAsia="en-GB"/>
        </w:rPr>
        <w:t>Have a go at these puzzles and then try to explain your reasoning and thinking in a paragraph</w:t>
      </w:r>
      <w:r w:rsidR="00970763">
        <w:rPr>
          <w:rFonts w:cstheme="minorHAnsi"/>
          <w:sz w:val="28"/>
          <w:szCs w:val="28"/>
          <w:lang w:eastAsia="en-GB"/>
        </w:rPr>
        <w:t>.</w:t>
      </w:r>
    </w:p>
    <w:p w14:paraId="491B16BB" w14:textId="483653BA" w:rsidR="00E052E5" w:rsidRDefault="00E052E5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 wp14:anchorId="588B60F4" wp14:editId="6736EE92">
            <wp:simplePos x="0" y="0"/>
            <wp:positionH relativeFrom="column">
              <wp:posOffset>-271145</wp:posOffset>
            </wp:positionH>
            <wp:positionV relativeFrom="paragraph">
              <wp:posOffset>114935</wp:posOffset>
            </wp:positionV>
            <wp:extent cx="2746651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25" y="21488"/>
                <wp:lineTo x="2142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00" t="18815" r="43761" b="6752"/>
                    <a:stretch/>
                  </pic:blipFill>
                  <pic:spPr bwMode="auto">
                    <a:xfrm>
                      <a:off x="0" y="0"/>
                      <a:ext cx="2746651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519C13" w14:textId="45C5FFC7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34FBEE0E" w14:textId="2E4D6E39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4E736748" w14:textId="4EECDCFD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1C56DF25" w14:textId="36B051FF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6A6F3F72" w14:textId="3B964404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1D3A1789" w14:textId="02D07A91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6339E3CA" w14:textId="24E914E9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66438DC2" w14:textId="775D13E0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14D3C8AC" w14:textId="05C6B373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1ADB0E80" w14:textId="27DEF336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72AC218D" w14:textId="707BDAC7" w:rsidR="004C6919" w:rsidRDefault="00E052E5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 wp14:anchorId="01E782EE" wp14:editId="1EB5C05F">
            <wp:simplePos x="0" y="0"/>
            <wp:positionH relativeFrom="margin">
              <wp:posOffset>-266700</wp:posOffset>
            </wp:positionH>
            <wp:positionV relativeFrom="paragraph">
              <wp:posOffset>334645</wp:posOffset>
            </wp:positionV>
            <wp:extent cx="2719070" cy="3581400"/>
            <wp:effectExtent l="0" t="0" r="5080" b="0"/>
            <wp:wrapTight wrapText="bothSides">
              <wp:wrapPolygon edited="0">
                <wp:start x="0" y="0"/>
                <wp:lineTo x="0" y="21485"/>
                <wp:lineTo x="21489" y="21485"/>
                <wp:lineTo x="21489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0" t="20091" r="43275" b="6244"/>
                    <a:stretch/>
                  </pic:blipFill>
                  <pic:spPr bwMode="auto">
                    <a:xfrm>
                      <a:off x="0" y="0"/>
                      <a:ext cx="2719070" cy="358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71686" w14:textId="6417B59F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14820B0D" w14:textId="74C07747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6CC8CCC2" w14:textId="6E641F9E" w:rsidR="004C6919" w:rsidRDefault="004C6919" w:rsidP="00FE5E02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5A3D609B" w14:textId="77777777" w:rsidR="00E052E5" w:rsidRDefault="00E052E5" w:rsidP="00E052E5">
      <w:pPr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1C7B2460" w14:textId="77777777" w:rsidR="00E052E5" w:rsidRDefault="00E052E5" w:rsidP="00E052E5">
      <w:pPr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</w:p>
    <w:p w14:paraId="0017A4EB" w14:textId="77777777" w:rsidR="00E052E5" w:rsidRDefault="00E052E5" w:rsidP="00E052E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21F9D417" w14:textId="77777777" w:rsidR="00E052E5" w:rsidRDefault="00E052E5" w:rsidP="00E052E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24E24C20" w14:textId="77777777" w:rsidR="00E052E5" w:rsidRDefault="00E052E5" w:rsidP="00E052E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462C1950" w14:textId="77777777" w:rsidR="00E052E5" w:rsidRDefault="00E052E5" w:rsidP="00E052E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7316172E" w14:textId="77777777" w:rsidR="00E052E5" w:rsidRDefault="00E052E5" w:rsidP="00E052E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36F703F7" w14:textId="77777777" w:rsidR="00E052E5" w:rsidRDefault="00E052E5" w:rsidP="00E052E5">
      <w:pPr>
        <w:jc w:val="center"/>
        <w:rPr>
          <w:b/>
          <w:bCs/>
          <w:color w:val="FF0000"/>
          <w:sz w:val="28"/>
          <w:szCs w:val="28"/>
          <w:u w:val="single"/>
        </w:rPr>
      </w:pPr>
    </w:p>
    <w:p w14:paraId="19A7DC99" w14:textId="53CDAF50" w:rsidR="00FE5E02" w:rsidRPr="00FE5E02" w:rsidRDefault="00D30C2B" w:rsidP="00E052E5">
      <w:pPr>
        <w:jc w:val="center"/>
        <w:rPr>
          <w:color w:val="FF0000"/>
          <w:sz w:val="28"/>
          <w:szCs w:val="28"/>
        </w:rPr>
      </w:pPr>
      <w:bookmarkStart w:id="0" w:name="_GoBack"/>
      <w:r>
        <w:rPr>
          <w:noProof/>
          <w:lang w:eastAsia="en-GB"/>
        </w:rPr>
        <w:lastRenderedPageBreak/>
        <w:drawing>
          <wp:anchor distT="0" distB="0" distL="114300" distR="114300" simplePos="0" relativeHeight="251672576" behindDoc="1" locked="0" layoutInCell="1" allowOverlap="1" wp14:anchorId="29C88068" wp14:editId="1D74FC71">
            <wp:simplePos x="0" y="0"/>
            <wp:positionH relativeFrom="page">
              <wp:posOffset>3957320</wp:posOffset>
            </wp:positionH>
            <wp:positionV relativeFrom="paragraph">
              <wp:posOffset>305</wp:posOffset>
            </wp:positionV>
            <wp:extent cx="2470150" cy="3434080"/>
            <wp:effectExtent l="0" t="0" r="6350" b="0"/>
            <wp:wrapTight wrapText="bothSides">
              <wp:wrapPolygon edited="0">
                <wp:start x="0" y="0"/>
                <wp:lineTo x="0" y="21448"/>
                <wp:lineTo x="21489" y="21448"/>
                <wp:lineTo x="21489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17" t="16545" r="43940" b="6244"/>
                    <a:stretch/>
                  </pic:blipFill>
                  <pic:spPr bwMode="auto">
                    <a:xfrm>
                      <a:off x="0" y="0"/>
                      <a:ext cx="2470150" cy="343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E5E02">
        <w:rPr>
          <w:b/>
          <w:bCs/>
          <w:color w:val="FF0000"/>
          <w:sz w:val="28"/>
          <w:szCs w:val="28"/>
          <w:u w:val="single"/>
        </w:rPr>
        <w:t xml:space="preserve">Activity </w:t>
      </w:r>
      <w:r w:rsidR="00E052E5">
        <w:rPr>
          <w:b/>
          <w:bCs/>
          <w:color w:val="FF0000"/>
          <w:sz w:val="28"/>
          <w:szCs w:val="28"/>
          <w:u w:val="single"/>
        </w:rPr>
        <w:t>2</w:t>
      </w:r>
      <w:r w:rsidR="00FE5E02">
        <w:rPr>
          <w:b/>
          <w:bCs/>
          <w:color w:val="FF0000"/>
          <w:sz w:val="28"/>
          <w:szCs w:val="28"/>
          <w:u w:val="single"/>
        </w:rPr>
        <w:t>: R</w:t>
      </w:r>
      <w:r w:rsidR="00FE5E02" w:rsidRPr="00FE5E02">
        <w:rPr>
          <w:b/>
          <w:bCs/>
          <w:color w:val="FF0000"/>
          <w:sz w:val="28"/>
          <w:szCs w:val="28"/>
          <w:u w:val="single"/>
        </w:rPr>
        <w:t>ing a Ring of Numbers</w:t>
      </w:r>
    </w:p>
    <w:p w14:paraId="6BCC4375" w14:textId="266039FF" w:rsidR="00FE5E02" w:rsidRPr="00FE5E02" w:rsidRDefault="00FE5E02" w:rsidP="00FE5E02">
      <w:pPr>
        <w:rPr>
          <w:sz w:val="28"/>
          <w:szCs w:val="28"/>
          <w:lang w:val="en-US"/>
        </w:rPr>
      </w:pPr>
    </w:p>
    <w:p w14:paraId="28881A91" w14:textId="745B9AD2" w:rsidR="00D30C2B" w:rsidRPr="00FE5E02" w:rsidRDefault="00FE5E02">
      <w:pPr>
        <w:rPr>
          <w:sz w:val="28"/>
          <w:szCs w:val="28"/>
        </w:rPr>
      </w:pPr>
      <w:r w:rsidRPr="00FE5E02">
        <w:rPr>
          <w:sz w:val="28"/>
          <w:szCs w:val="28"/>
          <w:lang w:val="en-US"/>
        </w:rPr>
        <w:t xml:space="preserve">Here is a picture of four numbers placed in squares on a circle so that each number </w:t>
      </w:r>
      <w:proofErr w:type="gramStart"/>
      <w:r w:rsidRPr="00FE5E02">
        <w:rPr>
          <w:sz w:val="28"/>
          <w:szCs w:val="28"/>
          <w:lang w:val="en-US"/>
        </w:rPr>
        <w:t>is joined</w:t>
      </w:r>
      <w:proofErr w:type="gramEnd"/>
      <w:r w:rsidRPr="00FE5E02">
        <w:rPr>
          <w:sz w:val="28"/>
          <w:szCs w:val="28"/>
          <w:lang w:val="en-US"/>
        </w:rPr>
        <w:t xml:space="preserve"> to two others:</w:t>
      </w:r>
    </w:p>
    <w:p w14:paraId="73684D5D" w14:textId="4C34D30E" w:rsidR="00FE5E02" w:rsidRDefault="00FE5E02">
      <w:r w:rsidRPr="00FE5E0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178B072" wp14:editId="1EC91CD4">
                <wp:simplePos x="0" y="0"/>
                <wp:positionH relativeFrom="column">
                  <wp:posOffset>2664998</wp:posOffset>
                </wp:positionH>
                <wp:positionV relativeFrom="paragraph">
                  <wp:posOffset>618880</wp:posOffset>
                </wp:positionV>
                <wp:extent cx="2619152" cy="646331"/>
                <wp:effectExtent l="0" t="0" r="0" b="0"/>
                <wp:wrapNone/>
                <wp:docPr id="16" name="Rectangle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E708BD-B6AA-4B40-91D2-31EECC4A655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152" cy="6463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2BA61" w14:textId="77777777" w:rsidR="00D30C2B" w:rsidRPr="00FE5E02" w:rsidRDefault="00D30C2B" w:rsidP="00FE5E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0"/>
                              </w:rPr>
                            </w:pPr>
                            <w:r w:rsidRPr="00FE5E0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What do you see?</w:t>
                            </w:r>
                          </w:p>
                          <w:p w14:paraId="2FD4F245" w14:textId="77777777" w:rsidR="00D30C2B" w:rsidRPr="00FE5E02" w:rsidRDefault="00D30C2B" w:rsidP="00FE5E0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eastAsia="Times New Roman"/>
                                <w:sz w:val="28"/>
                                <w:szCs w:val="20"/>
                              </w:rPr>
                            </w:pPr>
                            <w:r w:rsidRPr="00FE5E02">
                              <w:rPr>
                                <w:rFonts w:asciiTheme="minorHAnsi" w:hAnsi="Calibri" w:cstheme="minorBidi"/>
                                <w:color w:val="000000" w:themeColor="text1"/>
                                <w:kern w:val="24"/>
                                <w:sz w:val="28"/>
                                <w:szCs w:val="28"/>
                                <w:lang w:val="en-US"/>
                              </w:rPr>
                              <w:t>What do you notice?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78B072" id="Rectangle 15" o:spid="_x0000_s1026" style="position:absolute;margin-left:209.85pt;margin-top:48.75pt;width:206.25pt;height:50.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" filled="f" stroked="f">
                <v:textbox style="mso-fit-shape-to-text:t">
                  <w:txbxContent>
                    <w:p w14:paraId="5AA2BA61" w14:textId="77777777" w:rsidR="00D30C2B" w:rsidRPr="00FE5E02" w:rsidRDefault="00D30C2B" w:rsidP="00FE5E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28"/>
                          <w:szCs w:val="20"/>
                        </w:rPr>
                      </w:pPr>
                      <w:r w:rsidRPr="00FE5E0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What do you see?</w:t>
                      </w:r>
                    </w:p>
                    <w:p w14:paraId="2FD4F245" w14:textId="77777777" w:rsidR="00D30C2B" w:rsidRPr="00FE5E02" w:rsidRDefault="00D30C2B" w:rsidP="00FE5E0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eastAsia="Times New Roman"/>
                          <w:sz w:val="28"/>
                          <w:szCs w:val="20"/>
                        </w:rPr>
                      </w:pPr>
                      <w:r w:rsidRPr="00FE5E02">
                        <w:rPr>
                          <w:rFonts w:asciiTheme="minorHAnsi" w:hAnsi="Calibri" w:cstheme="minorBidi"/>
                          <w:color w:val="000000" w:themeColor="text1"/>
                          <w:kern w:val="24"/>
                          <w:sz w:val="28"/>
                          <w:szCs w:val="28"/>
                          <w:lang w:val="en-US"/>
                        </w:rPr>
                        <w:t>What do you notice?</w:t>
                      </w:r>
                    </w:p>
                  </w:txbxContent>
                </v:textbox>
              </v:rect>
            </w:pict>
          </mc:Fallback>
        </mc:AlternateContent>
      </w:r>
      <w:r w:rsidRPr="00FE5E02">
        <w:rPr>
          <w:noProof/>
          <w:lang w:eastAsia="en-GB"/>
        </w:rPr>
        <w:drawing>
          <wp:inline distT="0" distB="0" distL="0" distR="0" wp14:anchorId="70C1E81B" wp14:editId="2463B308">
            <wp:extent cx="2076133" cy="2025650"/>
            <wp:effectExtent l="0" t="0" r="635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BD308520-11FD-48FB-9996-B9F140A812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BD308520-11FD-48FB-9996-B9F140A812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30887" t="27276" r="43065" b="27542"/>
                    <a:stretch/>
                  </pic:blipFill>
                  <pic:spPr>
                    <a:xfrm>
                      <a:off x="0" y="0"/>
                      <a:ext cx="2081365" cy="20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19A14" w14:textId="3B0BEE9C" w:rsidR="00FE5E02" w:rsidRDefault="00FE5E02"/>
    <w:p w14:paraId="7E18ABBC" w14:textId="33960066" w:rsidR="00FE5E02" w:rsidRPr="00FE5E02" w:rsidRDefault="00FE5E02" w:rsidP="00FE5E02">
      <w:pPr>
        <w:rPr>
          <w:sz w:val="28"/>
          <w:szCs w:val="28"/>
        </w:rPr>
      </w:pPr>
      <w:r w:rsidRPr="00FE5E02">
        <w:rPr>
          <w:b/>
          <w:bCs/>
          <w:sz w:val="28"/>
          <w:szCs w:val="28"/>
          <w:u w:val="single"/>
          <w:lang w:val="en-US"/>
        </w:rPr>
        <w:t>Task</w:t>
      </w:r>
      <w:r w:rsidRPr="00FE5E02">
        <w:rPr>
          <w:b/>
          <w:bCs/>
          <w:sz w:val="28"/>
          <w:szCs w:val="28"/>
          <w:lang w:val="en-US"/>
        </w:rPr>
        <w:t xml:space="preserve"> </w:t>
      </w:r>
    </w:p>
    <w:p w14:paraId="138158C4" w14:textId="1CE0BEA1" w:rsidR="00FE5E02" w:rsidRPr="00FE5E02" w:rsidRDefault="00FE5E02" w:rsidP="00FE5E02">
      <w:pPr>
        <w:numPr>
          <w:ilvl w:val="0"/>
          <w:numId w:val="2"/>
        </w:numPr>
        <w:rPr>
          <w:sz w:val="28"/>
          <w:szCs w:val="28"/>
        </w:rPr>
      </w:pPr>
      <w:r w:rsidRPr="00FE5E02">
        <w:rPr>
          <w:b/>
          <w:bCs/>
          <w:sz w:val="28"/>
          <w:szCs w:val="28"/>
          <w:lang w:val="en-US"/>
        </w:rPr>
        <w:t xml:space="preserve">You can use the templates on the next page to record your working out </w:t>
      </w:r>
    </w:p>
    <w:p w14:paraId="74FDF8FB" w14:textId="77777777" w:rsidR="00FE5E02" w:rsidRPr="00FE5E02" w:rsidRDefault="00FE5E02" w:rsidP="00FE5E02">
      <w:pPr>
        <w:ind w:left="720"/>
        <w:rPr>
          <w:sz w:val="28"/>
          <w:szCs w:val="28"/>
        </w:rPr>
      </w:pPr>
    </w:p>
    <w:p w14:paraId="64370847" w14:textId="77777777" w:rsidR="00FE5E02" w:rsidRPr="00FE5E02" w:rsidRDefault="00FE5E02" w:rsidP="00FE5E02">
      <w:pPr>
        <w:numPr>
          <w:ilvl w:val="0"/>
          <w:numId w:val="2"/>
        </w:numPr>
        <w:rPr>
          <w:sz w:val="28"/>
          <w:szCs w:val="28"/>
        </w:rPr>
      </w:pPr>
      <w:r w:rsidRPr="00FE5E02">
        <w:rPr>
          <w:b/>
          <w:bCs/>
          <w:sz w:val="28"/>
          <w:szCs w:val="28"/>
          <w:lang w:val="en-US"/>
        </w:rPr>
        <w:t xml:space="preserve">Choose four numbers from this list: </w:t>
      </w:r>
      <w:proofErr w:type="gramStart"/>
      <w:r w:rsidRPr="00FE5E02">
        <w:rPr>
          <w:b/>
          <w:bCs/>
          <w:sz w:val="28"/>
          <w:szCs w:val="28"/>
          <w:lang w:val="en-US"/>
        </w:rPr>
        <w:t>1</w:t>
      </w:r>
      <w:proofErr w:type="gramEnd"/>
      <w:r w:rsidRPr="00FE5E02">
        <w:rPr>
          <w:b/>
          <w:bCs/>
          <w:sz w:val="28"/>
          <w:szCs w:val="28"/>
          <w:lang w:val="en-US"/>
        </w:rPr>
        <w:t>, 2, 3, 4, 5, 6, 7, 8, 9 to put in the squares so that the difference between joined squares is odd.</w:t>
      </w:r>
    </w:p>
    <w:p w14:paraId="6338498A" w14:textId="77777777" w:rsidR="00FE5E02" w:rsidRPr="00FE5E02" w:rsidRDefault="00FE5E02" w:rsidP="00FE5E02">
      <w:pPr>
        <w:ind w:left="720"/>
        <w:rPr>
          <w:sz w:val="28"/>
          <w:szCs w:val="28"/>
        </w:rPr>
      </w:pPr>
    </w:p>
    <w:p w14:paraId="2E458B06" w14:textId="4E45B4DC" w:rsidR="00FE5E02" w:rsidRPr="00FE5E02" w:rsidRDefault="00FE5E02" w:rsidP="00FE5E02">
      <w:pPr>
        <w:numPr>
          <w:ilvl w:val="0"/>
          <w:numId w:val="2"/>
        </w:numPr>
        <w:rPr>
          <w:sz w:val="28"/>
          <w:szCs w:val="28"/>
        </w:rPr>
      </w:pPr>
      <w:r w:rsidRPr="00FE5E02">
        <w:rPr>
          <w:b/>
          <w:bCs/>
          <w:sz w:val="28"/>
          <w:szCs w:val="28"/>
          <w:lang w:val="en-US"/>
        </w:rPr>
        <w:t xml:space="preserve">Only one number </w:t>
      </w:r>
      <w:proofErr w:type="gramStart"/>
      <w:r w:rsidRPr="00FE5E02">
        <w:rPr>
          <w:b/>
          <w:bCs/>
          <w:sz w:val="28"/>
          <w:szCs w:val="28"/>
          <w:lang w:val="en-US"/>
        </w:rPr>
        <w:t>is allowed</w:t>
      </w:r>
      <w:proofErr w:type="gramEnd"/>
      <w:r w:rsidRPr="00FE5E02">
        <w:rPr>
          <w:b/>
          <w:bCs/>
          <w:sz w:val="28"/>
          <w:szCs w:val="28"/>
          <w:lang w:val="en-US"/>
        </w:rPr>
        <w:t xml:space="preserve"> in each square. You must use four different numbers.</w:t>
      </w:r>
    </w:p>
    <w:p w14:paraId="60C1ED1D" w14:textId="77777777" w:rsidR="00FE5E02" w:rsidRPr="00FE5E02" w:rsidRDefault="00FE5E02" w:rsidP="00FE5E02">
      <w:pPr>
        <w:ind w:left="720"/>
        <w:rPr>
          <w:sz w:val="28"/>
          <w:szCs w:val="28"/>
        </w:rPr>
      </w:pPr>
    </w:p>
    <w:p w14:paraId="3CF328FE" w14:textId="016A2960" w:rsidR="00FE5E02" w:rsidRPr="00FE5E02" w:rsidRDefault="00FE5E02" w:rsidP="00FE5E02">
      <w:pPr>
        <w:numPr>
          <w:ilvl w:val="0"/>
          <w:numId w:val="2"/>
        </w:numPr>
        <w:rPr>
          <w:sz w:val="28"/>
          <w:szCs w:val="28"/>
        </w:rPr>
      </w:pPr>
      <w:r w:rsidRPr="00FE5E02">
        <w:rPr>
          <w:i/>
          <w:iCs/>
          <w:sz w:val="28"/>
          <w:szCs w:val="28"/>
          <w:lang w:val="en-US"/>
        </w:rPr>
        <w:t>What can you say about the sum of each pair of joined squares?</w:t>
      </w:r>
    </w:p>
    <w:p w14:paraId="482BA049" w14:textId="77777777" w:rsidR="00FE5E02" w:rsidRPr="00FE5E02" w:rsidRDefault="00FE5E02" w:rsidP="00FE5E02">
      <w:pPr>
        <w:ind w:left="720"/>
        <w:rPr>
          <w:sz w:val="28"/>
          <w:szCs w:val="28"/>
        </w:rPr>
      </w:pPr>
    </w:p>
    <w:p w14:paraId="61FE5124" w14:textId="4CB0D8FA" w:rsidR="00FE5E02" w:rsidRPr="00FE5E02" w:rsidRDefault="00FE5E02" w:rsidP="00D30C2B">
      <w:pPr>
        <w:numPr>
          <w:ilvl w:val="0"/>
          <w:numId w:val="2"/>
        </w:numPr>
        <w:rPr>
          <w:sz w:val="28"/>
          <w:szCs w:val="28"/>
        </w:rPr>
      </w:pPr>
      <w:r w:rsidRPr="00FE5E02">
        <w:rPr>
          <w:i/>
          <w:iCs/>
          <w:sz w:val="28"/>
          <w:szCs w:val="28"/>
          <w:lang w:val="en-US"/>
        </w:rPr>
        <w:t>What must you do to make the difference even?</w:t>
      </w:r>
    </w:p>
    <w:p w14:paraId="0965005C" w14:textId="77777777" w:rsidR="00FE5E02" w:rsidRPr="00FE5E02" w:rsidRDefault="00FE5E02" w:rsidP="00FE5E02">
      <w:pPr>
        <w:ind w:left="720"/>
        <w:rPr>
          <w:sz w:val="28"/>
          <w:szCs w:val="28"/>
        </w:rPr>
      </w:pPr>
    </w:p>
    <w:p w14:paraId="0A6620B4" w14:textId="507BA8C4" w:rsidR="00FE5E02" w:rsidRPr="00E25024" w:rsidRDefault="00FE5E02" w:rsidP="00D30C2B">
      <w:pPr>
        <w:numPr>
          <w:ilvl w:val="0"/>
          <w:numId w:val="2"/>
        </w:numPr>
        <w:rPr>
          <w:sz w:val="28"/>
          <w:szCs w:val="28"/>
        </w:rPr>
      </w:pPr>
      <w:r w:rsidRPr="00FE5E02">
        <w:rPr>
          <w:i/>
          <w:iCs/>
          <w:sz w:val="28"/>
          <w:szCs w:val="28"/>
          <w:lang w:val="en-US"/>
        </w:rPr>
        <w:t>What do you notice about the sum of the pairs now?</w:t>
      </w:r>
    </w:p>
    <w:p w14:paraId="3306465D" w14:textId="77777777" w:rsidR="00E25024" w:rsidRPr="00FE5E02" w:rsidRDefault="00E25024" w:rsidP="00E25024">
      <w:pPr>
        <w:ind w:left="720"/>
        <w:rPr>
          <w:sz w:val="28"/>
          <w:szCs w:val="28"/>
        </w:rPr>
      </w:pPr>
    </w:p>
    <w:p w14:paraId="531BD9E2" w14:textId="6E828765" w:rsidR="00FE5E02" w:rsidRDefault="00FE5E02" w:rsidP="00FE5E02">
      <w:pPr>
        <w:rPr>
          <w:i/>
          <w:iCs/>
          <w:sz w:val="28"/>
          <w:szCs w:val="28"/>
          <w:lang w:val="en-US"/>
        </w:rPr>
      </w:pPr>
    </w:p>
    <w:p w14:paraId="268C899A" w14:textId="77777777" w:rsidR="00FE5E02" w:rsidRDefault="00FE5E02" w:rsidP="00FE5E02">
      <w:pPr>
        <w:rPr>
          <w:sz w:val="28"/>
          <w:szCs w:val="28"/>
        </w:rPr>
      </w:pPr>
    </w:p>
    <w:p w14:paraId="3DDDF19B" w14:textId="78879CC1" w:rsidR="00FE5E02" w:rsidRDefault="00FE5E02" w:rsidP="00FE5E0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50D049D6" wp14:editId="6053331C">
            <wp:simplePos x="0" y="0"/>
            <wp:positionH relativeFrom="column">
              <wp:posOffset>-444500</wp:posOffset>
            </wp:positionH>
            <wp:positionV relativeFrom="paragraph">
              <wp:posOffset>-12700</wp:posOffset>
            </wp:positionV>
            <wp:extent cx="6591300" cy="2085975"/>
            <wp:effectExtent l="0" t="0" r="0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828" t="22917" r="31563" b="43378"/>
                    <a:stretch/>
                  </pic:blipFill>
                  <pic:spPr>
                    <a:xfrm>
                      <a:off x="0" y="0"/>
                      <a:ext cx="659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0288" behindDoc="0" locked="0" layoutInCell="1" allowOverlap="1" wp14:anchorId="5D39F540" wp14:editId="72DCA9A3">
            <wp:simplePos x="0" y="0"/>
            <wp:positionH relativeFrom="column">
              <wp:posOffset>-444500</wp:posOffset>
            </wp:positionH>
            <wp:positionV relativeFrom="paragraph">
              <wp:posOffset>2182812</wp:posOffset>
            </wp:positionV>
            <wp:extent cx="6591300" cy="20859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828" t="22917" r="31563" b="43378"/>
                    <a:stretch/>
                  </pic:blipFill>
                  <pic:spPr>
                    <a:xfrm>
                      <a:off x="0" y="0"/>
                      <a:ext cx="659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1312" behindDoc="0" locked="0" layoutInCell="1" allowOverlap="1" wp14:anchorId="0EA1FD38" wp14:editId="1664C4B5">
            <wp:simplePos x="0" y="0"/>
            <wp:positionH relativeFrom="column">
              <wp:posOffset>-444500</wp:posOffset>
            </wp:positionH>
            <wp:positionV relativeFrom="paragraph">
              <wp:posOffset>4378325</wp:posOffset>
            </wp:positionV>
            <wp:extent cx="6591300" cy="2085975"/>
            <wp:effectExtent l="0" t="0" r="0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828" t="22917" r="31563" b="43378"/>
                    <a:stretch/>
                  </pic:blipFill>
                  <pic:spPr>
                    <a:xfrm>
                      <a:off x="0" y="0"/>
                      <a:ext cx="659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580B8" w14:textId="66EF2076" w:rsidR="00FE5E02" w:rsidRDefault="00FE5E02" w:rsidP="00FE5E02">
      <w:pPr>
        <w:rPr>
          <w:sz w:val="28"/>
          <w:szCs w:val="28"/>
        </w:rPr>
      </w:pPr>
    </w:p>
    <w:p w14:paraId="7EBD4780" w14:textId="3E6CFB47" w:rsidR="00FE5E02" w:rsidRDefault="00FE5E02" w:rsidP="00FE5E02">
      <w:pPr>
        <w:rPr>
          <w:sz w:val="28"/>
          <w:szCs w:val="28"/>
        </w:rPr>
      </w:pPr>
    </w:p>
    <w:p w14:paraId="75F09D58" w14:textId="2AD12EE8" w:rsidR="00FE5E02" w:rsidRDefault="00FE5E02" w:rsidP="00FE5E02">
      <w:pPr>
        <w:rPr>
          <w:sz w:val="28"/>
          <w:szCs w:val="28"/>
        </w:rPr>
      </w:pPr>
    </w:p>
    <w:p w14:paraId="36015086" w14:textId="6B7B0124" w:rsidR="00FE5E02" w:rsidRDefault="00FE5E02" w:rsidP="00FE5E02">
      <w:pPr>
        <w:rPr>
          <w:sz w:val="28"/>
          <w:szCs w:val="28"/>
        </w:rPr>
      </w:pPr>
    </w:p>
    <w:p w14:paraId="68E7A176" w14:textId="192A0E8D" w:rsidR="00FE5E02" w:rsidRDefault="00FE5E02" w:rsidP="00FE5E02">
      <w:pPr>
        <w:rPr>
          <w:sz w:val="28"/>
          <w:szCs w:val="28"/>
        </w:rPr>
      </w:pPr>
    </w:p>
    <w:p w14:paraId="7D7CF329" w14:textId="3D897816" w:rsidR="00FE5E02" w:rsidRDefault="00FE5E02" w:rsidP="00FE5E02">
      <w:pPr>
        <w:rPr>
          <w:sz w:val="28"/>
          <w:szCs w:val="28"/>
        </w:rPr>
      </w:pPr>
    </w:p>
    <w:p w14:paraId="5DD0B823" w14:textId="2B34EFE2" w:rsidR="00FE5E02" w:rsidRDefault="00FE5E02" w:rsidP="00FE5E02">
      <w:pPr>
        <w:rPr>
          <w:sz w:val="28"/>
          <w:szCs w:val="28"/>
        </w:rPr>
      </w:pPr>
    </w:p>
    <w:p w14:paraId="28E36A6C" w14:textId="3776895A" w:rsidR="00FE5E02" w:rsidRDefault="00FE5E02" w:rsidP="00FE5E02">
      <w:pPr>
        <w:rPr>
          <w:sz w:val="28"/>
          <w:szCs w:val="28"/>
        </w:rPr>
      </w:pPr>
    </w:p>
    <w:p w14:paraId="59800C8C" w14:textId="206E424F" w:rsidR="00FE5E02" w:rsidRDefault="00FE5E02" w:rsidP="00FE5E02">
      <w:pPr>
        <w:rPr>
          <w:sz w:val="28"/>
          <w:szCs w:val="28"/>
        </w:rPr>
      </w:pPr>
    </w:p>
    <w:p w14:paraId="40F2964F" w14:textId="357D24B9" w:rsidR="00FE5E02" w:rsidRDefault="00FE5E02" w:rsidP="00FE5E02">
      <w:pPr>
        <w:rPr>
          <w:sz w:val="28"/>
          <w:szCs w:val="28"/>
        </w:rPr>
      </w:pPr>
    </w:p>
    <w:p w14:paraId="1CF6A6C0" w14:textId="3D67C98D" w:rsidR="00FE5E02" w:rsidRDefault="00FE5E02" w:rsidP="00FE5E02">
      <w:pPr>
        <w:rPr>
          <w:sz w:val="28"/>
          <w:szCs w:val="28"/>
        </w:rPr>
      </w:pPr>
    </w:p>
    <w:p w14:paraId="51ABE9BB" w14:textId="4B329E06" w:rsidR="00FE5E02" w:rsidRDefault="00FE5E02" w:rsidP="00FE5E02">
      <w:pPr>
        <w:rPr>
          <w:sz w:val="28"/>
          <w:szCs w:val="28"/>
        </w:rPr>
      </w:pPr>
    </w:p>
    <w:p w14:paraId="6FE52604" w14:textId="44F05F7D" w:rsidR="00FE5E02" w:rsidRDefault="00FE5E02" w:rsidP="00FE5E02">
      <w:pPr>
        <w:rPr>
          <w:sz w:val="28"/>
          <w:szCs w:val="28"/>
        </w:rPr>
      </w:pPr>
    </w:p>
    <w:p w14:paraId="548C17F3" w14:textId="1D7FA171" w:rsidR="00FE5E02" w:rsidRDefault="00FE5E02" w:rsidP="00FE5E02">
      <w:pPr>
        <w:rPr>
          <w:sz w:val="28"/>
          <w:szCs w:val="28"/>
        </w:rPr>
      </w:pPr>
    </w:p>
    <w:p w14:paraId="44612F90" w14:textId="5F6A740A" w:rsidR="00FE5E02" w:rsidRDefault="00FE5E02" w:rsidP="00FE5E02">
      <w:pPr>
        <w:rPr>
          <w:sz w:val="28"/>
          <w:szCs w:val="28"/>
        </w:rPr>
      </w:pPr>
    </w:p>
    <w:p w14:paraId="11F27D7A" w14:textId="1EC45CA2" w:rsidR="00FE5E02" w:rsidRDefault="00FE5E02" w:rsidP="00FE5E02">
      <w:pPr>
        <w:rPr>
          <w:sz w:val="28"/>
          <w:szCs w:val="28"/>
        </w:rPr>
      </w:pPr>
    </w:p>
    <w:p w14:paraId="6E2265E0" w14:textId="38AB36F7" w:rsidR="00FE5E02" w:rsidRDefault="00FE5E02" w:rsidP="00FE5E02">
      <w:pPr>
        <w:rPr>
          <w:sz w:val="28"/>
          <w:szCs w:val="28"/>
        </w:rPr>
      </w:pPr>
    </w:p>
    <w:p w14:paraId="1B686D7C" w14:textId="43DB560F" w:rsidR="00FE5E02" w:rsidRDefault="00FE5E02" w:rsidP="00FE5E02">
      <w:pPr>
        <w:rPr>
          <w:sz w:val="28"/>
          <w:szCs w:val="28"/>
        </w:rPr>
      </w:pPr>
      <w:r>
        <w:rPr>
          <w:noProof/>
          <w:sz w:val="28"/>
          <w:szCs w:val="28"/>
          <w:lang w:eastAsia="en-GB"/>
        </w:rPr>
        <w:drawing>
          <wp:anchor distT="0" distB="0" distL="114300" distR="114300" simplePos="0" relativeHeight="251663360" behindDoc="0" locked="0" layoutInCell="1" allowOverlap="1" wp14:anchorId="177AC586" wp14:editId="50814A1A">
            <wp:simplePos x="0" y="0"/>
            <wp:positionH relativeFrom="margin">
              <wp:align>center</wp:align>
            </wp:positionH>
            <wp:positionV relativeFrom="paragraph">
              <wp:posOffset>422334</wp:posOffset>
            </wp:positionV>
            <wp:extent cx="6591300" cy="2085975"/>
            <wp:effectExtent l="0" t="0" r="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8828" t="22917" r="31563" b="43378"/>
                    <a:stretch/>
                  </pic:blipFill>
                  <pic:spPr>
                    <a:xfrm>
                      <a:off x="0" y="0"/>
                      <a:ext cx="659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509911" w14:textId="0B049A52" w:rsidR="00FE5E02" w:rsidRDefault="00FE5E02" w:rsidP="00FE5E02">
      <w:pPr>
        <w:rPr>
          <w:sz w:val="28"/>
          <w:szCs w:val="28"/>
        </w:rPr>
      </w:pPr>
    </w:p>
    <w:p w14:paraId="4AA0EB38" w14:textId="528E9349" w:rsidR="00FE5E02" w:rsidRDefault="00FE5E02" w:rsidP="00FE5E02">
      <w:pPr>
        <w:rPr>
          <w:sz w:val="28"/>
          <w:szCs w:val="28"/>
        </w:rPr>
      </w:pPr>
    </w:p>
    <w:p w14:paraId="42B54A03" w14:textId="3FE51D8C" w:rsidR="00FE5E02" w:rsidRDefault="00FE5E02" w:rsidP="00FE5E02">
      <w:pPr>
        <w:rPr>
          <w:sz w:val="28"/>
          <w:szCs w:val="28"/>
        </w:rPr>
      </w:pPr>
    </w:p>
    <w:p w14:paraId="53AB5023" w14:textId="6E2E251B" w:rsidR="00FE5E02" w:rsidRDefault="00FE5E02" w:rsidP="00FE5E02">
      <w:pPr>
        <w:rPr>
          <w:sz w:val="28"/>
          <w:szCs w:val="28"/>
        </w:rPr>
      </w:pPr>
    </w:p>
    <w:p w14:paraId="7B526734" w14:textId="234E3366" w:rsidR="00FE5E02" w:rsidRDefault="00FE5E02" w:rsidP="00FE5E02">
      <w:pPr>
        <w:rPr>
          <w:sz w:val="28"/>
          <w:szCs w:val="28"/>
        </w:rPr>
      </w:pPr>
    </w:p>
    <w:p w14:paraId="0A168D20" w14:textId="1E30B987" w:rsidR="00FE5E02" w:rsidRDefault="00FE5E02" w:rsidP="00FE5E02">
      <w:pPr>
        <w:rPr>
          <w:sz w:val="28"/>
          <w:szCs w:val="28"/>
        </w:rPr>
      </w:pPr>
    </w:p>
    <w:p w14:paraId="4E4A2CA9" w14:textId="0EA02737" w:rsidR="00FE5E02" w:rsidRDefault="00FE5E02" w:rsidP="00FE5E02">
      <w:pPr>
        <w:rPr>
          <w:sz w:val="28"/>
          <w:szCs w:val="28"/>
        </w:rPr>
      </w:pPr>
    </w:p>
    <w:p w14:paraId="283FF9C6" w14:textId="77777777" w:rsidR="00DE0778" w:rsidRDefault="00DE0778" w:rsidP="00DE0778">
      <w:pPr>
        <w:rPr>
          <w:b/>
          <w:bCs/>
          <w:color w:val="FF0000"/>
          <w:sz w:val="28"/>
          <w:szCs w:val="28"/>
          <w:u w:val="single"/>
        </w:rPr>
      </w:pPr>
    </w:p>
    <w:p w14:paraId="310D17F6" w14:textId="29C93D43" w:rsidR="00FE5E02" w:rsidRDefault="00FE5E02" w:rsidP="00DE0778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FE5E02">
        <w:rPr>
          <w:b/>
          <w:bCs/>
          <w:color w:val="FF0000"/>
          <w:sz w:val="28"/>
          <w:szCs w:val="28"/>
          <w:u w:val="single"/>
        </w:rPr>
        <w:t xml:space="preserve">Activity </w:t>
      </w:r>
      <w:r w:rsidR="004C6919">
        <w:rPr>
          <w:b/>
          <w:bCs/>
          <w:color w:val="FF0000"/>
          <w:sz w:val="28"/>
          <w:szCs w:val="28"/>
          <w:u w:val="single"/>
        </w:rPr>
        <w:t>3</w:t>
      </w:r>
      <w:r>
        <w:rPr>
          <w:b/>
          <w:bCs/>
          <w:color w:val="FF0000"/>
          <w:sz w:val="28"/>
          <w:szCs w:val="28"/>
          <w:u w:val="single"/>
        </w:rPr>
        <w:t>: Reach 100</w:t>
      </w:r>
    </w:p>
    <w:p w14:paraId="5414E6D2" w14:textId="0B2638D1" w:rsidR="00FE5E02" w:rsidRDefault="00FE5E02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545E7035" w14:textId="51C6DF17" w:rsidR="00FE5E02" w:rsidRPr="00FE5E02" w:rsidRDefault="00FE5E02" w:rsidP="00FE5E02">
      <w:pPr>
        <w:rPr>
          <w:sz w:val="28"/>
          <w:szCs w:val="28"/>
        </w:rPr>
      </w:pPr>
      <w:r w:rsidRPr="00FE5E02">
        <w:rPr>
          <w:sz w:val="28"/>
          <w:szCs w:val="28"/>
          <w:lang w:val="en-US"/>
        </w:rPr>
        <w:t>Here is a grid of four "boxes</w:t>
      </w:r>
      <w:r>
        <w:rPr>
          <w:sz w:val="28"/>
          <w:szCs w:val="28"/>
          <w:lang w:val="en-US"/>
        </w:rPr>
        <w:t>:</w:t>
      </w:r>
    </w:p>
    <w:p w14:paraId="22DF3EEE" w14:textId="4EAC8C24" w:rsidR="00FE5E02" w:rsidRDefault="00FE5E02" w:rsidP="00FE5E02">
      <w:pPr>
        <w:rPr>
          <w:b/>
          <w:bCs/>
          <w:color w:val="FF0000"/>
          <w:sz w:val="28"/>
          <w:szCs w:val="28"/>
          <w:u w:val="single"/>
        </w:rPr>
      </w:pPr>
      <w:r w:rsidRPr="00FE5E02">
        <w:rPr>
          <w:b/>
          <w:bCs/>
          <w:noProof/>
          <w:color w:val="FF0000"/>
          <w:sz w:val="28"/>
          <w:szCs w:val="28"/>
          <w:u w:val="single"/>
          <w:lang w:eastAsia="en-GB"/>
        </w:rPr>
        <w:drawing>
          <wp:anchor distT="0" distB="0" distL="114300" distR="114300" simplePos="0" relativeHeight="251665408" behindDoc="0" locked="0" layoutInCell="1" allowOverlap="1" wp14:anchorId="7FE23ABE" wp14:editId="4DA32167">
            <wp:simplePos x="0" y="0"/>
            <wp:positionH relativeFrom="column">
              <wp:posOffset>-95415</wp:posOffset>
            </wp:positionH>
            <wp:positionV relativeFrom="paragraph">
              <wp:posOffset>52318</wp:posOffset>
            </wp:positionV>
            <wp:extent cx="1860697" cy="1679946"/>
            <wp:effectExtent l="0" t="0" r="6350" b="0"/>
            <wp:wrapNone/>
            <wp:docPr id="6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442FE265-1532-4BF1-9A61-B4829AE48D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442FE265-1532-4BF1-9A61-B4829AE48D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/>
                    <a:srcRect l="30872" t="38449" r="53867" b="37055"/>
                    <a:stretch/>
                  </pic:blipFill>
                  <pic:spPr>
                    <a:xfrm>
                      <a:off x="0" y="0"/>
                      <a:ext cx="1860697" cy="1679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44CCDA" w14:textId="77777777" w:rsidR="00FE5E02" w:rsidRDefault="00FE5E02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43583D18" w14:textId="7BC43EA6" w:rsidR="00FE5E02" w:rsidRDefault="00FE5E02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41310E2F" w14:textId="77777777" w:rsidR="00FE5E02" w:rsidRDefault="00FE5E02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3D74FC2E" w14:textId="77777777" w:rsidR="00FE5E02" w:rsidRDefault="00FE5E02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4375A4D7" w14:textId="77777777" w:rsidR="00FE5E02" w:rsidRDefault="00FE5E02" w:rsidP="00FE5E02">
      <w:pPr>
        <w:rPr>
          <w:b/>
          <w:bCs/>
          <w:color w:val="FF0000"/>
          <w:sz w:val="28"/>
          <w:szCs w:val="28"/>
          <w:u w:val="single"/>
          <w:lang w:val="en-US"/>
        </w:rPr>
      </w:pPr>
    </w:p>
    <w:p w14:paraId="4131FC3D" w14:textId="1341B17D" w:rsidR="00FE5E02" w:rsidRDefault="00FE5E02" w:rsidP="00FE5E02">
      <w:pPr>
        <w:rPr>
          <w:sz w:val="28"/>
          <w:szCs w:val="28"/>
          <w:lang w:val="en-US"/>
        </w:rPr>
      </w:pPr>
      <w:r w:rsidRPr="00FE5E02">
        <w:rPr>
          <w:sz w:val="28"/>
          <w:szCs w:val="28"/>
          <w:lang w:val="en-US"/>
        </w:rPr>
        <w:t xml:space="preserve">You must choose four different digits from 1−9 and put one in each box. </w:t>
      </w:r>
    </w:p>
    <w:p w14:paraId="5A42B2AB" w14:textId="77777777" w:rsidR="00FE5E02" w:rsidRPr="00FE5E02" w:rsidRDefault="00FE5E02" w:rsidP="00FE5E02">
      <w:pPr>
        <w:rPr>
          <w:sz w:val="28"/>
          <w:szCs w:val="28"/>
        </w:rPr>
      </w:pPr>
    </w:p>
    <w:p w14:paraId="35A6892D" w14:textId="77777777" w:rsidR="00FE5E02" w:rsidRPr="00FE5E02" w:rsidRDefault="00FE5E02" w:rsidP="00FE5E02">
      <w:pPr>
        <w:rPr>
          <w:b/>
          <w:bCs/>
          <w:i/>
          <w:iCs/>
          <w:sz w:val="28"/>
          <w:szCs w:val="28"/>
          <w:u w:val="single"/>
        </w:rPr>
      </w:pPr>
      <w:r w:rsidRPr="00FE5E02">
        <w:rPr>
          <w:b/>
          <w:bCs/>
          <w:i/>
          <w:iCs/>
          <w:sz w:val="28"/>
          <w:szCs w:val="28"/>
          <w:u w:val="single"/>
          <w:lang w:val="en-US"/>
        </w:rPr>
        <w:t xml:space="preserve">For example: </w:t>
      </w:r>
    </w:p>
    <w:p w14:paraId="310389C7" w14:textId="2674FC57" w:rsidR="00E25024" w:rsidRDefault="00E25024" w:rsidP="00FE5E02">
      <w:pPr>
        <w:rPr>
          <w:b/>
          <w:bCs/>
          <w:color w:val="FF0000"/>
          <w:sz w:val="28"/>
          <w:szCs w:val="28"/>
          <w:u w:val="single"/>
        </w:rPr>
      </w:pPr>
      <w:r w:rsidRPr="00FE5E02">
        <w:rPr>
          <w:b/>
          <w:bCs/>
          <w:noProof/>
          <w:color w:val="FF0000"/>
          <w:sz w:val="28"/>
          <w:szCs w:val="28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 wp14:anchorId="5368CF02" wp14:editId="7841A631">
            <wp:simplePos x="0" y="0"/>
            <wp:positionH relativeFrom="margin">
              <wp:align>left</wp:align>
            </wp:positionH>
            <wp:positionV relativeFrom="paragraph">
              <wp:posOffset>5941</wp:posOffset>
            </wp:positionV>
            <wp:extent cx="2199992" cy="2271889"/>
            <wp:effectExtent l="0" t="0" r="0" b="0"/>
            <wp:wrapNone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4256B6CC-BBEF-41D3-BB07-EBAE90A35B6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4256B6CC-BBEF-41D3-BB07-EBAE90A35B6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32355" t="15000" r="54302" b="60503"/>
                    <a:stretch/>
                  </pic:blipFill>
                  <pic:spPr>
                    <a:xfrm>
                      <a:off x="0" y="0"/>
                      <a:ext cx="2210047" cy="2282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3589625" wp14:editId="13480907">
                <wp:simplePos x="0" y="0"/>
                <wp:positionH relativeFrom="column">
                  <wp:posOffset>2353310</wp:posOffset>
                </wp:positionH>
                <wp:positionV relativeFrom="paragraph">
                  <wp:posOffset>7620</wp:posOffset>
                </wp:positionV>
                <wp:extent cx="3738880" cy="2263140"/>
                <wp:effectExtent l="0" t="0" r="1397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8880" cy="2263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335A2A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This gives four two-digit numbers:</w:t>
                            </w:r>
                          </w:p>
                          <w:tbl>
                            <w:tblPr>
                              <w:tblW w:w="0" w:type="auto"/>
                              <w:tblCellSpacing w:w="15" w:type="dxa"/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59"/>
                              <w:gridCol w:w="4404"/>
                            </w:tblGrid>
                            <w:tr w:rsidR="00D30C2B" w:rsidRPr="00E25024" w14:paraId="1724C9BD" w14:textId="77777777" w:rsidTr="00D30C2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2616D7A0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55ACAD9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(reading along the 1st row)</w:t>
                                  </w:r>
                                </w:p>
                              </w:tc>
                            </w:tr>
                            <w:tr w:rsidR="00D30C2B" w:rsidRPr="00E25024" w14:paraId="6D4147A4" w14:textId="77777777" w:rsidTr="00D30C2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95C2881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F8ADCB0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(reading along the 2nd row)</w:t>
                                  </w:r>
                                </w:p>
                              </w:tc>
                            </w:tr>
                            <w:tr w:rsidR="00D30C2B" w:rsidRPr="00E25024" w14:paraId="27BECBF5" w14:textId="77777777" w:rsidTr="00D30C2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C665A82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7DAB17D9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(reading down the left hand column)</w:t>
                                  </w:r>
                                </w:p>
                              </w:tc>
                            </w:tr>
                            <w:tr w:rsidR="00D30C2B" w:rsidRPr="00E25024" w14:paraId="49BC1753" w14:textId="77777777" w:rsidTr="00D30C2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DA32DAD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center"/>
                                  <w:hideMark/>
                                </w:tcPr>
                                <w:p w14:paraId="581C1E1D" w14:textId="77777777" w:rsidR="00D30C2B" w:rsidRPr="00E25024" w:rsidRDefault="00D30C2B" w:rsidP="00E25024">
                                  <w:pPr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</w:pPr>
                                  <w:r w:rsidRPr="00E25024">
                                    <w:rPr>
                                      <w:rFonts w:cstheme="minorHAnsi"/>
                                      <w:sz w:val="28"/>
                                      <w:szCs w:val="28"/>
                                      <w:lang w:eastAsia="en-GB"/>
                                    </w:rPr>
                                    <w:t>(reading down the right hand column)</w:t>
                                  </w:r>
                                </w:p>
                              </w:tc>
                            </w:tr>
                          </w:tbl>
                          <w:p w14:paraId="4FD7AE5B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 xml:space="preserve">In this </w:t>
                            </w:r>
                            <w:proofErr w:type="gramStart"/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case</w:t>
                            </w:r>
                            <w:proofErr w:type="gramEnd"/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 xml:space="preserve"> their sum is 151.</w:t>
                            </w:r>
                          </w:p>
                          <w:p w14:paraId="6B907F67" w14:textId="3C94A2B9" w:rsidR="00D30C2B" w:rsidRDefault="00D30C2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58962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85.3pt;margin-top:.6pt;width:294.4pt;height:178.2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" strokecolor="white [3212]">
                <v:textbox>
                  <w:txbxContent>
                    <w:p w14:paraId="2D335A2A" w14:textId="77777777" w:rsidR="00D30C2B" w:rsidRPr="00E25024" w:rsidRDefault="00D30C2B" w:rsidP="00E25024">
                      <w:pPr>
                        <w:rPr>
                          <w:rFonts w:cstheme="minorHAnsi"/>
                          <w:sz w:val="28"/>
                          <w:szCs w:val="28"/>
                          <w:lang w:eastAsia="en-GB"/>
                        </w:rPr>
                      </w:pPr>
                      <w:r w:rsidRPr="00E25024">
                        <w:rPr>
                          <w:rFonts w:cstheme="minorHAnsi"/>
                          <w:sz w:val="28"/>
                          <w:szCs w:val="28"/>
                          <w:lang w:eastAsia="en-GB"/>
                        </w:rPr>
                        <w:t>This gives four two-digit numbers:</w:t>
                      </w:r>
                    </w:p>
                    <w:tbl>
                      <w:tblPr>
                        <w:tblW w:w="0" w:type="auto"/>
                        <w:tblCellSpacing w:w="15" w:type="dxa"/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59"/>
                        <w:gridCol w:w="4404"/>
                      </w:tblGrid>
                      <w:tr w:rsidR="00D30C2B" w:rsidRPr="00E25024" w14:paraId="1724C9BD" w14:textId="77777777" w:rsidTr="00D30C2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2616D7A0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55ACAD9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(reading along the 1st row)</w:t>
                            </w:r>
                          </w:p>
                        </w:tc>
                      </w:tr>
                      <w:tr w:rsidR="00D30C2B" w:rsidRPr="00E25024" w14:paraId="6D4147A4" w14:textId="77777777" w:rsidTr="00D30C2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95C2881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F8ADCB0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(reading along the 2nd row)</w:t>
                            </w:r>
                          </w:p>
                        </w:tc>
                      </w:tr>
                      <w:tr w:rsidR="00D30C2B" w:rsidRPr="00E25024" w14:paraId="27BECBF5" w14:textId="77777777" w:rsidTr="00D30C2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C665A82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7DAB17D9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(reading down the left hand column)</w:t>
                            </w:r>
                          </w:p>
                        </w:tc>
                      </w:tr>
                      <w:tr w:rsidR="00D30C2B" w:rsidRPr="00E25024" w14:paraId="49BC1753" w14:textId="77777777" w:rsidTr="00D30C2B">
                        <w:trPr>
                          <w:tblCellSpacing w:w="15" w:type="dxa"/>
                        </w:trPr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DA32DAD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0" w:type="auto"/>
                            <w:vAlign w:val="center"/>
                            <w:hideMark/>
                          </w:tcPr>
                          <w:p w14:paraId="581C1E1D" w14:textId="77777777" w:rsidR="00D30C2B" w:rsidRPr="00E25024" w:rsidRDefault="00D30C2B" w:rsidP="00E25024">
                            <w:pPr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E25024">
                              <w:rPr>
                                <w:rFonts w:cstheme="minorHAnsi"/>
                                <w:sz w:val="28"/>
                                <w:szCs w:val="28"/>
                                <w:lang w:eastAsia="en-GB"/>
                              </w:rPr>
                              <w:t>(reading down the right hand column)</w:t>
                            </w:r>
                          </w:p>
                        </w:tc>
                      </w:tr>
                    </w:tbl>
                    <w:p w14:paraId="4FD7AE5B" w14:textId="77777777" w:rsidR="00D30C2B" w:rsidRPr="00E25024" w:rsidRDefault="00D30C2B" w:rsidP="00E25024">
                      <w:pPr>
                        <w:rPr>
                          <w:rFonts w:cstheme="minorHAnsi"/>
                          <w:sz w:val="28"/>
                          <w:szCs w:val="28"/>
                          <w:lang w:eastAsia="en-GB"/>
                        </w:rPr>
                      </w:pPr>
                      <w:r w:rsidRPr="00E25024">
                        <w:rPr>
                          <w:rFonts w:cstheme="minorHAnsi"/>
                          <w:sz w:val="28"/>
                          <w:szCs w:val="28"/>
                          <w:lang w:eastAsia="en-GB"/>
                        </w:rPr>
                        <w:t xml:space="preserve">In this </w:t>
                      </w:r>
                      <w:proofErr w:type="gramStart"/>
                      <w:r w:rsidRPr="00E25024">
                        <w:rPr>
                          <w:rFonts w:cstheme="minorHAnsi"/>
                          <w:sz w:val="28"/>
                          <w:szCs w:val="28"/>
                          <w:lang w:eastAsia="en-GB"/>
                        </w:rPr>
                        <w:t>case</w:t>
                      </w:r>
                      <w:proofErr w:type="gramEnd"/>
                      <w:r w:rsidRPr="00E25024">
                        <w:rPr>
                          <w:rFonts w:cstheme="minorHAnsi"/>
                          <w:sz w:val="28"/>
                          <w:szCs w:val="28"/>
                          <w:lang w:eastAsia="en-GB"/>
                        </w:rPr>
                        <w:t xml:space="preserve"> their sum is 151.</w:t>
                      </w:r>
                    </w:p>
                    <w:p w14:paraId="6B907F67" w14:textId="3C94A2B9" w:rsidR="00D30C2B" w:rsidRDefault="00D30C2B"/>
                  </w:txbxContent>
                </v:textbox>
                <w10:wrap type="square"/>
              </v:shape>
            </w:pict>
          </mc:Fallback>
        </mc:AlternateContent>
      </w:r>
    </w:p>
    <w:p w14:paraId="1D5C5EA8" w14:textId="5F337F92" w:rsidR="00E25024" w:rsidRDefault="00E25024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79F1652B" w14:textId="026A9264" w:rsidR="00E25024" w:rsidRDefault="00E25024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24CB4E06" w14:textId="50C32BBD" w:rsidR="00E25024" w:rsidRDefault="00E25024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1DFDBC17" w14:textId="3B7FD931" w:rsidR="00FE5E02" w:rsidRDefault="00FE5E02" w:rsidP="00FE5E02">
      <w:pPr>
        <w:rPr>
          <w:b/>
          <w:bCs/>
          <w:color w:val="FF0000"/>
          <w:sz w:val="28"/>
          <w:szCs w:val="28"/>
          <w:u w:val="single"/>
        </w:rPr>
      </w:pPr>
    </w:p>
    <w:p w14:paraId="3C53D298" w14:textId="77777777" w:rsidR="00E25024" w:rsidRDefault="00E25024" w:rsidP="00E25024">
      <w:pPr>
        <w:rPr>
          <w:lang w:eastAsia="en-GB"/>
        </w:rPr>
      </w:pPr>
    </w:p>
    <w:p w14:paraId="2BDAD17D" w14:textId="77777777" w:rsidR="00E25024" w:rsidRDefault="00E25024" w:rsidP="00E25024">
      <w:pPr>
        <w:rPr>
          <w:lang w:eastAsia="en-GB"/>
        </w:rPr>
      </w:pPr>
    </w:p>
    <w:p w14:paraId="4299FF00" w14:textId="77777777" w:rsidR="00E25024" w:rsidRDefault="00E25024" w:rsidP="00E25024">
      <w:pPr>
        <w:rPr>
          <w:rFonts w:cstheme="minorHAnsi"/>
          <w:b/>
          <w:bCs/>
          <w:sz w:val="28"/>
          <w:szCs w:val="28"/>
          <w:u w:val="single"/>
          <w:lang w:eastAsia="en-GB"/>
        </w:rPr>
      </w:pPr>
      <w:r w:rsidRPr="00E25024">
        <w:rPr>
          <w:rFonts w:cstheme="minorHAnsi"/>
          <w:sz w:val="28"/>
          <w:szCs w:val="28"/>
          <w:lang w:eastAsia="en-GB"/>
        </w:rPr>
        <w:br/>
      </w:r>
      <w:r w:rsidRPr="00E25024">
        <w:rPr>
          <w:rFonts w:cstheme="minorHAnsi"/>
          <w:b/>
          <w:bCs/>
          <w:sz w:val="28"/>
          <w:szCs w:val="28"/>
          <w:u w:val="single"/>
          <w:lang w:eastAsia="en-GB"/>
        </w:rPr>
        <w:t>Try a few examples of your own.</w:t>
      </w:r>
    </w:p>
    <w:p w14:paraId="5048B96C" w14:textId="13C43B15" w:rsidR="00E25024" w:rsidRDefault="00E25024" w:rsidP="00E25024">
      <w:pPr>
        <w:rPr>
          <w:rFonts w:cstheme="minorHAnsi"/>
          <w:sz w:val="28"/>
          <w:szCs w:val="28"/>
          <w:lang w:eastAsia="en-GB"/>
        </w:rPr>
      </w:pPr>
      <w:r w:rsidRPr="00E25024">
        <w:rPr>
          <w:rFonts w:cstheme="minorHAnsi"/>
          <w:b/>
          <w:bCs/>
          <w:sz w:val="28"/>
          <w:szCs w:val="28"/>
          <w:u w:val="single"/>
          <w:lang w:eastAsia="en-GB"/>
        </w:rPr>
        <w:br/>
      </w:r>
      <w:r w:rsidRPr="00E25024">
        <w:rPr>
          <w:rFonts w:cstheme="minorHAnsi"/>
          <w:sz w:val="28"/>
          <w:szCs w:val="28"/>
          <w:lang w:eastAsia="en-GB"/>
        </w:rPr>
        <w:t>Is there a quick way to tell if the total is going to be even or odd?</w:t>
      </w:r>
      <w:r w:rsidRPr="00E25024">
        <w:rPr>
          <w:rFonts w:cstheme="minorHAnsi"/>
          <w:sz w:val="28"/>
          <w:szCs w:val="28"/>
          <w:lang w:eastAsia="en-GB"/>
        </w:rPr>
        <w:br/>
      </w:r>
      <w:r w:rsidRPr="00E25024">
        <w:rPr>
          <w:rFonts w:cstheme="minorHAnsi"/>
          <w:sz w:val="28"/>
          <w:szCs w:val="28"/>
          <w:lang w:eastAsia="en-GB"/>
        </w:rPr>
        <w:br/>
        <w:t xml:space="preserve">Your challenge is to find four </w:t>
      </w:r>
      <w:r w:rsidRPr="00E25024">
        <w:rPr>
          <w:rFonts w:cstheme="minorHAnsi"/>
          <w:b/>
          <w:bCs/>
          <w:sz w:val="28"/>
          <w:szCs w:val="28"/>
          <w:lang w:eastAsia="en-GB"/>
        </w:rPr>
        <w:t>different</w:t>
      </w:r>
      <w:r w:rsidRPr="00E25024">
        <w:rPr>
          <w:rFonts w:cstheme="minorHAnsi"/>
          <w:sz w:val="28"/>
          <w:szCs w:val="28"/>
          <w:lang w:eastAsia="en-GB"/>
        </w:rPr>
        <w:t xml:space="preserve"> digits that give four two-digit </w:t>
      </w:r>
      <w:proofErr w:type="gramStart"/>
      <w:r w:rsidRPr="00E25024">
        <w:rPr>
          <w:rFonts w:cstheme="minorHAnsi"/>
          <w:sz w:val="28"/>
          <w:szCs w:val="28"/>
          <w:lang w:eastAsia="en-GB"/>
        </w:rPr>
        <w:t>numbers which</w:t>
      </w:r>
      <w:proofErr w:type="gramEnd"/>
      <w:r w:rsidRPr="00E25024">
        <w:rPr>
          <w:rFonts w:cstheme="minorHAnsi"/>
          <w:sz w:val="28"/>
          <w:szCs w:val="28"/>
          <w:lang w:eastAsia="en-GB"/>
        </w:rPr>
        <w:t xml:space="preserve"> add to a total of 100.</w:t>
      </w:r>
    </w:p>
    <w:p w14:paraId="6A1B572A" w14:textId="77777777" w:rsidR="00E25024" w:rsidRPr="00E25024" w:rsidRDefault="00E25024" w:rsidP="00E25024">
      <w:pPr>
        <w:rPr>
          <w:rFonts w:cstheme="minorHAnsi"/>
          <w:sz w:val="28"/>
          <w:szCs w:val="28"/>
          <w:lang w:eastAsia="en-GB"/>
        </w:rPr>
      </w:pPr>
    </w:p>
    <w:p w14:paraId="12A8D133" w14:textId="77777777" w:rsidR="004C6919" w:rsidRDefault="00E25024" w:rsidP="00E25024">
      <w:pPr>
        <w:rPr>
          <w:rFonts w:cstheme="minorHAnsi"/>
          <w:sz w:val="28"/>
          <w:szCs w:val="28"/>
          <w:lang w:eastAsia="en-GB"/>
        </w:rPr>
      </w:pPr>
      <w:r w:rsidRPr="00E25024">
        <w:rPr>
          <w:rFonts w:cstheme="minorHAnsi"/>
          <w:sz w:val="28"/>
          <w:szCs w:val="28"/>
          <w:lang w:eastAsia="en-GB"/>
        </w:rPr>
        <w:t>How many ways can you find of doing it?</w:t>
      </w:r>
    </w:p>
    <w:p w14:paraId="1DC617F2" w14:textId="77777777" w:rsidR="00DE0778" w:rsidRDefault="00DE0778" w:rsidP="004C6919">
      <w:pPr>
        <w:jc w:val="center"/>
        <w:rPr>
          <w:rFonts w:cstheme="minorHAnsi"/>
          <w:b/>
          <w:bCs/>
          <w:sz w:val="28"/>
          <w:szCs w:val="28"/>
          <w:u w:val="single"/>
          <w:lang w:eastAsia="en-GB"/>
        </w:rPr>
      </w:pPr>
    </w:p>
    <w:p w14:paraId="1DF32707" w14:textId="462FCE47" w:rsidR="00DE0778" w:rsidRDefault="00DE0778" w:rsidP="004C6919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  <w:r w:rsidRPr="00DE0778"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  <w:t xml:space="preserve">Activity 4: Ice Cream Investigation </w:t>
      </w:r>
    </w:p>
    <w:p w14:paraId="763639A4" w14:textId="518C344B" w:rsidR="00DE0778" w:rsidRDefault="00E045CA" w:rsidP="004C6919">
      <w:pPr>
        <w:jc w:val="center"/>
        <w:rPr>
          <w:rFonts w:cstheme="minorHAnsi"/>
          <w:b/>
          <w:bCs/>
          <w:color w:val="FF0000"/>
          <w:sz w:val="28"/>
          <w:szCs w:val="28"/>
          <w:u w:val="single"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5648" behindDoc="1" locked="0" layoutInCell="1" allowOverlap="1" wp14:anchorId="568BA25B" wp14:editId="355E0F89">
            <wp:simplePos x="0" y="0"/>
            <wp:positionH relativeFrom="column">
              <wp:posOffset>1031240</wp:posOffset>
            </wp:positionH>
            <wp:positionV relativeFrom="paragraph">
              <wp:posOffset>242877</wp:posOffset>
            </wp:positionV>
            <wp:extent cx="3625215" cy="3625215"/>
            <wp:effectExtent l="0" t="0" r="0" b="0"/>
            <wp:wrapTight wrapText="bothSides">
              <wp:wrapPolygon edited="0">
                <wp:start x="0" y="0"/>
                <wp:lineTo x="0" y="21452"/>
                <wp:lineTo x="21452" y="21452"/>
                <wp:lineTo x="21452" y="0"/>
                <wp:lineTo x="0" y="0"/>
              </wp:wrapPolygon>
            </wp:wrapTight>
            <wp:docPr id="12" name="Picture 12" descr="Concession Ice Cream Stand Free Vector - Download Free Vector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ssion Ice Cream Stand Free Vector - Download Free Vector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362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FE55C1" w14:textId="73324689" w:rsidR="00E25024" w:rsidRPr="004C6919" w:rsidRDefault="00DE0778" w:rsidP="00DE0778">
      <w:pPr>
        <w:pStyle w:val="Pa4"/>
        <w:spacing w:after="100"/>
        <w:jc w:val="both"/>
        <w:rPr>
          <w:rFonts w:asciiTheme="minorHAnsi" w:hAnsiTheme="minorHAnsi" w:cstheme="minorHAnsi"/>
          <w:b/>
          <w:bCs/>
          <w:sz w:val="28"/>
          <w:szCs w:val="28"/>
          <w:u w:val="single"/>
          <w:lang w:eastAsia="en-GB"/>
        </w:rPr>
      </w:pPr>
      <w:r>
        <w:rPr>
          <w:rFonts w:cs="Twinkl"/>
          <w:color w:val="000000"/>
          <w:sz w:val="26"/>
          <w:szCs w:val="26"/>
        </w:rPr>
        <w:t xml:space="preserve"> </w:t>
      </w:r>
    </w:p>
    <w:p w14:paraId="118975E7" w14:textId="1D4E308D" w:rsidR="00E25024" w:rsidRDefault="00E2502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5BA94479" w14:textId="3A08F8FD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3426E3BB" w14:textId="40B6E568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0AECED44" w14:textId="3E570652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2B9A4F9B" w14:textId="59ECC2A7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6AF4563C" w14:textId="3A9D2645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39D20341" w14:textId="3BB562D5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77F2F6AF" w14:textId="21A565DC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63C58DA7" w14:textId="4818F231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7E39C9A3" w14:textId="3F06A788" w:rsidR="00F403D4" w:rsidRDefault="00970763" w:rsidP="00E25024">
      <w:pPr>
        <w:rPr>
          <w:b/>
          <w:bCs/>
          <w:color w:val="FF0000"/>
          <w:sz w:val="28"/>
          <w:szCs w:val="28"/>
          <w:u w:val="single"/>
        </w:rPr>
      </w:pPr>
      <w:r w:rsidRPr="00DE0778">
        <w:rPr>
          <w:rFonts w:cs="Twinkl"/>
          <w:noProof/>
          <w:color w:val="000000"/>
          <w:sz w:val="26"/>
          <w:szCs w:val="26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EE8644" wp14:editId="2A3E6369">
                <wp:simplePos x="0" y="0"/>
                <wp:positionH relativeFrom="margin">
                  <wp:posOffset>-255270</wp:posOffset>
                </wp:positionH>
                <wp:positionV relativeFrom="paragraph">
                  <wp:posOffset>565150</wp:posOffset>
                </wp:positionV>
                <wp:extent cx="6358255" cy="2870200"/>
                <wp:effectExtent l="0" t="0" r="4445" b="63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58255" cy="287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B2533F" w14:textId="63CACC6B" w:rsidR="00D30C2B" w:rsidRPr="00970763" w:rsidRDefault="00D30C2B" w:rsidP="00DE0778">
                            <w:pPr>
                              <w:pStyle w:val="Pa4"/>
                              <w:spacing w:after="100"/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70763">
                              <w:rPr>
                                <w:rFonts w:asciiTheme="minorHAnsi" w:hAnsiTheme="minorHAnsi"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The ice cream stall sells chocolate, peach, mint, lemon, strawberry and vanilla flavour. </w:t>
                            </w:r>
                          </w:p>
                          <w:p w14:paraId="761113FD" w14:textId="77777777" w:rsidR="00D30C2B" w:rsidRPr="00970763" w:rsidRDefault="00D30C2B" w:rsidP="00970763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ADED306" w14:textId="77777777" w:rsidR="00D30C2B" w:rsidRPr="00970763" w:rsidRDefault="00D30C2B" w:rsidP="00DE0778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19304466" w14:textId="61527747" w:rsidR="00D30C2B" w:rsidRPr="00970763" w:rsidRDefault="00D30C2B" w:rsidP="00DE0778">
                            <w:pPr>
                              <w:pStyle w:val="Pa4"/>
                              <w:spacing w:after="100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707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What combinations </w:t>
                            </w:r>
                            <w:proofErr w:type="gramStart"/>
                            <w:r w:rsidRPr="009707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can be created</w:t>
                            </w:r>
                            <w:proofErr w:type="gramEnd"/>
                            <w:r w:rsidRPr="00970763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for a double cone? </w:t>
                            </w:r>
                          </w:p>
                          <w:p w14:paraId="33B6C06D" w14:textId="0838B910" w:rsidR="00D30C2B" w:rsidRPr="00970763" w:rsidRDefault="00D30C2B" w:rsidP="00DE0778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032060E0" w14:textId="77777777" w:rsidR="00D30C2B" w:rsidRPr="00970763" w:rsidRDefault="00D30C2B" w:rsidP="00DE0778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26"/>
                                <w:szCs w:val="26"/>
                              </w:rPr>
                            </w:pPr>
                          </w:p>
                          <w:p w14:paraId="590BC247" w14:textId="0C311E7C" w:rsidR="00D30C2B" w:rsidRPr="00970763" w:rsidRDefault="00D30C2B" w:rsidP="00DE0778">
                            <w:pPr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70763"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  <w:t xml:space="preserve">Be sure to work systematically and record your solutions in an order. </w:t>
                            </w:r>
                          </w:p>
                          <w:p w14:paraId="536B3BDD" w14:textId="77777777" w:rsidR="00D30C2B" w:rsidRPr="00970763" w:rsidRDefault="00D30C2B" w:rsidP="00DE0778">
                            <w:pPr>
                              <w:rPr>
                                <w:rFonts w:cstheme="minorHAnsi"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  <w:p w14:paraId="0E1422B4" w14:textId="35E97A76" w:rsidR="00D30C2B" w:rsidRPr="00970763" w:rsidRDefault="00D30C2B" w:rsidP="00DE0778">
                            <w:pPr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70763">
                              <w:rPr>
                                <w:rFonts w:cstheme="minorHAnsi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How will you know once you have found all the possibilities? </w:t>
                            </w:r>
                          </w:p>
                          <w:p w14:paraId="4031EA10" w14:textId="77777777" w:rsidR="00D30C2B" w:rsidRPr="00970763" w:rsidRDefault="00D30C2B" w:rsidP="00DE0778">
                            <w:pPr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</w:pPr>
                            <w:r w:rsidRPr="00970763">
                              <w:rPr>
                                <w:rFonts w:cstheme="minorHAnsi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GB"/>
                              </w:rPr>
                              <w:br/>
                            </w:r>
                          </w:p>
                          <w:p w14:paraId="5B6C95CC" w14:textId="09512984" w:rsidR="00D30C2B" w:rsidRPr="00970763" w:rsidRDefault="00D30C2B" w:rsidP="00DE0778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EE8644" id="_x0000_s1028" type="#_x0000_t202" style="position:absolute;margin-left:-20.1pt;margin-top:44.5pt;width:500.65pt;height:22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" stroked="f">
                <v:textbox>
                  <w:txbxContent>
                    <w:p w14:paraId="09B2533F" w14:textId="63CACC6B" w:rsidR="00D30C2B" w:rsidRPr="00970763" w:rsidRDefault="00D30C2B" w:rsidP="00DE0778">
                      <w:pPr>
                        <w:pStyle w:val="Pa4"/>
                        <w:spacing w:after="100"/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</w:pPr>
                      <w:r w:rsidRPr="00970763">
                        <w:rPr>
                          <w:rFonts w:asciiTheme="minorHAnsi" w:hAnsiTheme="minorHAnsi" w:cstheme="minorHAnsi"/>
                          <w:color w:val="000000"/>
                          <w:sz w:val="28"/>
                          <w:szCs w:val="28"/>
                        </w:rPr>
                        <w:t xml:space="preserve">The ice cream stall sells chocolate, peach, mint, lemon, strawberry and vanilla flavour. </w:t>
                      </w:r>
                    </w:p>
                    <w:p w14:paraId="761113FD" w14:textId="77777777" w:rsidR="00D30C2B" w:rsidRPr="00970763" w:rsidRDefault="00D30C2B" w:rsidP="00970763">
                      <w:pPr>
                        <w:pStyle w:val="Default"/>
                        <w:rPr>
                          <w:rFonts w:asciiTheme="minorHAnsi" w:hAnsiTheme="minorHAnsi" w:cstheme="minorHAnsi"/>
                        </w:rPr>
                      </w:pPr>
                    </w:p>
                    <w:p w14:paraId="4ADED306" w14:textId="77777777" w:rsidR="00D30C2B" w:rsidRPr="00970763" w:rsidRDefault="00D30C2B" w:rsidP="00DE0778">
                      <w:pPr>
                        <w:pStyle w:val="Default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19304466" w14:textId="61527747" w:rsidR="00D30C2B" w:rsidRPr="00970763" w:rsidRDefault="00D30C2B" w:rsidP="00DE0778">
                      <w:pPr>
                        <w:pStyle w:val="Pa4"/>
                        <w:spacing w:after="100"/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7076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What combinations </w:t>
                      </w:r>
                      <w:proofErr w:type="gramStart"/>
                      <w:r w:rsidRPr="0097076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>can be created</w:t>
                      </w:r>
                      <w:proofErr w:type="gramEnd"/>
                      <w:r w:rsidRPr="00970763">
                        <w:rPr>
                          <w:rFonts w:asciiTheme="minorHAnsi" w:hAnsiTheme="minorHAnsi"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for a double cone? </w:t>
                      </w:r>
                    </w:p>
                    <w:p w14:paraId="33B6C06D" w14:textId="0838B910" w:rsidR="00D30C2B" w:rsidRPr="00970763" w:rsidRDefault="00D30C2B" w:rsidP="00DE0778">
                      <w:pPr>
                        <w:pStyle w:val="Default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032060E0" w14:textId="77777777" w:rsidR="00D30C2B" w:rsidRPr="00970763" w:rsidRDefault="00D30C2B" w:rsidP="00DE0778">
                      <w:pPr>
                        <w:pStyle w:val="Default"/>
                        <w:rPr>
                          <w:rFonts w:asciiTheme="minorHAnsi" w:hAnsiTheme="minorHAnsi" w:cstheme="minorHAnsi"/>
                          <w:sz w:val="26"/>
                          <w:szCs w:val="26"/>
                        </w:rPr>
                      </w:pPr>
                    </w:p>
                    <w:p w14:paraId="590BC247" w14:textId="0C311E7C" w:rsidR="00D30C2B" w:rsidRPr="00970763" w:rsidRDefault="00D30C2B" w:rsidP="00DE0778">
                      <w:pPr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  <w:r w:rsidRPr="00970763"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  <w:t xml:space="preserve">Be sure to work systematically and record your solutions in an order. </w:t>
                      </w:r>
                    </w:p>
                    <w:p w14:paraId="536B3BDD" w14:textId="77777777" w:rsidR="00D30C2B" w:rsidRPr="00970763" w:rsidRDefault="00D30C2B" w:rsidP="00DE0778">
                      <w:pPr>
                        <w:rPr>
                          <w:rFonts w:cstheme="minorHAnsi"/>
                          <w:color w:val="000000"/>
                          <w:sz w:val="28"/>
                          <w:szCs w:val="28"/>
                        </w:rPr>
                      </w:pPr>
                    </w:p>
                    <w:p w14:paraId="0E1422B4" w14:textId="35E97A76" w:rsidR="00D30C2B" w:rsidRPr="00970763" w:rsidRDefault="00D30C2B" w:rsidP="00DE0778">
                      <w:pPr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970763">
                        <w:rPr>
                          <w:rFonts w:cstheme="minorHAnsi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How will you know once you have found all the possibilities? </w:t>
                      </w:r>
                    </w:p>
                    <w:p w14:paraId="4031EA10" w14:textId="77777777" w:rsidR="00D30C2B" w:rsidRPr="00970763" w:rsidRDefault="00D30C2B" w:rsidP="00DE0778">
                      <w:pPr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lang w:eastAsia="en-GB"/>
                        </w:rPr>
                      </w:pPr>
                      <w:r w:rsidRPr="00970763">
                        <w:rPr>
                          <w:rFonts w:cstheme="minorHAnsi"/>
                          <w:b/>
                          <w:bCs/>
                          <w:sz w:val="32"/>
                          <w:szCs w:val="32"/>
                          <w:u w:val="single"/>
                          <w:lang w:eastAsia="en-GB"/>
                        </w:rPr>
                        <w:br/>
                      </w:r>
                    </w:p>
                    <w:p w14:paraId="5B6C95CC" w14:textId="09512984" w:rsidR="00D30C2B" w:rsidRPr="00970763" w:rsidRDefault="00D30C2B" w:rsidP="00DE0778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F9C9698" w14:textId="7B246A15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43259358" w14:textId="7B60480A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7246BAA8" w14:textId="2DF53023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562C389E" w14:textId="7984F93C" w:rsidR="00F403D4" w:rsidRDefault="00F403D4" w:rsidP="00E25024">
      <w:pPr>
        <w:rPr>
          <w:b/>
          <w:bCs/>
          <w:color w:val="FF0000"/>
          <w:sz w:val="28"/>
          <w:szCs w:val="28"/>
          <w:u w:val="single"/>
        </w:rPr>
      </w:pPr>
    </w:p>
    <w:p w14:paraId="4D3B7547" w14:textId="616A3B31" w:rsidR="00970763" w:rsidRDefault="00970763" w:rsidP="00970763">
      <w:pPr>
        <w:rPr>
          <w:b/>
          <w:bCs/>
          <w:color w:val="FF0000"/>
          <w:sz w:val="28"/>
          <w:szCs w:val="28"/>
          <w:u w:val="single"/>
        </w:rPr>
      </w:pPr>
    </w:p>
    <w:p w14:paraId="067AE4F3" w14:textId="56B42173" w:rsidR="00970763" w:rsidRPr="00FE5E02" w:rsidRDefault="00970763" w:rsidP="00970763">
      <w:pPr>
        <w:jc w:val="center"/>
        <w:rPr>
          <w:b/>
          <w:bCs/>
          <w:color w:val="FF0000"/>
          <w:sz w:val="28"/>
          <w:szCs w:val="28"/>
          <w:u w:val="single"/>
        </w:rPr>
      </w:pPr>
      <w:r w:rsidRPr="00970763">
        <w:rPr>
          <w:rFonts w:cstheme="minorHAnsi"/>
          <w:b/>
          <w:bCs/>
          <w:noProof/>
          <w:color w:val="FF0000"/>
          <w:sz w:val="28"/>
          <w:szCs w:val="28"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77421E7" wp14:editId="4B75FAE3">
                <wp:simplePos x="0" y="0"/>
                <wp:positionH relativeFrom="column">
                  <wp:posOffset>3412490</wp:posOffset>
                </wp:positionH>
                <wp:positionV relativeFrom="paragraph">
                  <wp:posOffset>1551940</wp:posOffset>
                </wp:positionV>
                <wp:extent cx="2571115" cy="1381760"/>
                <wp:effectExtent l="0" t="0" r="19685" b="2794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115" cy="1381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04C4A" w14:textId="77777777" w:rsidR="00D30C2B" w:rsidRDefault="00D30C2B" w:rsidP="0097076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024CC87D" w14:textId="07B1602C" w:rsidR="00D30C2B" w:rsidRDefault="00D30C2B" w:rsidP="0097076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70763">
                              <w:rPr>
                                <w:color w:val="FF0000"/>
                                <w:sz w:val="28"/>
                                <w:szCs w:val="28"/>
                              </w:rPr>
                              <w:t>See if you can work out the number of intersections for up to at least 10 sticks.</w:t>
                            </w:r>
                          </w:p>
                          <w:p w14:paraId="3AC32684" w14:textId="77777777" w:rsidR="00D30C2B" w:rsidRDefault="00D30C2B" w:rsidP="0097076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B1CF802" w14:textId="6163308D" w:rsidR="00D30C2B" w:rsidRDefault="00D30C2B" w:rsidP="0097076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14:paraId="354A8A88" w14:textId="77777777" w:rsidR="00D30C2B" w:rsidRPr="00970763" w:rsidRDefault="00D30C2B" w:rsidP="00970763">
                            <w:pPr>
                              <w:jc w:val="center"/>
                              <w:rPr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21E7" id="_x0000_s1029" type="#_x0000_t202" style="position:absolute;left:0;text-align:left;margin-left:268.7pt;margin-top:122.2pt;width:202.45pt;height:108.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" strokecolor="red">
                <v:textbox>
                  <w:txbxContent>
                    <w:p w14:paraId="65004C4A" w14:textId="77777777" w:rsidR="00D30C2B" w:rsidRDefault="00D30C2B" w:rsidP="0097076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024CC87D" w14:textId="07B1602C" w:rsidR="00D30C2B" w:rsidRDefault="00D30C2B" w:rsidP="0097076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  <w:r w:rsidRPr="00970763">
                        <w:rPr>
                          <w:color w:val="FF0000"/>
                          <w:sz w:val="28"/>
                          <w:szCs w:val="28"/>
                        </w:rPr>
                        <w:t>See if you can work out the number of intersections for up to at least 10 sticks.</w:t>
                      </w:r>
                    </w:p>
                    <w:p w14:paraId="3AC32684" w14:textId="77777777" w:rsidR="00D30C2B" w:rsidRDefault="00D30C2B" w:rsidP="0097076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3B1CF802" w14:textId="6163308D" w:rsidR="00D30C2B" w:rsidRDefault="00D30C2B" w:rsidP="0097076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  <w:p w14:paraId="354A8A88" w14:textId="77777777" w:rsidR="00D30C2B" w:rsidRPr="00970763" w:rsidRDefault="00D30C2B" w:rsidP="00970763">
                      <w:pPr>
                        <w:jc w:val="center"/>
                        <w:rPr>
                          <w:color w:val="FF0000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403D4">
        <w:rPr>
          <w:b/>
          <w:bCs/>
          <w:noProof/>
          <w:color w:val="FF0000"/>
          <w:sz w:val="28"/>
          <w:szCs w:val="28"/>
          <w:u w:val="single"/>
          <w:lang w:eastAsia="en-GB"/>
        </w:rPr>
        <w:drawing>
          <wp:anchor distT="0" distB="0" distL="114300" distR="114300" simplePos="0" relativeHeight="251677696" behindDoc="1" locked="0" layoutInCell="1" allowOverlap="1" wp14:anchorId="34201F47" wp14:editId="754025AF">
            <wp:simplePos x="0" y="0"/>
            <wp:positionH relativeFrom="margin">
              <wp:posOffset>-567690</wp:posOffset>
            </wp:positionH>
            <wp:positionV relativeFrom="paragraph">
              <wp:posOffset>460901</wp:posOffset>
            </wp:positionV>
            <wp:extent cx="6873240" cy="8559800"/>
            <wp:effectExtent l="0" t="0" r="3810" b="0"/>
            <wp:wrapTight wrapText="bothSides">
              <wp:wrapPolygon edited="0">
                <wp:start x="0" y="0"/>
                <wp:lineTo x="0" y="21536"/>
                <wp:lineTo x="21552" y="21536"/>
                <wp:lineTo x="21552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/>
                    <a:stretch/>
                  </pic:blipFill>
                  <pic:spPr bwMode="auto">
                    <a:xfrm>
                      <a:off x="0" y="0"/>
                      <a:ext cx="6873240" cy="855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3D4">
        <w:rPr>
          <w:b/>
          <w:bCs/>
          <w:color w:val="FF0000"/>
          <w:sz w:val="28"/>
          <w:szCs w:val="28"/>
          <w:u w:val="single"/>
        </w:rPr>
        <w:t>Activity 5: Sticks Investigation</w:t>
      </w:r>
    </w:p>
    <w:sectPr w:rsidR="00970763" w:rsidRPr="00FE5E02" w:rsidSect="00E25024">
      <w:pgSz w:w="11906" w:h="16838"/>
      <w:pgMar w:top="1440" w:right="1440" w:bottom="993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winkl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417495"/>
    <w:multiLevelType w:val="hybridMultilevel"/>
    <w:tmpl w:val="79B0D6A0"/>
    <w:lvl w:ilvl="0" w:tplc="66D20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3FA1E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10C01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E694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28EAA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522A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A82A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167F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DC81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6CF246B0"/>
    <w:multiLevelType w:val="hybridMultilevel"/>
    <w:tmpl w:val="1090A520"/>
    <w:lvl w:ilvl="0" w:tplc="3990B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3FE46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970D3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C89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81E61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8F42E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4501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A69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A6DC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5E02"/>
    <w:rsid w:val="004C6919"/>
    <w:rsid w:val="005A05B5"/>
    <w:rsid w:val="00970763"/>
    <w:rsid w:val="00AB1212"/>
    <w:rsid w:val="00AC5B8E"/>
    <w:rsid w:val="00B60511"/>
    <w:rsid w:val="00CA04C1"/>
    <w:rsid w:val="00D30C2B"/>
    <w:rsid w:val="00DE0778"/>
    <w:rsid w:val="00E045CA"/>
    <w:rsid w:val="00E052E5"/>
    <w:rsid w:val="00E25024"/>
    <w:rsid w:val="00F403D4"/>
    <w:rsid w:val="00FE5E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F37BEE"/>
  <w15:chartTrackingRefBased/>
  <w15:docId w15:val="{A217C931-1C1A-4223-8DBE-F233BA617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5E02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E250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mn">
    <w:name w:val="mn"/>
    <w:basedOn w:val="DefaultParagraphFont"/>
    <w:rsid w:val="00E25024"/>
  </w:style>
  <w:style w:type="character" w:styleId="Strong">
    <w:name w:val="Strong"/>
    <w:basedOn w:val="DefaultParagraphFont"/>
    <w:uiPriority w:val="22"/>
    <w:qFormat/>
    <w:rsid w:val="00E25024"/>
    <w:rPr>
      <w:b/>
      <w:bCs/>
    </w:rPr>
  </w:style>
  <w:style w:type="paragraph" w:customStyle="1" w:styleId="Default">
    <w:name w:val="Default"/>
    <w:rsid w:val="00DE0778"/>
    <w:pPr>
      <w:autoSpaceDE w:val="0"/>
      <w:autoSpaceDN w:val="0"/>
      <w:adjustRightInd w:val="0"/>
      <w:spacing w:after="0" w:line="240" w:lineRule="auto"/>
    </w:pPr>
    <w:rPr>
      <w:rFonts w:ascii="Twinkl" w:hAnsi="Twinkl" w:cs="Twinkl"/>
      <w:color w:val="000000"/>
      <w:sz w:val="24"/>
      <w:szCs w:val="24"/>
    </w:rPr>
  </w:style>
  <w:style w:type="paragraph" w:customStyle="1" w:styleId="Pa4">
    <w:name w:val="Pa4"/>
    <w:basedOn w:val="Default"/>
    <w:next w:val="Default"/>
    <w:uiPriority w:val="99"/>
    <w:rsid w:val="00DE0778"/>
    <w:pPr>
      <w:spacing w:line="2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1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7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276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258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145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34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64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29EEE53</Template>
  <TotalTime>22</TotalTime>
  <Pages>7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Abby Nalder</dc:creator>
  <cp:keywords/>
  <dc:description/>
  <cp:lastModifiedBy>Anne Hartshorn</cp:lastModifiedBy>
  <cp:revision>3</cp:revision>
  <dcterms:created xsi:type="dcterms:W3CDTF">2020-06-25T21:00:00Z</dcterms:created>
  <dcterms:modified xsi:type="dcterms:W3CDTF">2020-06-25T21:21:00Z</dcterms:modified>
</cp:coreProperties>
</file>