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0FF" w:rsidRDefault="00B460FF">
      <w:pPr>
        <w:rPr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177165</wp:posOffset>
            </wp:positionH>
            <wp:positionV relativeFrom="paragraph">
              <wp:posOffset>508957</wp:posOffset>
            </wp:positionV>
            <wp:extent cx="8202738" cy="5418161"/>
            <wp:effectExtent l="0" t="0" r="8255" b="0"/>
            <wp:wrapThrough wrapText="bothSides">
              <wp:wrapPolygon edited="0">
                <wp:start x="0" y="0"/>
                <wp:lineTo x="0" y="21494"/>
                <wp:lineTo x="21572" y="21494"/>
                <wp:lineTo x="21572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02738" cy="54181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517C" w:rsidRPr="0073517C">
        <w:rPr>
          <w:sz w:val="28"/>
          <w:szCs w:val="28"/>
        </w:rPr>
        <w:t>Year 1 Week 6 Phonics Activity</w:t>
      </w:r>
      <w:r>
        <w:rPr>
          <w:sz w:val="28"/>
          <w:szCs w:val="28"/>
        </w:rPr>
        <w:t xml:space="preserve"> 2</w:t>
      </w:r>
      <w:bookmarkStart w:id="0" w:name="_GoBack"/>
      <w:bookmarkEnd w:id="0"/>
    </w:p>
    <w:p w:rsidR="00B460FF" w:rsidRDefault="00B460FF">
      <w:pPr>
        <w:rPr>
          <w:sz w:val="28"/>
          <w:szCs w:val="28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-382137</wp:posOffset>
            </wp:positionH>
            <wp:positionV relativeFrom="paragraph">
              <wp:posOffset>398</wp:posOffset>
            </wp:positionV>
            <wp:extent cx="8747760" cy="4449047"/>
            <wp:effectExtent l="0" t="0" r="0" b="8890"/>
            <wp:wrapThrough wrapText="bothSides">
              <wp:wrapPolygon edited="0">
                <wp:start x="0" y="0"/>
                <wp:lineTo x="0" y="21551"/>
                <wp:lineTo x="21544" y="21551"/>
                <wp:lineTo x="21544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8692" cy="44495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61AA">
        <w:rPr>
          <w:sz w:val="28"/>
          <w:szCs w:val="28"/>
        </w:rPr>
        <w:t>Challenge: Try and write a sentence using a word from each group if you can.</w:t>
      </w:r>
    </w:p>
    <w:p w:rsidR="00B460FF" w:rsidRDefault="007F61AA" w:rsidP="007F61AA">
      <w:pPr>
        <w:spacing w:line="36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B460FF" w:rsidRDefault="00B460FF">
      <w:pPr>
        <w:rPr>
          <w:sz w:val="28"/>
          <w:szCs w:val="28"/>
        </w:rPr>
      </w:pPr>
    </w:p>
    <w:p w:rsidR="00B460FF" w:rsidRDefault="007F61A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Phonics Activity 3 – Complete the table by writing the word next to each picture using the </w:t>
      </w:r>
      <w:proofErr w:type="spellStart"/>
      <w:r>
        <w:rPr>
          <w:sz w:val="28"/>
          <w:szCs w:val="28"/>
        </w:rPr>
        <w:t>igh</w:t>
      </w:r>
      <w:proofErr w:type="spellEnd"/>
      <w:r>
        <w:rPr>
          <w:sz w:val="28"/>
          <w:szCs w:val="28"/>
        </w:rPr>
        <w:t xml:space="preserve"> sound at the top.</w:t>
      </w:r>
    </w:p>
    <w:p w:rsidR="00B460FF" w:rsidRDefault="007F61AA">
      <w:pPr>
        <w:rPr>
          <w:sz w:val="28"/>
          <w:szCs w:val="28"/>
        </w:rPr>
      </w:pPr>
      <w:r>
        <w:rPr>
          <w:sz w:val="28"/>
          <w:szCs w:val="28"/>
        </w:rPr>
        <w:t>(Answers below if you are stuck!)</w:t>
      </w:r>
    </w:p>
    <w:p w:rsidR="00B460FF" w:rsidRDefault="007F61AA">
      <w:pPr>
        <w:rPr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69055E31" wp14:editId="0DFB5F96">
            <wp:simplePos x="0" y="0"/>
            <wp:positionH relativeFrom="margin">
              <wp:align>right</wp:align>
            </wp:positionH>
            <wp:positionV relativeFrom="paragraph">
              <wp:posOffset>239585</wp:posOffset>
            </wp:positionV>
            <wp:extent cx="8229600" cy="5023485"/>
            <wp:effectExtent l="0" t="0" r="0" b="5715"/>
            <wp:wrapThrough wrapText="bothSides">
              <wp:wrapPolygon edited="0">
                <wp:start x="0" y="0"/>
                <wp:lineTo x="0" y="21543"/>
                <wp:lineTo x="21550" y="21543"/>
                <wp:lineTo x="2155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023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517C" w:rsidRDefault="007F61AA">
      <w:pPr>
        <w:rPr>
          <w:sz w:val="28"/>
          <w:szCs w:val="28"/>
        </w:rPr>
      </w:pPr>
      <w:r>
        <w:rPr>
          <w:sz w:val="28"/>
          <w:szCs w:val="28"/>
        </w:rPr>
        <w:lastRenderedPageBreak/>
        <w:t>A</w:t>
      </w:r>
      <w:r w:rsidR="0073517C">
        <w:rPr>
          <w:sz w:val="28"/>
          <w:szCs w:val="28"/>
        </w:rPr>
        <w:t>nswers to Phonics Activity 2.</w:t>
      </w:r>
    </w:p>
    <w:p w:rsidR="0073517C" w:rsidRDefault="0073517C">
      <w:pPr>
        <w:rPr>
          <w:sz w:val="28"/>
          <w:szCs w:val="28"/>
        </w:rPr>
      </w:pPr>
    </w:p>
    <w:p w:rsidR="0073517C" w:rsidRDefault="0073517C">
      <w:pPr>
        <w:rPr>
          <w:sz w:val="28"/>
          <w:szCs w:val="28"/>
        </w:rPr>
      </w:pPr>
      <w:r>
        <w:rPr>
          <w:noProof/>
          <w:lang w:val="en-GB" w:eastAsia="en-GB"/>
        </w:rPr>
        <w:drawing>
          <wp:inline distT="0" distB="0" distL="0" distR="0" wp14:anchorId="3879C3A9" wp14:editId="1649021C">
            <wp:extent cx="7915275" cy="51911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915275" cy="519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17C" w:rsidRDefault="0073517C">
      <w:pPr>
        <w:rPr>
          <w:sz w:val="28"/>
          <w:szCs w:val="28"/>
        </w:rPr>
      </w:pPr>
    </w:p>
    <w:p w:rsidR="0073517C" w:rsidRDefault="0073517C">
      <w:pPr>
        <w:rPr>
          <w:sz w:val="28"/>
          <w:szCs w:val="28"/>
        </w:rPr>
      </w:pPr>
    </w:p>
    <w:p w:rsidR="0073517C" w:rsidRPr="0073517C" w:rsidRDefault="0073517C">
      <w:pPr>
        <w:rPr>
          <w:sz w:val="28"/>
          <w:szCs w:val="28"/>
        </w:rPr>
      </w:pPr>
    </w:p>
    <w:p w:rsidR="0073517C" w:rsidRDefault="0073517C"/>
    <w:p w:rsidR="0073517C" w:rsidRDefault="0073517C"/>
    <w:p w:rsidR="0073517C" w:rsidRDefault="0073517C"/>
    <w:sectPr w:rsidR="0073517C" w:rsidSect="0073517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1AA" w:rsidRDefault="007F61AA" w:rsidP="007F61AA">
      <w:pPr>
        <w:spacing w:after="0" w:line="240" w:lineRule="auto"/>
      </w:pPr>
      <w:r>
        <w:separator/>
      </w:r>
    </w:p>
  </w:endnote>
  <w:endnote w:type="continuationSeparator" w:id="0">
    <w:p w:rsidR="007F61AA" w:rsidRDefault="007F61AA" w:rsidP="007F6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1AA" w:rsidRDefault="007F61AA" w:rsidP="007F61AA">
      <w:pPr>
        <w:spacing w:after="0" w:line="240" w:lineRule="auto"/>
      </w:pPr>
      <w:r>
        <w:separator/>
      </w:r>
    </w:p>
  </w:footnote>
  <w:footnote w:type="continuationSeparator" w:id="0">
    <w:p w:rsidR="007F61AA" w:rsidRDefault="007F61AA" w:rsidP="007F61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17C"/>
    <w:rsid w:val="00314D45"/>
    <w:rsid w:val="0073517C"/>
    <w:rsid w:val="007F61AA"/>
    <w:rsid w:val="00A85919"/>
    <w:rsid w:val="00B460FF"/>
    <w:rsid w:val="00E9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EB1E5"/>
  <w15:chartTrackingRefBased/>
  <w15:docId w15:val="{706F6F26-3CCC-4BAC-8D85-6FD359F2E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61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61AA"/>
  </w:style>
  <w:style w:type="paragraph" w:styleId="Footer">
    <w:name w:val="footer"/>
    <w:basedOn w:val="Normal"/>
    <w:link w:val="FooterChar"/>
    <w:uiPriority w:val="99"/>
    <w:unhideWhenUsed/>
    <w:rsid w:val="007F61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77F21E4B</Template>
  <TotalTime>0</TotalTime>
  <Pages>5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Doughty</dc:creator>
  <cp:keywords/>
  <dc:description/>
  <cp:lastModifiedBy>Georgia Doughty</cp:lastModifiedBy>
  <cp:revision>2</cp:revision>
  <dcterms:created xsi:type="dcterms:W3CDTF">2020-07-01T05:13:00Z</dcterms:created>
  <dcterms:modified xsi:type="dcterms:W3CDTF">2020-07-01T05:13:00Z</dcterms:modified>
</cp:coreProperties>
</file>