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5D19A" wp14:editId="40E6E1FA">
                <wp:simplePos x="0" y="0"/>
                <wp:positionH relativeFrom="margin">
                  <wp:align>center</wp:align>
                </wp:positionH>
                <wp:positionV relativeFrom="paragraph">
                  <wp:posOffset>72571</wp:posOffset>
                </wp:positionV>
                <wp:extent cx="1828800" cy="1828800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D1C98" w:rsidRPr="00464232" w:rsidRDefault="007D1C98" w:rsidP="004642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Maths Week Six.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25D1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7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D9jH4Q2gAAAAcBAAAPAAAAAAAAAAAAAAAAAHcEAABkcnMvZG93bnJldi54bWxQSwUG&#10;AAAAAAQABADzAAAAfgUAAAAA&#10;" filled="f" stroked="f">
                <v:textbox style="mso-fit-shape-to-text:t">
                  <w:txbxContent>
                    <w:p w:rsidR="007D1C98" w:rsidRPr="00464232" w:rsidRDefault="007D1C98" w:rsidP="004642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Maths Week Six.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F3BF8" w:rsidRDefault="008F3BF8">
      <w:pPr>
        <w:rPr>
          <w:rFonts w:ascii="Times New Roman" w:hAnsi="Times New Roman" w:cs="Times New Roman"/>
          <w:sz w:val="32"/>
          <w:szCs w:val="32"/>
        </w:rPr>
      </w:pPr>
    </w:p>
    <w:p w:rsidR="00464232" w:rsidRPr="004E0E1E" w:rsidRDefault="00543B58">
      <w:pPr>
        <w:rPr>
          <w:rFonts w:ascii="Times New Roman" w:hAnsi="Times New Roman" w:cs="Times New Roman"/>
          <w:sz w:val="28"/>
          <w:szCs w:val="28"/>
        </w:rPr>
      </w:pPr>
      <w:r w:rsidRPr="004E0E1E">
        <w:rPr>
          <w:rFonts w:ascii="Times New Roman" w:hAnsi="Times New Roman" w:cs="Times New Roman"/>
          <w:sz w:val="28"/>
          <w:szCs w:val="28"/>
        </w:rPr>
        <w:t>This week your M</w:t>
      </w:r>
      <w:r w:rsidR="00496E90" w:rsidRPr="004E0E1E">
        <w:rPr>
          <w:rFonts w:ascii="Times New Roman" w:hAnsi="Times New Roman" w:cs="Times New Roman"/>
          <w:sz w:val="28"/>
          <w:szCs w:val="28"/>
        </w:rPr>
        <w:t xml:space="preserve">aths learning </w:t>
      </w:r>
      <w:r w:rsidR="004E0E1E" w:rsidRPr="004E0E1E">
        <w:rPr>
          <w:rFonts w:ascii="Times New Roman" w:hAnsi="Times New Roman" w:cs="Times New Roman"/>
          <w:sz w:val="28"/>
          <w:szCs w:val="28"/>
        </w:rPr>
        <w:t xml:space="preserve">is on money. If you have real coins to use and explore then fantastic! If </w:t>
      </w:r>
      <w:r w:rsidR="003D20AB">
        <w:rPr>
          <w:rFonts w:ascii="Times New Roman" w:hAnsi="Times New Roman" w:cs="Times New Roman"/>
          <w:sz w:val="28"/>
          <w:szCs w:val="28"/>
        </w:rPr>
        <w:t>not</w:t>
      </w:r>
      <w:r w:rsidR="004E0E1E" w:rsidRPr="004E0E1E">
        <w:rPr>
          <w:rFonts w:ascii="Times New Roman" w:hAnsi="Times New Roman" w:cs="Times New Roman"/>
          <w:sz w:val="28"/>
          <w:szCs w:val="28"/>
        </w:rPr>
        <w:t xml:space="preserve">, </w:t>
      </w:r>
      <w:r w:rsidR="003D20AB">
        <w:rPr>
          <w:rFonts w:ascii="Times New Roman" w:hAnsi="Times New Roman" w:cs="Times New Roman"/>
          <w:sz w:val="28"/>
          <w:szCs w:val="28"/>
        </w:rPr>
        <w:t>don’t worry; y</w:t>
      </w:r>
      <w:r w:rsidR="004E0E1E" w:rsidRPr="004E0E1E">
        <w:rPr>
          <w:rFonts w:ascii="Times New Roman" w:hAnsi="Times New Roman" w:cs="Times New Roman"/>
          <w:sz w:val="28"/>
          <w:szCs w:val="28"/>
        </w:rPr>
        <w:t xml:space="preserve">ou can cut out these pictures to help you. </w:t>
      </w:r>
    </w:p>
    <w:p w:rsidR="004E0E1E" w:rsidRDefault="004E0E1E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5FC3D51" wp14:editId="1C54876E">
            <wp:extent cx="8150050" cy="5845048"/>
            <wp:effectExtent l="9525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60479" cy="585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E1E" w:rsidRDefault="004E0E1E">
      <w:pPr>
        <w:rPr>
          <w:rFonts w:ascii="Times New Roman" w:hAnsi="Times New Roman" w:cs="Times New Roman"/>
          <w:sz w:val="32"/>
          <w:szCs w:val="32"/>
        </w:rPr>
      </w:pPr>
    </w:p>
    <w:p w:rsidR="00464232" w:rsidRPr="00F848F2" w:rsidRDefault="00464232">
      <w:pPr>
        <w:rPr>
          <w:rFonts w:ascii="Times New Roman" w:hAnsi="Times New Roman" w:cs="Times New Roman"/>
          <w:b/>
          <w:sz w:val="32"/>
          <w:szCs w:val="32"/>
        </w:rPr>
      </w:pPr>
      <w:r w:rsidRPr="00F848F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Session 1.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8"/>
        <w:gridCol w:w="6801"/>
      </w:tblGrid>
      <w:tr w:rsidR="00464232" w:rsidRPr="006A62F4" w:rsidTr="00093B89">
        <w:trPr>
          <w:trHeight w:val="1939"/>
        </w:trPr>
        <w:tc>
          <w:tcPr>
            <w:tcW w:w="3588" w:type="dxa"/>
          </w:tcPr>
          <w:p w:rsidR="00093B89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6801" w:type="dxa"/>
          </w:tcPr>
          <w:p w:rsidR="004E0E1E" w:rsidRDefault="004E0E1E" w:rsidP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Count to 100 – number counting practice. </w:t>
            </w:r>
          </w:p>
          <w:p w:rsidR="004E0E1E" w:rsidRPr="000A123D" w:rsidRDefault="004E0E1E" w:rsidP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As always, make sure you pronounce your teen and ty numbers correctly. Can you count backwards? </w:t>
            </w:r>
          </w:p>
          <w:p w:rsidR="00D13614" w:rsidRDefault="000D220A" w:rsidP="008B015E">
            <w:hyperlink r:id="rId8" w:history="1">
              <w:r w:rsidR="004E0E1E" w:rsidRPr="004E0E1E">
                <w:rPr>
                  <w:color w:val="0000FF"/>
                  <w:u w:val="single"/>
                </w:rPr>
                <w:t>https://www.youtube.com/watch?v=cVwjmC-gpBU</w:t>
              </w:r>
            </w:hyperlink>
          </w:p>
          <w:p w:rsidR="004E0E1E" w:rsidRPr="000A123D" w:rsidRDefault="004E0E1E" w:rsidP="008B015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7E735A">
        <w:trPr>
          <w:trHeight w:val="4015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6801" w:type="dxa"/>
          </w:tcPr>
          <w:p w:rsidR="004E0E1E" w:rsidRDefault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Go to BBC Bitesize Maths lesson 30</w:t>
            </w:r>
            <w:r w:rsidRPr="004E0E1E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June. </w:t>
            </w:r>
          </w:p>
          <w:p w:rsidR="004E0E1E" w:rsidRDefault="000D220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9" w:history="1">
              <w:r w:rsidR="004E0E1E" w:rsidRPr="004E0E1E">
                <w:rPr>
                  <w:color w:val="0000FF"/>
                  <w:u w:val="single"/>
                </w:rPr>
                <w:t>https://www.bbc.co.uk/bitesize/articles/zhwy6g8</w:t>
              </w:r>
            </w:hyperlink>
          </w:p>
          <w:p w:rsidR="004E0E1E" w:rsidRDefault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Follow the activities and coin practice. Then complete the learning sheets below. </w:t>
            </w:r>
          </w:p>
          <w:p w:rsidR="004E0E1E" w:rsidRDefault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You can watch the video on White Rose 30</w:t>
            </w:r>
            <w:r w:rsidRPr="004E0E1E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June if you would like as well. </w:t>
            </w:r>
          </w:p>
          <w:p w:rsidR="004E0E1E" w:rsidRDefault="000D220A">
            <w:hyperlink r:id="rId10" w:history="1">
              <w:r w:rsidR="004E0E1E" w:rsidRPr="004E0E1E">
                <w:rPr>
                  <w:color w:val="0000FF"/>
                  <w:u w:val="single"/>
                </w:rPr>
                <w:t>https://whiterosemaths.com/homelearning/year-1/</w:t>
              </w:r>
            </w:hyperlink>
          </w:p>
          <w:p w:rsidR="004E0E1E" w:rsidRPr="000A123D" w:rsidRDefault="004E0E1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7E735A">
        <w:trPr>
          <w:trHeight w:val="1807"/>
        </w:trPr>
        <w:tc>
          <w:tcPr>
            <w:tcW w:w="3588" w:type="dxa"/>
          </w:tcPr>
          <w:p w:rsidR="00464232" w:rsidRPr="006A62F4" w:rsidRDefault="0046423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6801" w:type="dxa"/>
          </w:tcPr>
          <w:p w:rsidR="00D13614" w:rsidRDefault="00D13614" w:rsidP="00F502BC">
            <w:r w:rsidRPr="00D1361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hyperlink r:id="rId11" w:history="1">
              <w:r w:rsidR="004E0E1E" w:rsidRPr="004E0E1E">
                <w:rPr>
                  <w:color w:val="0000FF"/>
                  <w:u w:val="single"/>
                </w:rPr>
                <w:t>https://www.oxfordowl.co.uk/api/interactives/24483.html</w:t>
              </w:r>
            </w:hyperlink>
          </w:p>
          <w:p w:rsidR="004E0E1E" w:rsidRPr="00D13614" w:rsidRDefault="004E0E1E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Complete the Oxford Owl money questions. </w:t>
            </w:r>
          </w:p>
        </w:tc>
      </w:tr>
    </w:tbl>
    <w:p w:rsidR="007E735A" w:rsidRDefault="00093B8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2C8597A" wp14:editId="0B1D8CF8">
            <wp:extent cx="967563" cy="967563"/>
            <wp:effectExtent l="0" t="0" r="4445" b="4445"/>
            <wp:docPr id="14" name="Picture 14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42" cy="9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A62F4">
        <w:rPr>
          <w:rFonts w:ascii="Times New Roman" w:hAnsi="Times New Roman" w:cs="Times New Roman"/>
          <w:sz w:val="28"/>
          <w:szCs w:val="28"/>
        </w:rPr>
        <w:t xml:space="preserve">Well done Year One! </w:t>
      </w: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F0283D" w:rsidRDefault="00F0283D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317C33" w:rsidRDefault="00317C33">
      <w:pPr>
        <w:rPr>
          <w:rFonts w:ascii="Times New Roman" w:hAnsi="Times New Roman" w:cs="Times New Roman"/>
          <w:sz w:val="28"/>
          <w:szCs w:val="28"/>
        </w:rPr>
      </w:pPr>
    </w:p>
    <w:p w:rsidR="00317C33" w:rsidRDefault="00317C33">
      <w:pPr>
        <w:rPr>
          <w:rFonts w:ascii="Times New Roman" w:hAnsi="Times New Roman" w:cs="Times New Roman"/>
          <w:sz w:val="28"/>
          <w:szCs w:val="28"/>
        </w:rPr>
      </w:pPr>
    </w:p>
    <w:p w:rsidR="00317C33" w:rsidRDefault="00317C33">
      <w:pPr>
        <w:rPr>
          <w:rFonts w:ascii="Times New Roman" w:hAnsi="Times New Roman" w:cs="Times New Roman"/>
          <w:sz w:val="28"/>
          <w:szCs w:val="28"/>
        </w:rPr>
      </w:pPr>
    </w:p>
    <w:p w:rsidR="00D13614" w:rsidRDefault="00D13614">
      <w:pPr>
        <w:rPr>
          <w:rFonts w:ascii="Times New Roman" w:hAnsi="Times New Roman" w:cs="Times New Roman"/>
          <w:sz w:val="28"/>
          <w:szCs w:val="28"/>
        </w:rPr>
      </w:pPr>
    </w:p>
    <w:p w:rsidR="00182931" w:rsidRDefault="00182931">
      <w:pPr>
        <w:rPr>
          <w:rFonts w:ascii="Times New Roman" w:hAnsi="Times New Roman" w:cs="Times New Roman"/>
          <w:sz w:val="28"/>
          <w:szCs w:val="28"/>
        </w:rPr>
      </w:pPr>
    </w:p>
    <w:p w:rsidR="00D13614" w:rsidRDefault="00D13614">
      <w:pPr>
        <w:rPr>
          <w:rFonts w:ascii="Times New Roman" w:hAnsi="Times New Roman" w:cs="Times New Roman"/>
          <w:sz w:val="28"/>
          <w:szCs w:val="28"/>
        </w:rPr>
      </w:pPr>
    </w:p>
    <w:p w:rsidR="004E0E1E" w:rsidRDefault="004E0E1E">
      <w:pPr>
        <w:rPr>
          <w:rFonts w:ascii="Times New Roman" w:hAnsi="Times New Roman" w:cs="Times New Roman"/>
          <w:sz w:val="28"/>
          <w:szCs w:val="28"/>
        </w:rPr>
      </w:pPr>
    </w:p>
    <w:p w:rsidR="004E0E1E" w:rsidRDefault="004E0E1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218A3A3C" wp14:editId="3BE86885">
            <wp:extent cx="6645910" cy="474853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4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E1E" w:rsidRDefault="004E0E1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4405076" wp14:editId="215E3814">
            <wp:extent cx="6645910" cy="4682490"/>
            <wp:effectExtent l="0" t="0" r="254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0E3" w:rsidRDefault="00C430E3" w:rsidP="00464232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42407E29" wp14:editId="3F34C69C">
            <wp:extent cx="6645910" cy="468757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8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0E3" w:rsidRDefault="00C430E3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0D220A" w:rsidRDefault="000D220A" w:rsidP="00464232">
      <w:pPr>
        <w:rPr>
          <w:rFonts w:ascii="Times New Roman" w:hAnsi="Times New Roman" w:cs="Times New Roman"/>
          <w:sz w:val="32"/>
          <w:szCs w:val="32"/>
        </w:rPr>
      </w:pPr>
    </w:p>
    <w:p w:rsidR="00464232" w:rsidRPr="006A62F4" w:rsidRDefault="00464232" w:rsidP="00464232">
      <w:pPr>
        <w:rPr>
          <w:rFonts w:ascii="Times New Roman" w:hAnsi="Times New Roman" w:cs="Times New Roman"/>
          <w:sz w:val="32"/>
          <w:szCs w:val="32"/>
        </w:rPr>
      </w:pPr>
      <w:r w:rsidRPr="006A62F4">
        <w:rPr>
          <w:rFonts w:ascii="Times New Roman" w:hAnsi="Times New Roman" w:cs="Times New Roman"/>
          <w:sz w:val="32"/>
          <w:szCs w:val="32"/>
        </w:rPr>
        <w:lastRenderedPageBreak/>
        <w:t xml:space="preserve">Session 2.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5902" w:type="dxa"/>
          </w:tcPr>
          <w:p w:rsidR="002B39EB" w:rsidRDefault="000D220A" w:rsidP="00182931">
            <w:pPr>
              <w:rPr>
                <w:color w:val="0000FF"/>
                <w:u w:val="single"/>
              </w:rPr>
            </w:pPr>
            <w:hyperlink r:id="rId16" w:history="1">
              <w:r w:rsidR="004E0E1E" w:rsidRPr="00827C3E">
                <w:rPr>
                  <w:rStyle w:val="Hyperlink"/>
                </w:rPr>
                <w:t>https://www.youtube.com/watch?v=OCxvNtrcDIs#</w:t>
              </w:r>
            </w:hyperlink>
          </w:p>
          <w:p w:rsidR="004E0E1E" w:rsidRPr="004E0E1E" w:rsidRDefault="004E0E1E" w:rsidP="004E0E1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To</w:t>
            </w:r>
            <w:r w:rsidR="00701E00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day we would like you to practis</w:t>
            </w: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e coun</w:t>
            </w:r>
            <w:r w:rsidR="00701E00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ting in 2s. If you don’t practis</w:t>
            </w: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e then you might forget!</w:t>
            </w:r>
          </w:p>
          <w:p w:rsidR="004E0E1E" w:rsidRPr="002B39EB" w:rsidRDefault="004E0E1E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BE1042">
        <w:tc>
          <w:tcPr>
            <w:tcW w:w="3114" w:type="dxa"/>
          </w:tcPr>
          <w:p w:rsidR="00464232" w:rsidRPr="000A123D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A123D">
              <w:rPr>
                <w:rFonts w:ascii="Times New Roman" w:hAnsi="Times New Roman" w:cs="Times New Roman"/>
                <w:sz w:val="32"/>
                <w:szCs w:val="32"/>
              </w:rPr>
              <w:t xml:space="preserve">Main activity </w:t>
            </w:r>
          </w:p>
        </w:tc>
        <w:tc>
          <w:tcPr>
            <w:tcW w:w="5902" w:type="dxa"/>
          </w:tcPr>
          <w:p w:rsidR="00000E48" w:rsidRDefault="004E0E1E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Watch the video from your teacher in the green box on your overview sheet. They have gone to the shop! </w:t>
            </w:r>
          </w:p>
          <w:p w:rsidR="004E0E1E" w:rsidRDefault="00C53F06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Play shops with someone at home</w:t>
            </w:r>
            <w:r w:rsidR="00157005">
              <w:rPr>
                <w:rFonts w:ascii="Times New Roman" w:hAnsi="Times New Roman" w:cs="Times New Roman"/>
                <w:sz w:val="32"/>
                <w:szCs w:val="32"/>
              </w:rPr>
              <w:t>. You can use our price list or make up your own. C</w:t>
            </w:r>
            <w:r w:rsidR="004E0E1E">
              <w:rPr>
                <w:rFonts w:ascii="Times New Roman" w:hAnsi="Times New Roman" w:cs="Times New Roman"/>
                <w:sz w:val="32"/>
                <w:szCs w:val="32"/>
              </w:rPr>
              <w:t>omplete the learning sheet below.</w:t>
            </w:r>
          </w:p>
          <w:p w:rsidR="00C53F06" w:rsidRDefault="00C53F06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0E1E" w:rsidRPr="000A123D" w:rsidRDefault="004E0E1E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464232" w:rsidRPr="006A62F4" w:rsidTr="00BE1042">
        <w:tc>
          <w:tcPr>
            <w:tcW w:w="3114" w:type="dxa"/>
          </w:tcPr>
          <w:p w:rsidR="00464232" w:rsidRPr="006A62F4" w:rsidRDefault="00464232" w:rsidP="002B39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62F4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5902" w:type="dxa"/>
          </w:tcPr>
          <w:p w:rsidR="00B62338" w:rsidRDefault="000D220A" w:rsidP="00F502BC">
            <w:hyperlink r:id="rId17" w:history="1">
              <w:r w:rsidR="007D1C98" w:rsidRPr="007D1C98">
                <w:rPr>
                  <w:color w:val="0000FF"/>
                  <w:u w:val="single"/>
                </w:rPr>
                <w:t>https://www.topmarks.co.uk/money/toy-shop-money</w:t>
              </w:r>
            </w:hyperlink>
          </w:p>
          <w:p w:rsidR="007D1C98" w:rsidRDefault="007D1C98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7D1C98">
              <w:rPr>
                <w:rFonts w:ascii="Times New Roman" w:hAnsi="Times New Roman" w:cs="Times New Roman"/>
                <w:sz w:val="32"/>
                <w:szCs w:val="32"/>
              </w:rPr>
              <w:t xml:space="preserve">Go to the online shop! </w:t>
            </w:r>
          </w:p>
          <w:p w:rsidR="007D1C98" w:rsidRPr="007D1C98" w:rsidRDefault="007D1C98" w:rsidP="00F502B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64232" w:rsidRDefault="00464232">
      <w:pPr>
        <w:rPr>
          <w:rFonts w:ascii="Times New Roman" w:hAnsi="Times New Roman" w:cs="Times New Roman"/>
          <w:sz w:val="28"/>
          <w:szCs w:val="28"/>
        </w:rPr>
      </w:pPr>
    </w:p>
    <w:p w:rsidR="006A62F4" w:rsidRDefault="000D220A" w:rsidP="002B39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4818342</wp:posOffset>
            </wp:positionH>
            <wp:positionV relativeFrom="page">
              <wp:posOffset>5478941</wp:posOffset>
            </wp:positionV>
            <wp:extent cx="1137285" cy="1137285"/>
            <wp:effectExtent l="0" t="0" r="5715" b="5715"/>
            <wp:wrapNone/>
            <wp:docPr id="15" name="Picture 15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15E" w:rsidRDefault="00157005">
      <w:pPr>
        <w:rPr>
          <w:rFonts w:ascii="Times New Roman" w:hAnsi="Times New Roman" w:cs="Times New Roman"/>
          <w:sz w:val="28"/>
          <w:szCs w:val="28"/>
        </w:rPr>
      </w:pPr>
      <w:r w:rsidRPr="007D2E93"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4593402</wp:posOffset>
                </wp:positionV>
                <wp:extent cx="6593983" cy="5164428"/>
                <wp:effectExtent l="0" t="0" r="1651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3983" cy="5164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  <w:r w:rsidRPr="007D2E93"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>Y</w:t>
                            </w:r>
                            <w:r w:rsidR="009D36CD"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 xml:space="preserve">ou are at the toyshop. </w:t>
                            </w:r>
                            <w:r w:rsidR="00701E00"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>What would you like to buy? Which</w:t>
                            </w:r>
                            <w:r w:rsidR="009D36CD"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 xml:space="preserve"> coins will you need?</w:t>
                            </w:r>
                          </w:p>
                          <w:p w:rsidR="007D2E93" w:rsidRDefault="009D36CD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>Draw the coins you have used.</w:t>
                            </w: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Default="007D2E93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57005" w:rsidRDefault="00157005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B1338A" w:rsidRDefault="00B1338A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157005" w:rsidRDefault="00157005" w:rsidP="007D2E93">
                            <w:pP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7D2E93" w:rsidRPr="00B1338A" w:rsidRDefault="007D2E9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fW cursive bold" w:hAnsi="HfW cursive bold" w:cs="Times New Roman"/>
                                <w:sz w:val="28"/>
                                <w:szCs w:val="28"/>
                              </w:rPr>
                              <w:t xml:space="preserve">I spent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_____________.</w:t>
                            </w:r>
                          </w:p>
                          <w:p w:rsidR="007D2E93" w:rsidRDefault="007D2E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8pt;margin-top:361.7pt;width:519.2pt;height:406.6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p0KQIAAE4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">
                <v:textbox>
                  <w:txbxContent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  <w:r w:rsidRPr="007D2E93"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>Y</w:t>
                      </w:r>
                      <w:r w:rsidR="009D36CD"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 xml:space="preserve">ou are at the toyshop. </w:t>
                      </w:r>
                      <w:r w:rsidR="00701E00"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>What would you like to buy? Which</w:t>
                      </w:r>
                      <w:r w:rsidR="009D36CD"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 xml:space="preserve"> coins will you need?</w:t>
                      </w:r>
                    </w:p>
                    <w:p w:rsidR="007D2E93" w:rsidRDefault="009D36CD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>Draw the coins you have used.</w:t>
                      </w: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Default="007D2E93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157005" w:rsidRDefault="00157005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B1338A" w:rsidRDefault="00B1338A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157005" w:rsidRDefault="00157005" w:rsidP="007D2E93">
                      <w:pP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</w:pPr>
                    </w:p>
                    <w:p w:rsidR="007D2E93" w:rsidRPr="00B1338A" w:rsidRDefault="007D2E9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="HfW cursive bold" w:hAnsi="HfW cursive bold" w:cs="Times New Roman"/>
                          <w:sz w:val="28"/>
                          <w:szCs w:val="28"/>
                        </w:rPr>
                        <w:t xml:space="preserve">I spent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_____________.</w:t>
                      </w:r>
                    </w:p>
                    <w:p w:rsidR="007D2E93" w:rsidRDefault="007D2E93"/>
                  </w:txbxContent>
                </v:textbox>
                <w10:wrap type="square" anchorx="margin"/>
              </v:shape>
            </w:pict>
          </mc:Fallback>
        </mc:AlternateContent>
      </w:r>
      <w:r w:rsidR="007D1C98">
        <w:rPr>
          <w:noProof/>
          <w:lang w:eastAsia="en-GB"/>
        </w:rPr>
        <w:drawing>
          <wp:inline distT="0" distB="0" distL="0" distR="0" wp14:anchorId="7C864DA1" wp14:editId="74B06775">
            <wp:extent cx="6349285" cy="4500191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59655" cy="450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E75" w:rsidRDefault="00157005">
      <w:pPr>
        <w:rPr>
          <w:rFonts w:ascii="Times New Roman" w:hAnsi="Times New Roman" w:cs="Times New Roman"/>
          <w:sz w:val="28"/>
          <w:szCs w:val="28"/>
        </w:rPr>
      </w:pPr>
      <w:r w:rsidRPr="00182931">
        <w:rPr>
          <w:rFonts w:ascii="Times New Roman" w:hAnsi="Times New Roman" w:cs="Times New Roman"/>
          <w:b/>
          <w:sz w:val="28"/>
          <w:szCs w:val="28"/>
        </w:rPr>
        <w:lastRenderedPageBreak/>
        <w:t>Session 3.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36"/>
        <w:gridCol w:w="7954"/>
      </w:tblGrid>
      <w:tr w:rsidR="00464232" w:rsidRPr="006A62F4" w:rsidTr="00AA4DB4">
        <w:trPr>
          <w:trHeight w:val="1054"/>
          <w:jc w:val="center"/>
        </w:trPr>
        <w:tc>
          <w:tcPr>
            <w:tcW w:w="2436" w:type="dxa"/>
          </w:tcPr>
          <w:p w:rsidR="00157005" w:rsidRDefault="00163C78" w:rsidP="00BE10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64232" w:rsidRPr="006A62F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Warm up</w:t>
            </w:r>
          </w:p>
        </w:tc>
        <w:tc>
          <w:tcPr>
            <w:tcW w:w="7954" w:type="dxa"/>
          </w:tcPr>
          <w:p w:rsidR="00D66D61" w:rsidRPr="004E0E1E" w:rsidRDefault="00D66D61" w:rsidP="00D66D61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To</w:t>
            </w:r>
            <w:r w:rsidR="00701E00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day we would like you to practis</w:t>
            </w: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e counti</w:t>
            </w:r>
            <w: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 in 5</w:t>
            </w:r>
            <w:r w:rsidR="00701E00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s. If you don’t practis</w:t>
            </w:r>
            <w:r w:rsidRPr="004E0E1E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e then you might forget!</w:t>
            </w:r>
          </w:p>
          <w:p w:rsidR="004368AE" w:rsidRDefault="000D220A" w:rsidP="00182931">
            <w:hyperlink r:id="rId20" w:history="1">
              <w:r w:rsidR="00D66D61" w:rsidRPr="00D66D61">
                <w:rPr>
                  <w:color w:val="0000FF"/>
                  <w:u w:val="single"/>
                </w:rPr>
                <w:t>https://www.youtube.com/watch?v=EemjeA2Djjw</w:t>
              </w:r>
            </w:hyperlink>
          </w:p>
          <w:p w:rsidR="00D66D61" w:rsidRPr="000A123D" w:rsidRDefault="00D66D61" w:rsidP="0018293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64232" w:rsidRPr="006A62F4" w:rsidTr="00D66D61">
        <w:trPr>
          <w:trHeight w:val="1796"/>
          <w:jc w:val="center"/>
        </w:trPr>
        <w:tc>
          <w:tcPr>
            <w:tcW w:w="2436" w:type="dxa"/>
          </w:tcPr>
          <w:p w:rsidR="00464232" w:rsidRPr="00182931" w:rsidRDefault="00464232" w:rsidP="0018719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Main activity</w:t>
            </w:r>
          </w:p>
        </w:tc>
        <w:tc>
          <w:tcPr>
            <w:tcW w:w="7954" w:type="dxa"/>
          </w:tcPr>
          <w:p w:rsidR="006E715A" w:rsidRPr="000A123D" w:rsidRDefault="00701E00" w:rsidP="001803A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Practis</w:t>
            </w:r>
            <w:r w:rsidR="00D66D61">
              <w:rPr>
                <w:rFonts w:ascii="Times New Roman" w:hAnsi="Times New Roman" w:cs="Times New Roman"/>
                <w:sz w:val="32"/>
                <w:szCs w:val="32"/>
              </w:rPr>
              <w:t xml:space="preserve">e your money and addition knowledge by adding the amounts in each purse. </w:t>
            </w:r>
            <w:bookmarkStart w:id="0" w:name="_GoBack"/>
            <w:bookmarkEnd w:id="0"/>
          </w:p>
        </w:tc>
      </w:tr>
      <w:tr w:rsidR="00464232" w:rsidRPr="006A62F4" w:rsidTr="00AA4DB4">
        <w:trPr>
          <w:trHeight w:val="519"/>
          <w:jc w:val="center"/>
        </w:trPr>
        <w:tc>
          <w:tcPr>
            <w:tcW w:w="2436" w:type="dxa"/>
          </w:tcPr>
          <w:p w:rsidR="00464232" w:rsidRPr="00182931" w:rsidRDefault="00464232" w:rsidP="00BE104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82931">
              <w:rPr>
                <w:rFonts w:ascii="Times New Roman" w:hAnsi="Times New Roman" w:cs="Times New Roman"/>
                <w:sz w:val="32"/>
                <w:szCs w:val="32"/>
              </w:rPr>
              <w:t>Game</w:t>
            </w:r>
          </w:p>
        </w:tc>
        <w:tc>
          <w:tcPr>
            <w:tcW w:w="7954" w:type="dxa"/>
          </w:tcPr>
          <w:p w:rsidR="00187195" w:rsidRDefault="000D220A" w:rsidP="00303245">
            <w:pPr>
              <w:spacing w:before="100" w:beforeAutospacing="1" w:after="100" w:afterAutospacing="1"/>
            </w:pPr>
            <w:hyperlink r:id="rId21" w:history="1">
              <w:r w:rsidR="00D66D61" w:rsidRPr="00D66D61">
                <w:rPr>
                  <w:color w:val="0000FF"/>
                  <w:u w:val="single"/>
                </w:rPr>
                <w:t>https://www.topmarks.co.uk/money/coins-game</w:t>
              </w:r>
            </w:hyperlink>
          </w:p>
          <w:p w:rsidR="00D66D61" w:rsidRPr="00D66D61" w:rsidRDefault="00D66D61" w:rsidP="0030324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 w:rsidRPr="00D66D61">
              <w:rPr>
                <w:sz w:val="32"/>
                <w:szCs w:val="32"/>
              </w:rPr>
              <w:t xml:space="preserve">Can you order the coins? </w:t>
            </w:r>
          </w:p>
        </w:tc>
      </w:tr>
    </w:tbl>
    <w:p w:rsidR="005C3211" w:rsidRPr="005C3211" w:rsidRDefault="005C3211">
      <w:pPr>
        <w:rPr>
          <w:rFonts w:ascii="Times New Roman" w:hAnsi="Times New Roman" w:cs="Times New Roman"/>
          <w:sz w:val="28"/>
          <w:szCs w:val="28"/>
        </w:rPr>
      </w:pPr>
    </w:p>
    <w:p w:rsidR="00796E3E" w:rsidRDefault="00D66D61" w:rsidP="006E106C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A5794CE" wp14:editId="3CF499E6">
            <wp:simplePos x="0" y="0"/>
            <wp:positionH relativeFrom="margin">
              <wp:posOffset>5338572</wp:posOffset>
            </wp:positionH>
            <wp:positionV relativeFrom="margin">
              <wp:posOffset>3021838</wp:posOffset>
            </wp:positionV>
            <wp:extent cx="1260475" cy="1260475"/>
            <wp:effectExtent l="0" t="0" r="0" b="0"/>
            <wp:wrapTight wrapText="bothSides">
              <wp:wrapPolygon edited="0">
                <wp:start x="0" y="0"/>
                <wp:lineTo x="0" y="21219"/>
                <wp:lineTo x="21219" y="21219"/>
                <wp:lineTo x="21219" y="0"/>
                <wp:lineTo x="0" y="0"/>
              </wp:wrapPolygon>
            </wp:wrapTight>
            <wp:docPr id="13" name="Picture 13" descr="Stickers | Education &amp; Learning | Products | Y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ickers | Education &amp; Learning | Products | YPO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2F4" w:rsidRPr="006A62F4">
        <w:rPr>
          <w:rFonts w:ascii="Times New Roman" w:hAnsi="Times New Roman" w:cs="Times New Roman"/>
          <w:sz w:val="32"/>
          <w:szCs w:val="32"/>
        </w:rPr>
        <w:t xml:space="preserve">Well done Year One! You have done so well this week. </w:t>
      </w:r>
    </w:p>
    <w:p w:rsidR="006E715A" w:rsidRDefault="006E715A" w:rsidP="006E106C">
      <w:pPr>
        <w:rPr>
          <w:rFonts w:ascii="Times New Roman" w:hAnsi="Times New Roman" w:cs="Times New Roman"/>
          <w:sz w:val="32"/>
          <w:szCs w:val="32"/>
        </w:rPr>
      </w:pPr>
    </w:p>
    <w:p w:rsidR="006E715A" w:rsidRPr="006E106C" w:rsidRDefault="006E715A" w:rsidP="006E106C">
      <w:pPr>
        <w:rPr>
          <w:rFonts w:ascii="Times New Roman" w:hAnsi="Times New Roman" w:cs="Times New Roman"/>
          <w:sz w:val="32"/>
          <w:szCs w:val="32"/>
        </w:rPr>
      </w:pPr>
    </w:p>
    <w:p w:rsidR="00796E3E" w:rsidRDefault="00796E3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27520E" w:rsidRDefault="0027520E" w:rsidP="00C05750">
      <w:pPr>
        <w:ind w:left="57"/>
        <w:rPr>
          <w:rFonts w:ascii="Times New Roman" w:hAnsi="Times New Roman" w:cs="Times New Roman"/>
          <w:sz w:val="28"/>
          <w:szCs w:val="28"/>
        </w:rPr>
      </w:pPr>
    </w:p>
    <w:p w:rsidR="000A683C" w:rsidRDefault="000A683C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p w:rsidR="00D66D61" w:rsidRPr="00D66D61" w:rsidRDefault="00D66D61" w:rsidP="00D66D61">
      <w:pPr>
        <w:spacing w:after="0" w:line="240" w:lineRule="auto"/>
        <w:rPr>
          <w:rFonts w:ascii="Comic Sans MS" w:eastAsia="Calibri" w:hAnsi="Comic Sans MS" w:cs="Times New Roman"/>
        </w:rPr>
      </w:pPr>
      <w:r w:rsidRPr="00D66D61">
        <w:rPr>
          <w:rFonts w:ascii="Comic Sans MS" w:eastAsia="Calibri" w:hAnsi="Comic Sans MS" w:cs="Times New Roman"/>
          <w:b/>
        </w:rPr>
        <w:lastRenderedPageBreak/>
        <w:t>LO:</w:t>
      </w:r>
      <w:r w:rsidRPr="00D66D61">
        <w:rPr>
          <w:rFonts w:ascii="Comic Sans MS" w:eastAsia="Calibri" w:hAnsi="Comic Sans MS" w:cs="Times New Roman"/>
        </w:rPr>
        <w:t xml:space="preserve"> To recognise coin values and use addition knowledge to find the total amount.</w:t>
      </w:r>
      <w:r w:rsidRPr="00D66D61">
        <w:rPr>
          <w:rFonts w:ascii="Comic Sans MS" w:eastAsia="Calibri" w:hAnsi="Comic Sans MS" w:cs="Times New Roman"/>
        </w:rPr>
        <w:tab/>
        <w:t xml:space="preserve">       </w:t>
      </w:r>
    </w:p>
    <w:p w:rsidR="00D66D61" w:rsidRPr="00D66D61" w:rsidRDefault="00D66D61" w:rsidP="00D66D61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  <w:u w:val="single"/>
        </w:rPr>
      </w:pP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5943600</wp:posOffset>
            </wp:positionV>
            <wp:extent cx="2701925" cy="2431415"/>
            <wp:effectExtent l="0" t="0" r="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6109335</wp:posOffset>
                </wp:positionV>
                <wp:extent cx="723900" cy="676275"/>
                <wp:effectExtent l="19050" t="22860" r="19050" b="15240"/>
                <wp:wrapNone/>
                <wp:docPr id="213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26CB52" id="Rectangle 213" o:spid="_x0000_s1026" style="position:absolute;margin-left:453pt;margin-top:481.05pt;width:57pt;height:5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6109335</wp:posOffset>
                </wp:positionV>
                <wp:extent cx="723900" cy="676275"/>
                <wp:effectExtent l="19050" t="22860" r="19050" b="15240"/>
                <wp:wrapNone/>
                <wp:docPr id="212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4CD5D" id="Rectangle 212" o:spid="_x0000_s1026" style="position:absolute;margin-left:195pt;margin-top:481.05pt;width:57pt;height:5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3258820</wp:posOffset>
                </wp:positionV>
                <wp:extent cx="723900" cy="676275"/>
                <wp:effectExtent l="19050" t="20320" r="19050" b="17780"/>
                <wp:wrapNone/>
                <wp:docPr id="211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0F5CF" id="Rectangle 211" o:spid="_x0000_s1026" style="position:absolute;margin-left:195pt;margin-top:256.6pt;width:57pt;height:5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3258820</wp:posOffset>
                </wp:positionV>
                <wp:extent cx="723900" cy="676275"/>
                <wp:effectExtent l="19050" t="20320" r="19050" b="17780"/>
                <wp:wrapNone/>
                <wp:docPr id="210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4B816" id="Rectangle 210" o:spid="_x0000_s1026" style="position:absolute;margin-left:453pt;margin-top:256.6pt;width:57pt;height:5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3241675</wp:posOffset>
            </wp:positionH>
            <wp:positionV relativeFrom="paragraph">
              <wp:posOffset>3179445</wp:posOffset>
            </wp:positionV>
            <wp:extent cx="2701290" cy="2431415"/>
            <wp:effectExtent l="0" t="0" r="0" b="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3180080</wp:posOffset>
            </wp:positionV>
            <wp:extent cx="2701925" cy="2431415"/>
            <wp:effectExtent l="0" t="0" r="0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678180</wp:posOffset>
                </wp:positionV>
                <wp:extent cx="723900" cy="676275"/>
                <wp:effectExtent l="19050" t="20955" r="19050" b="17145"/>
                <wp:wrapNone/>
                <wp:docPr id="207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E3FAC" id="Rectangle 207" o:spid="_x0000_s1026" style="position:absolute;margin-left:453pt;margin-top:53.4pt;width:57pt;height:5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678180</wp:posOffset>
                </wp:positionV>
                <wp:extent cx="723900" cy="676275"/>
                <wp:effectExtent l="19050" t="20955" r="19050" b="17145"/>
                <wp:wrapNone/>
                <wp:docPr id="206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EA9E3" id="Rectangle 206" o:spid="_x0000_s1026" style="position:absolute;margin-left:195pt;margin-top:53.4pt;width:57pt;height:5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" strokeweight="2.25pt"/>
            </w:pict>
          </mc:Fallback>
        </mc:AlternateContent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2106930</wp:posOffset>
            </wp:positionV>
            <wp:extent cx="609600" cy="609600"/>
            <wp:effectExtent l="0" t="0" r="0" b="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1344930</wp:posOffset>
            </wp:positionV>
            <wp:extent cx="609600" cy="609600"/>
            <wp:effectExtent l="0" t="0" r="0" b="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1497330</wp:posOffset>
            </wp:positionV>
            <wp:extent cx="609600" cy="609600"/>
            <wp:effectExtent l="0" t="0" r="0" b="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2059305</wp:posOffset>
            </wp:positionV>
            <wp:extent cx="609600" cy="609600"/>
            <wp:effectExtent l="0" t="0" r="0" b="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1802130</wp:posOffset>
            </wp:positionV>
            <wp:extent cx="609600" cy="609600"/>
            <wp:effectExtent l="0" t="0" r="0" b="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1192530</wp:posOffset>
            </wp:positionV>
            <wp:extent cx="609600" cy="609600"/>
            <wp:effectExtent l="0" t="0" r="0" b="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3241675</wp:posOffset>
            </wp:positionH>
            <wp:positionV relativeFrom="paragraph">
              <wp:posOffset>602615</wp:posOffset>
            </wp:positionV>
            <wp:extent cx="2701290" cy="243141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602615</wp:posOffset>
            </wp:positionV>
            <wp:extent cx="2701925" cy="2431415"/>
            <wp:effectExtent l="0" t="0" r="0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Comic Sans MS" w:eastAsia="Calibri" w:hAnsi="Comic Sans MS" w:cs="Times New Roman"/>
          <w:sz w:val="28"/>
          <w:szCs w:val="28"/>
          <w:u w:val="single"/>
        </w:rPr>
        <w:t>How much money is in my purse?</w:t>
      </w:r>
      <w:r w:rsidRPr="00D66D61">
        <w:rPr>
          <w:rFonts w:ascii="Comic Sans MS" w:eastAsia="Calibri" w:hAnsi="Comic Sans MS" w:cs="Times New Roman"/>
          <w:sz w:val="28"/>
          <w:szCs w:val="28"/>
        </w:rPr>
        <w:t xml:space="preserve"> </w:t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64135</wp:posOffset>
            </wp:positionV>
            <wp:extent cx="603885" cy="602615"/>
            <wp:effectExtent l="0" t="0" r="5715" b="698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4611370</wp:posOffset>
            </wp:positionH>
            <wp:positionV relativeFrom="paragraph">
              <wp:posOffset>64135</wp:posOffset>
            </wp:positionV>
            <wp:extent cx="760730" cy="748030"/>
            <wp:effectExtent l="0" t="0" r="127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28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4826635</wp:posOffset>
            </wp:positionH>
            <wp:positionV relativeFrom="paragraph">
              <wp:posOffset>271145</wp:posOffset>
            </wp:positionV>
            <wp:extent cx="600075" cy="600075"/>
            <wp:effectExtent l="0" t="0" r="9525" b="952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3925570</wp:posOffset>
            </wp:positionH>
            <wp:positionV relativeFrom="paragraph">
              <wp:posOffset>43815</wp:posOffset>
            </wp:positionV>
            <wp:extent cx="760730" cy="748030"/>
            <wp:effectExtent l="0" t="0" r="127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3763645</wp:posOffset>
            </wp:positionH>
            <wp:positionV relativeFrom="paragraph">
              <wp:posOffset>-1905</wp:posOffset>
            </wp:positionV>
            <wp:extent cx="895350" cy="893445"/>
            <wp:effectExtent l="0" t="0" r="0" b="190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69215</wp:posOffset>
            </wp:positionV>
            <wp:extent cx="594360" cy="602615"/>
            <wp:effectExtent l="0" t="0" r="0" b="698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4611370</wp:posOffset>
            </wp:positionH>
            <wp:positionV relativeFrom="paragraph">
              <wp:posOffset>45720</wp:posOffset>
            </wp:positionV>
            <wp:extent cx="895350" cy="893445"/>
            <wp:effectExtent l="0" t="0" r="0" b="190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4144645</wp:posOffset>
            </wp:positionH>
            <wp:positionV relativeFrom="paragraph">
              <wp:posOffset>194945</wp:posOffset>
            </wp:positionV>
            <wp:extent cx="895350" cy="893445"/>
            <wp:effectExtent l="0" t="0" r="0" b="190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774065</wp:posOffset>
            </wp:positionH>
            <wp:positionV relativeFrom="paragraph">
              <wp:posOffset>162560</wp:posOffset>
            </wp:positionV>
            <wp:extent cx="542290" cy="51943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Comic Sans MS" w:eastAsia="Calibri" w:hAnsi="Comic Sans MS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32385</wp:posOffset>
            </wp:positionV>
            <wp:extent cx="2701290" cy="2431415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1544320</wp:posOffset>
            </wp:positionH>
            <wp:positionV relativeFrom="paragraph">
              <wp:posOffset>190500</wp:posOffset>
            </wp:positionV>
            <wp:extent cx="594360" cy="602615"/>
            <wp:effectExtent l="0" t="0" r="0" b="698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496570</wp:posOffset>
            </wp:positionH>
            <wp:positionV relativeFrom="paragraph">
              <wp:posOffset>171450</wp:posOffset>
            </wp:positionV>
            <wp:extent cx="594360" cy="602615"/>
            <wp:effectExtent l="0" t="0" r="0" b="69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763270</wp:posOffset>
            </wp:positionH>
            <wp:positionV relativeFrom="paragraph">
              <wp:posOffset>258445</wp:posOffset>
            </wp:positionV>
            <wp:extent cx="895350" cy="893445"/>
            <wp:effectExtent l="0" t="0" r="0" b="190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206375</wp:posOffset>
            </wp:positionV>
            <wp:extent cx="594360" cy="602615"/>
            <wp:effectExtent l="0" t="0" r="0" b="698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180975</wp:posOffset>
            </wp:positionV>
            <wp:extent cx="594360" cy="602615"/>
            <wp:effectExtent l="0" t="0" r="0" b="698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3105150</wp:posOffset>
                </wp:positionH>
                <wp:positionV relativeFrom="paragraph">
                  <wp:posOffset>107315</wp:posOffset>
                </wp:positionV>
                <wp:extent cx="3257550" cy="295275"/>
                <wp:effectExtent l="9525" t="12065" r="9525" b="6985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6D61" w:rsidRPr="0046261E" w:rsidRDefault="00701E00" w:rsidP="00D66D61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Which</w:t>
                            </w:r>
                            <w:r w:rsidR="00D66D61" w:rsidRPr="0046261E">
                              <w:rPr>
                                <w:rFonts w:ascii="Arial Narrow" w:hAnsi="Arial Narrow"/>
                              </w:rPr>
                              <w:t xml:space="preserve"> coins can I put in this purse to make 6p?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28" type="#_x0000_t202" style="position:absolute;margin-left:244.5pt;margin-top:8.45pt;width:256.5pt;height:23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">
                <v:textbox>
                  <w:txbxContent>
                    <w:p w:rsidR="00D66D61" w:rsidRPr="0046261E" w:rsidRDefault="00701E00" w:rsidP="00D66D61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Which</w:t>
                      </w:r>
                      <w:r w:rsidR="00D66D61" w:rsidRPr="0046261E">
                        <w:rPr>
                          <w:rFonts w:ascii="Arial Narrow" w:hAnsi="Arial Narrow"/>
                        </w:rPr>
                        <w:t xml:space="preserve"> coins can I put in this purse to make 6p?</w:t>
                      </w:r>
                    </w:p>
                  </w:txbxContent>
                </v:textbox>
              </v:shape>
            </w:pict>
          </mc:Fallback>
        </mc:AlternateContent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196215</wp:posOffset>
            </wp:positionV>
            <wp:extent cx="832485" cy="851535"/>
            <wp:effectExtent l="0" t="0" r="5715" b="571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4175125</wp:posOffset>
            </wp:positionH>
            <wp:positionV relativeFrom="paragraph">
              <wp:posOffset>300355</wp:posOffset>
            </wp:positionV>
            <wp:extent cx="687070" cy="685800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3136265</wp:posOffset>
            </wp:positionH>
            <wp:positionV relativeFrom="paragraph">
              <wp:posOffset>196215</wp:posOffset>
            </wp:positionV>
            <wp:extent cx="791210" cy="810260"/>
            <wp:effectExtent l="0" t="0" r="8890" b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2388235</wp:posOffset>
            </wp:positionH>
            <wp:positionV relativeFrom="paragraph">
              <wp:posOffset>362585</wp:posOffset>
            </wp:positionV>
            <wp:extent cx="532130" cy="519430"/>
            <wp:effectExtent l="0" t="0" r="127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113030</wp:posOffset>
            </wp:positionV>
            <wp:extent cx="895350" cy="893445"/>
            <wp:effectExtent l="0" t="0" r="0" b="190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6D61">
        <w:rPr>
          <w:rFonts w:ascii="SassoonPrimaryInfant" w:eastAsia="Calibri" w:hAnsi="SassoonPrimaryInfant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300355</wp:posOffset>
            </wp:positionV>
            <wp:extent cx="594995" cy="602615"/>
            <wp:effectExtent l="0" t="0" r="0" b="69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28"/>
          <w:szCs w:val="28"/>
        </w:rPr>
      </w:pPr>
    </w:p>
    <w:p w:rsidR="00D66D61" w:rsidRPr="00D66D61" w:rsidRDefault="00D66D61" w:rsidP="00D66D61">
      <w:pPr>
        <w:spacing w:after="0" w:line="240" w:lineRule="auto"/>
        <w:rPr>
          <w:rFonts w:ascii="SassoonPrimaryInfant" w:eastAsia="Calibri" w:hAnsi="SassoonPrimaryInfant" w:cs="Times New Roman"/>
          <w:sz w:val="40"/>
          <w:szCs w:val="40"/>
        </w:rPr>
      </w:pPr>
    </w:p>
    <w:p w:rsidR="00D66D61" w:rsidRPr="00416B94" w:rsidRDefault="00D66D61" w:rsidP="00D66D61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ab/>
        <w:t xml:space="preserve">      </w:t>
      </w:r>
    </w:p>
    <w:p w:rsidR="00D66D61" w:rsidRPr="00416B94" w:rsidRDefault="00D66D61" w:rsidP="00D66D61">
      <w:pPr>
        <w:jc w:val="center"/>
        <w:rPr>
          <w:rFonts w:ascii="Comic Sans MS" w:hAnsi="Comic Sans MS"/>
          <w:szCs w:val="28"/>
          <w:u w:val="single"/>
        </w:rPr>
      </w:pP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6109335</wp:posOffset>
                </wp:positionV>
                <wp:extent cx="723900" cy="676275"/>
                <wp:effectExtent l="19050" t="22860" r="19050" b="15240"/>
                <wp:wrapNone/>
                <wp:docPr id="290" name="Rectang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547C3" id="Rectangle 290" o:spid="_x0000_s1026" style="position:absolute;margin-left:453pt;margin-top:481.05pt;width:57pt;height:53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6109335</wp:posOffset>
                </wp:positionV>
                <wp:extent cx="723900" cy="676275"/>
                <wp:effectExtent l="19050" t="22860" r="19050" b="15240"/>
                <wp:wrapNone/>
                <wp:docPr id="289" name="Rectang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B09EA1" id="Rectangle 289" o:spid="_x0000_s1026" style="position:absolute;margin-left:195pt;margin-top:481.05pt;width:57pt;height:53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3258820</wp:posOffset>
                </wp:positionV>
                <wp:extent cx="723900" cy="676275"/>
                <wp:effectExtent l="19050" t="20320" r="19050" b="17780"/>
                <wp:wrapNone/>
                <wp:docPr id="288" name="Rectang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7A6A3" id="Rectangle 288" o:spid="_x0000_s1026" style="position:absolute;margin-left:195pt;margin-top:256.6pt;width:57pt;height:5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3258820</wp:posOffset>
                </wp:positionV>
                <wp:extent cx="723900" cy="676275"/>
                <wp:effectExtent l="19050" t="20320" r="19050" b="17780"/>
                <wp:wrapNone/>
                <wp:docPr id="287" name="Rectangl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43C44D" id="Rectangle 287" o:spid="_x0000_s1026" style="position:absolute;margin-left:453pt;margin-top:256.6pt;width:57pt;height:53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678180</wp:posOffset>
                </wp:positionV>
                <wp:extent cx="723900" cy="676275"/>
                <wp:effectExtent l="19050" t="20955" r="19050" b="17145"/>
                <wp:wrapNone/>
                <wp:docPr id="286" name="Rectangl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07844" id="Rectangle 286" o:spid="_x0000_s1026" style="position:absolute;margin-left:453pt;margin-top:53.4pt;width:57pt;height:53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678180</wp:posOffset>
                </wp:positionV>
                <wp:extent cx="723900" cy="676275"/>
                <wp:effectExtent l="19050" t="20955" r="19050" b="17145"/>
                <wp:wrapNone/>
                <wp:docPr id="285" name="Rectangl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7549F" id="Rectangle 285" o:spid="_x0000_s1026" style="position:absolute;margin-left:195pt;margin-top:53.4pt;width:57pt;height:53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" strokeweight="2.25pt"/>
            </w:pict>
          </mc:Fallback>
        </mc:AlternateContent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857250</wp:posOffset>
            </wp:positionH>
            <wp:positionV relativeFrom="paragraph">
              <wp:posOffset>2106930</wp:posOffset>
            </wp:positionV>
            <wp:extent cx="609600" cy="609600"/>
            <wp:effectExtent l="0" t="0" r="0" b="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1344930</wp:posOffset>
            </wp:positionV>
            <wp:extent cx="609600" cy="609600"/>
            <wp:effectExtent l="0" t="0" r="0" b="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1497330</wp:posOffset>
            </wp:positionV>
            <wp:extent cx="609600" cy="609600"/>
            <wp:effectExtent l="0" t="0" r="0" b="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1581150</wp:posOffset>
            </wp:positionH>
            <wp:positionV relativeFrom="paragraph">
              <wp:posOffset>2059305</wp:posOffset>
            </wp:positionV>
            <wp:extent cx="609600" cy="609600"/>
            <wp:effectExtent l="0" t="0" r="0" b="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1802130</wp:posOffset>
            </wp:positionV>
            <wp:extent cx="609600" cy="609600"/>
            <wp:effectExtent l="0" t="0" r="0" b="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1192530</wp:posOffset>
            </wp:positionV>
            <wp:extent cx="609600" cy="609600"/>
            <wp:effectExtent l="0" t="0" r="0" b="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3241675</wp:posOffset>
            </wp:positionH>
            <wp:positionV relativeFrom="paragraph">
              <wp:posOffset>602615</wp:posOffset>
            </wp:positionV>
            <wp:extent cx="2701290" cy="2431415"/>
            <wp:effectExtent l="0" t="0" r="0" b="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602615</wp:posOffset>
            </wp:positionV>
            <wp:extent cx="2701925" cy="2431415"/>
            <wp:effectExtent l="0" t="0" r="0" b="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szCs w:val="28"/>
          <w:u w:val="single"/>
        </w:rPr>
        <w:t xml:space="preserve">How much money </w:t>
      </w:r>
      <w:r>
        <w:rPr>
          <w:rFonts w:ascii="Comic Sans MS" w:hAnsi="Comic Sans MS"/>
          <w:szCs w:val="28"/>
          <w:u w:val="single"/>
        </w:rPr>
        <w:t xml:space="preserve">is </w:t>
      </w:r>
      <w:r w:rsidRPr="00416B94">
        <w:rPr>
          <w:rFonts w:ascii="Comic Sans MS" w:hAnsi="Comic Sans MS"/>
          <w:szCs w:val="28"/>
          <w:u w:val="single"/>
        </w:rPr>
        <w:t>in my purse?</w:t>
      </w:r>
      <w:r w:rsidRPr="00416B94">
        <w:rPr>
          <w:rFonts w:ascii="Comic Sans MS" w:hAnsi="Comic Sans MS"/>
          <w:szCs w:val="28"/>
        </w:rPr>
        <w:t xml:space="preserve"> </w:t>
      </w: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4514787</wp:posOffset>
            </wp:positionH>
            <wp:positionV relativeFrom="paragraph">
              <wp:posOffset>16072</wp:posOffset>
            </wp:positionV>
            <wp:extent cx="532130" cy="519430"/>
            <wp:effectExtent l="0" t="0" r="1270" b="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3875405</wp:posOffset>
            </wp:positionH>
            <wp:positionV relativeFrom="paragraph">
              <wp:posOffset>158115</wp:posOffset>
            </wp:positionV>
            <wp:extent cx="532130" cy="519430"/>
            <wp:effectExtent l="0" t="0" r="1270" b="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256540</wp:posOffset>
            </wp:positionV>
            <wp:extent cx="2701925" cy="2431415"/>
            <wp:effectExtent l="0" t="0" r="0" b="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B94">
        <w:rPr>
          <w:rFonts w:ascii="Comic Sans MS" w:hAnsi="Comic Sans MS"/>
          <w:noProof/>
          <w:szCs w:val="28"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3346450</wp:posOffset>
            </wp:positionH>
            <wp:positionV relativeFrom="paragraph">
              <wp:posOffset>284480</wp:posOffset>
            </wp:positionV>
            <wp:extent cx="2701290" cy="2431415"/>
            <wp:effectExtent l="0" t="0" r="0" b="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701E00" w:rsidP="00D66D6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4714045</wp:posOffset>
            </wp:positionH>
            <wp:positionV relativeFrom="paragraph">
              <wp:posOffset>368251</wp:posOffset>
            </wp:positionV>
            <wp:extent cx="895350" cy="893445"/>
            <wp:effectExtent l="0" t="0" r="0" b="1905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701E00" w:rsidP="00D66D6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3973976</wp:posOffset>
            </wp:positionH>
            <wp:positionV relativeFrom="paragraph">
              <wp:posOffset>15338</wp:posOffset>
            </wp:positionV>
            <wp:extent cx="594360" cy="602615"/>
            <wp:effectExtent l="0" t="0" r="0" b="6985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1292615</wp:posOffset>
            </wp:positionH>
            <wp:positionV relativeFrom="paragraph">
              <wp:posOffset>9720</wp:posOffset>
            </wp:positionV>
            <wp:extent cx="791210" cy="810260"/>
            <wp:effectExtent l="0" t="0" r="8890" b="889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534670</wp:posOffset>
            </wp:positionH>
            <wp:positionV relativeFrom="paragraph">
              <wp:posOffset>8353</wp:posOffset>
            </wp:positionV>
            <wp:extent cx="594360" cy="602615"/>
            <wp:effectExtent l="0" t="0" r="0" b="6985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701E00" w:rsidP="00D66D6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4010612</wp:posOffset>
            </wp:positionH>
            <wp:positionV relativeFrom="paragraph">
              <wp:posOffset>176334</wp:posOffset>
            </wp:positionV>
            <wp:extent cx="791210" cy="810260"/>
            <wp:effectExtent l="0" t="0" r="8890" b="889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285262</wp:posOffset>
            </wp:positionH>
            <wp:positionV relativeFrom="paragraph">
              <wp:posOffset>197680</wp:posOffset>
            </wp:positionV>
            <wp:extent cx="895350" cy="893445"/>
            <wp:effectExtent l="0" t="0" r="0" b="1905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701E00" w:rsidP="00D66D61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1645431</wp:posOffset>
            </wp:positionH>
            <wp:positionV relativeFrom="paragraph">
              <wp:posOffset>11430</wp:posOffset>
            </wp:positionV>
            <wp:extent cx="594360" cy="602615"/>
            <wp:effectExtent l="0" t="0" r="0" b="6985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FB447A" w:rsidRDefault="00D66D61" w:rsidP="00D66D61">
      <w:pPr>
        <w:rPr>
          <w:sz w:val="40"/>
          <w:szCs w:val="40"/>
        </w:rPr>
      </w:pPr>
    </w:p>
    <w:p w:rsidR="00D66D61" w:rsidRPr="00464232" w:rsidRDefault="00D66D61" w:rsidP="00FE0DF9">
      <w:pPr>
        <w:rPr>
          <w:rFonts w:ascii="Times New Roman" w:hAnsi="Times New Roman" w:cs="Times New Roman"/>
          <w:sz w:val="28"/>
          <w:szCs w:val="28"/>
        </w:rPr>
      </w:pPr>
    </w:p>
    <w:sectPr w:rsidR="00D66D61" w:rsidRPr="00464232" w:rsidSect="007E73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C98" w:rsidRDefault="007D1C98" w:rsidP="001A49BC">
      <w:pPr>
        <w:spacing w:after="0" w:line="240" w:lineRule="auto"/>
      </w:pPr>
      <w:r>
        <w:separator/>
      </w:r>
    </w:p>
  </w:endnote>
  <w:endnote w:type="continuationSeparator" w:id="0">
    <w:p w:rsidR="007D1C98" w:rsidRDefault="007D1C98" w:rsidP="001A4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fW cursive bold">
    <w:altName w:val="MV Bol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C98" w:rsidRDefault="007D1C98" w:rsidP="001A49BC">
      <w:pPr>
        <w:spacing w:after="0" w:line="240" w:lineRule="auto"/>
      </w:pPr>
      <w:r>
        <w:separator/>
      </w:r>
    </w:p>
  </w:footnote>
  <w:footnote w:type="continuationSeparator" w:id="0">
    <w:p w:rsidR="007D1C98" w:rsidRDefault="007D1C98" w:rsidP="001A4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32"/>
    <w:rsid w:val="00000E48"/>
    <w:rsid w:val="00004D1E"/>
    <w:rsid w:val="00062930"/>
    <w:rsid w:val="00093B89"/>
    <w:rsid w:val="000A04FE"/>
    <w:rsid w:val="000A123D"/>
    <w:rsid w:val="000A683C"/>
    <w:rsid w:val="000D220A"/>
    <w:rsid w:val="00121DBE"/>
    <w:rsid w:val="00123927"/>
    <w:rsid w:val="00143B31"/>
    <w:rsid w:val="00144E75"/>
    <w:rsid w:val="00157005"/>
    <w:rsid w:val="00163C78"/>
    <w:rsid w:val="00166320"/>
    <w:rsid w:val="001803A9"/>
    <w:rsid w:val="00182931"/>
    <w:rsid w:val="00187195"/>
    <w:rsid w:val="001A49BC"/>
    <w:rsid w:val="001C7365"/>
    <w:rsid w:val="00252B6C"/>
    <w:rsid w:val="0027520E"/>
    <w:rsid w:val="002B39EB"/>
    <w:rsid w:val="002E3133"/>
    <w:rsid w:val="00300CFA"/>
    <w:rsid w:val="00303245"/>
    <w:rsid w:val="00317C33"/>
    <w:rsid w:val="003236B8"/>
    <w:rsid w:val="003C3FE6"/>
    <w:rsid w:val="003D20AB"/>
    <w:rsid w:val="003F5F93"/>
    <w:rsid w:val="00402624"/>
    <w:rsid w:val="00430D23"/>
    <w:rsid w:val="004368AE"/>
    <w:rsid w:val="0046403E"/>
    <w:rsid w:val="00464232"/>
    <w:rsid w:val="00496E90"/>
    <w:rsid w:val="004B3E31"/>
    <w:rsid w:val="004D4174"/>
    <w:rsid w:val="004E0E1E"/>
    <w:rsid w:val="00514406"/>
    <w:rsid w:val="00515242"/>
    <w:rsid w:val="00534502"/>
    <w:rsid w:val="00543B58"/>
    <w:rsid w:val="00545684"/>
    <w:rsid w:val="00553A45"/>
    <w:rsid w:val="00565C19"/>
    <w:rsid w:val="00590F10"/>
    <w:rsid w:val="005B5569"/>
    <w:rsid w:val="005C3211"/>
    <w:rsid w:val="005D1895"/>
    <w:rsid w:val="005E442B"/>
    <w:rsid w:val="00631840"/>
    <w:rsid w:val="00655087"/>
    <w:rsid w:val="00692052"/>
    <w:rsid w:val="0069558F"/>
    <w:rsid w:val="006A62F4"/>
    <w:rsid w:val="006E106C"/>
    <w:rsid w:val="006E715A"/>
    <w:rsid w:val="00701E00"/>
    <w:rsid w:val="00717146"/>
    <w:rsid w:val="00721290"/>
    <w:rsid w:val="007529FD"/>
    <w:rsid w:val="007752A5"/>
    <w:rsid w:val="00781C43"/>
    <w:rsid w:val="00796E3E"/>
    <w:rsid w:val="007C19E8"/>
    <w:rsid w:val="007D1C98"/>
    <w:rsid w:val="007D2E93"/>
    <w:rsid w:val="007E735A"/>
    <w:rsid w:val="008A65A6"/>
    <w:rsid w:val="008B015E"/>
    <w:rsid w:val="008C4D59"/>
    <w:rsid w:val="008F3BF8"/>
    <w:rsid w:val="009508E1"/>
    <w:rsid w:val="009A26E1"/>
    <w:rsid w:val="009B7CCA"/>
    <w:rsid w:val="009D36CD"/>
    <w:rsid w:val="009E481D"/>
    <w:rsid w:val="009E4FF7"/>
    <w:rsid w:val="00A463A7"/>
    <w:rsid w:val="00A550F7"/>
    <w:rsid w:val="00A573C9"/>
    <w:rsid w:val="00A653CD"/>
    <w:rsid w:val="00A83986"/>
    <w:rsid w:val="00AA094C"/>
    <w:rsid w:val="00AA4DB4"/>
    <w:rsid w:val="00AD0275"/>
    <w:rsid w:val="00AE3241"/>
    <w:rsid w:val="00B1338A"/>
    <w:rsid w:val="00B13FB3"/>
    <w:rsid w:val="00B62338"/>
    <w:rsid w:val="00B662DA"/>
    <w:rsid w:val="00B7099E"/>
    <w:rsid w:val="00B828AE"/>
    <w:rsid w:val="00BA5115"/>
    <w:rsid w:val="00BB3248"/>
    <w:rsid w:val="00BE1042"/>
    <w:rsid w:val="00BF5D60"/>
    <w:rsid w:val="00C05750"/>
    <w:rsid w:val="00C32733"/>
    <w:rsid w:val="00C430E3"/>
    <w:rsid w:val="00C53F06"/>
    <w:rsid w:val="00C805D1"/>
    <w:rsid w:val="00CB26DD"/>
    <w:rsid w:val="00CB3530"/>
    <w:rsid w:val="00D13614"/>
    <w:rsid w:val="00D66D61"/>
    <w:rsid w:val="00D97716"/>
    <w:rsid w:val="00D97E3E"/>
    <w:rsid w:val="00DA0AD4"/>
    <w:rsid w:val="00DA34D2"/>
    <w:rsid w:val="00DC1A0E"/>
    <w:rsid w:val="00DC5525"/>
    <w:rsid w:val="00E37BD5"/>
    <w:rsid w:val="00EB5057"/>
    <w:rsid w:val="00EC32A5"/>
    <w:rsid w:val="00EC7EFC"/>
    <w:rsid w:val="00F0283D"/>
    <w:rsid w:val="00F16BE8"/>
    <w:rsid w:val="00F22437"/>
    <w:rsid w:val="00F27DD4"/>
    <w:rsid w:val="00F33645"/>
    <w:rsid w:val="00F502BC"/>
    <w:rsid w:val="00F848F2"/>
    <w:rsid w:val="00F94742"/>
    <w:rsid w:val="00F975FC"/>
    <w:rsid w:val="00FB333A"/>
    <w:rsid w:val="00FB5125"/>
    <w:rsid w:val="00FB6BE6"/>
    <w:rsid w:val="00FE087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2822F"/>
  <w15:chartTrackingRefBased/>
  <w15:docId w15:val="{534AA66D-1E2E-4964-9532-2F45F91A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42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49BC"/>
  </w:style>
  <w:style w:type="paragraph" w:styleId="Footer">
    <w:name w:val="footer"/>
    <w:basedOn w:val="Normal"/>
    <w:link w:val="FooterChar"/>
    <w:uiPriority w:val="99"/>
    <w:unhideWhenUsed/>
    <w:rsid w:val="001A49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9BC"/>
  </w:style>
  <w:style w:type="paragraph" w:styleId="BalloonText">
    <w:name w:val="Balloon Text"/>
    <w:basedOn w:val="Normal"/>
    <w:link w:val="BalloonTextChar"/>
    <w:uiPriority w:val="99"/>
    <w:semiHidden/>
    <w:unhideWhenUsed/>
    <w:rsid w:val="00F9474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74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VwjmC-gpB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hyperlink" Target="https://www.topmarks.co.uk/money/coins-game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www.topmarks.co.uk/money/toy-shop-money" TargetMode="External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OCxvNtrcDIs" TargetMode="External"/><Relationship Id="rId20" Type="http://schemas.openxmlformats.org/officeDocument/2006/relationships/hyperlink" Target="https://www.youtube.com/watch?v=EemjeA2Djjw" TargetMode="External"/><Relationship Id="rId29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oxfordowl.co.uk/api/interactives/24483.html" TargetMode="External"/><Relationship Id="rId24" Type="http://schemas.openxmlformats.org/officeDocument/2006/relationships/image" Target="media/image10.emf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4.emf"/><Relationship Id="rId10" Type="http://schemas.openxmlformats.org/officeDocument/2006/relationships/hyperlink" Target="https://whiterosemaths.com/homelearning/year-1/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hwy6g8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jpeg"/><Relationship Id="rId27" Type="http://schemas.openxmlformats.org/officeDocument/2006/relationships/image" Target="media/image13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989B3-5ECD-4F04-BA8C-2E470F4B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C3C39A15</Template>
  <TotalTime>1</TotalTime>
  <Pages>9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Parsons</dc:creator>
  <cp:keywords/>
  <dc:description/>
  <cp:lastModifiedBy>Jenny Doherty</cp:lastModifiedBy>
  <cp:revision>3</cp:revision>
  <cp:lastPrinted>2020-07-01T16:37:00Z</cp:lastPrinted>
  <dcterms:created xsi:type="dcterms:W3CDTF">2020-07-01T22:41:00Z</dcterms:created>
  <dcterms:modified xsi:type="dcterms:W3CDTF">2020-07-02T11:04:00Z</dcterms:modified>
</cp:coreProperties>
</file>