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63A" w:rsidRDefault="000E663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-235585</wp:posOffset>
            </wp:positionH>
            <wp:positionV relativeFrom="paragraph">
              <wp:posOffset>0</wp:posOffset>
            </wp:positionV>
            <wp:extent cx="6252845" cy="9087468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E4FF82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2845" cy="9087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63A" w:rsidRDefault="000E663A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0</wp:posOffset>
            </wp:positionV>
            <wp:extent cx="6164545" cy="9039225"/>
            <wp:effectExtent l="0" t="0" r="825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E4FCEA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80"/>
                    <a:stretch/>
                  </pic:blipFill>
                  <pic:spPr bwMode="auto">
                    <a:xfrm>
                      <a:off x="0" y="0"/>
                      <a:ext cx="6164545" cy="903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63A" w:rsidRDefault="000E663A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4575" cy="8997707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E49B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8997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63A" w:rsidRDefault="000E663A">
      <w:r>
        <w:rPr>
          <w:noProof/>
          <w:lang w:eastAsia="en-GB"/>
        </w:rPr>
        <w:lastRenderedPageBreak/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972175" cy="8968105"/>
            <wp:effectExtent l="0" t="0" r="9525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E4D12E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896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Activity 4:</w:t>
      </w:r>
    </w:p>
    <w:p w:rsidR="000E663A" w:rsidRPr="000E663A" w:rsidRDefault="000E663A" w:rsidP="000E663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28575</wp:posOffset>
            </wp:positionH>
            <wp:positionV relativeFrom="paragraph">
              <wp:posOffset>0</wp:posOffset>
            </wp:positionV>
            <wp:extent cx="5622925" cy="629602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E45A10.t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26" r="3604"/>
                    <a:stretch/>
                  </pic:blipFill>
                  <pic:spPr bwMode="auto">
                    <a:xfrm>
                      <a:off x="0" y="0"/>
                      <a:ext cx="5622925" cy="629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63A" w:rsidRDefault="000E663A"/>
    <w:p w:rsidR="000E663A" w:rsidRDefault="000E663A"/>
    <w:p w:rsidR="000E663A" w:rsidRDefault="000E663A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233513</wp:posOffset>
            </wp:positionV>
            <wp:extent cx="5648325" cy="6512560"/>
            <wp:effectExtent l="0" t="0" r="9525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E494E7.tmp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4" r="4942"/>
                    <a:stretch/>
                  </pic:blipFill>
                  <pic:spPr bwMode="auto">
                    <a:xfrm>
                      <a:off x="0" y="0"/>
                      <a:ext cx="5648325" cy="651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drawing>
          <wp:inline distT="0" distB="0" distL="0" distR="0" wp14:anchorId="41F2E9DC" wp14:editId="1F026F32">
            <wp:extent cx="5731510" cy="646366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E4776A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6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7453" w:rsidRDefault="00473CD6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drawing>
          <wp:inline distT="0" distB="0" distL="0" distR="0" wp14:anchorId="121A5359" wp14:editId="16FC2CB1">
            <wp:extent cx="5731510" cy="72091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E4A92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drawing>
          <wp:inline distT="0" distB="0" distL="0" distR="0">
            <wp:extent cx="5731510" cy="6883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E4198E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drawing>
          <wp:inline distT="0" distB="0" distL="0" distR="0">
            <wp:extent cx="5731510" cy="710057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E45DAF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ADE" w:rsidRDefault="00026ADE"/>
    <w:p w:rsidR="00026ADE" w:rsidRDefault="00026ADE"/>
    <w:p w:rsidR="00026ADE" w:rsidRDefault="00026ADE"/>
    <w:p w:rsidR="00026ADE" w:rsidRDefault="00026ADE"/>
    <w:p w:rsidR="00026ADE" w:rsidRDefault="00026ADE"/>
    <w:p w:rsidR="00026ADE" w:rsidRDefault="00026ADE">
      <w:r>
        <w:rPr>
          <w:noProof/>
          <w:lang w:eastAsia="en-GB"/>
        </w:rPr>
        <w:lastRenderedPageBreak/>
        <w:drawing>
          <wp:inline distT="0" distB="0" distL="0" distR="0">
            <wp:extent cx="5731510" cy="7364095"/>
            <wp:effectExtent l="0" t="0" r="254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E4D59F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6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6A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3A"/>
    <w:rsid w:val="00026ADE"/>
    <w:rsid w:val="000E663A"/>
    <w:rsid w:val="00936DB4"/>
    <w:rsid w:val="00B5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17A22"/>
  <w15:chartTrackingRefBased/>
  <w15:docId w15:val="{9C03FEE7-2BF4-4D61-B557-BDF3F49D6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fontTable" Target="fontTable.xml"/><Relationship Id="rId10" Type="http://schemas.openxmlformats.org/officeDocument/2006/relationships/image" Target="media/image7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A6B2E9C1</Template>
  <TotalTime>24</TotalTime>
  <Pages>11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Robinson</dc:creator>
  <cp:keywords/>
  <dc:description/>
  <cp:lastModifiedBy>Jessica Robinson</cp:lastModifiedBy>
  <cp:revision>1</cp:revision>
  <dcterms:created xsi:type="dcterms:W3CDTF">2020-07-06T07:38:00Z</dcterms:created>
  <dcterms:modified xsi:type="dcterms:W3CDTF">2020-07-06T08:05:00Z</dcterms:modified>
</cp:coreProperties>
</file>