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0CC" w:rsidRPr="00EC7B4D" w:rsidRDefault="003D30CC" w:rsidP="003D30CC">
      <w:pPr>
        <w:pStyle w:val="Heading4"/>
        <w:spacing w:line="240" w:lineRule="auto"/>
        <w:jc w:val="center"/>
        <w:rPr>
          <w:rFonts w:ascii="Arial" w:hAnsi="Arial" w:cs="Arial"/>
          <w:i/>
          <w:sz w:val="40"/>
          <w:szCs w:val="40"/>
        </w:rPr>
      </w:pPr>
      <w:bookmarkStart w:id="0" w:name="_GoBack"/>
      <w:bookmarkEnd w:id="0"/>
      <w:r w:rsidRPr="00FB025E">
        <w:rPr>
          <w:rFonts w:ascii="Arial" w:hAnsi="Arial" w:cs="Arial"/>
          <w:i/>
          <w:sz w:val="40"/>
          <w:szCs w:val="40"/>
        </w:rPr>
        <w:t>Read Write Inc. Spelling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4</w:t>
      </w:r>
    </w:p>
    <w:p w:rsidR="003D30CC" w:rsidRPr="006A5D3B" w:rsidRDefault="003D30CC" w:rsidP="003D30CC">
      <w:pPr>
        <w:spacing w:line="240" w:lineRule="auto"/>
        <w:ind w:left="2880" w:hanging="288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Unit 6</w:t>
      </w:r>
      <w:r w:rsidRPr="006A5D3B">
        <w:rPr>
          <w:rFonts w:ascii="Arial" w:hAnsi="Arial" w:cs="Arial"/>
          <w:sz w:val="36"/>
          <w:szCs w:val="36"/>
        </w:rPr>
        <w:t xml:space="preserve">: </w:t>
      </w:r>
      <w:r w:rsidRPr="0040778F">
        <w:rPr>
          <w:rFonts w:ascii="Arial" w:hAnsi="Arial" w:cs="Arial"/>
          <w:sz w:val="36"/>
          <w:szCs w:val="36"/>
        </w:rPr>
        <w:t xml:space="preserve">Words with the </w:t>
      </w:r>
      <w:r w:rsidRPr="00006317">
        <w:rPr>
          <w:rFonts w:ascii="Arial" w:hAnsi="Arial" w:cs="Arial"/>
          <w:b/>
          <w:i/>
          <w:color w:val="808080"/>
          <w:sz w:val="36"/>
          <w:szCs w:val="36"/>
        </w:rPr>
        <w:t xml:space="preserve">ay </w:t>
      </w:r>
      <w:r w:rsidRPr="0040778F">
        <w:rPr>
          <w:rFonts w:ascii="Arial" w:hAnsi="Arial" w:cs="Arial"/>
          <w:sz w:val="36"/>
          <w:szCs w:val="36"/>
        </w:rPr>
        <w:t xml:space="preserve">sound spelt </w:t>
      </w:r>
      <w:proofErr w:type="spellStart"/>
      <w:r w:rsidRPr="003067BF">
        <w:rPr>
          <w:rFonts w:ascii="Arial" w:hAnsi="Arial" w:cs="Arial"/>
          <w:b/>
          <w:sz w:val="36"/>
          <w:szCs w:val="36"/>
        </w:rPr>
        <w:t>eigh</w:t>
      </w:r>
      <w:proofErr w:type="spellEnd"/>
      <w:r w:rsidRPr="0040778F">
        <w:rPr>
          <w:rFonts w:ascii="Arial" w:hAnsi="Arial" w:cs="Arial"/>
          <w:sz w:val="36"/>
          <w:szCs w:val="36"/>
        </w:rPr>
        <w:t>,</w:t>
      </w:r>
      <w:r w:rsidRPr="003067BF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3067BF">
        <w:rPr>
          <w:rFonts w:ascii="Arial" w:hAnsi="Arial" w:cs="Arial"/>
          <w:b/>
          <w:sz w:val="36"/>
          <w:szCs w:val="36"/>
        </w:rPr>
        <w:t>ei</w:t>
      </w:r>
      <w:proofErr w:type="spellEnd"/>
      <w:r w:rsidRPr="0040778F">
        <w:rPr>
          <w:rFonts w:ascii="Arial" w:hAnsi="Arial" w:cs="Arial"/>
          <w:sz w:val="36"/>
          <w:szCs w:val="36"/>
        </w:rPr>
        <w:t xml:space="preserve">, </w:t>
      </w:r>
      <w:proofErr w:type="spellStart"/>
      <w:r w:rsidRPr="003067BF">
        <w:rPr>
          <w:rFonts w:ascii="Arial" w:hAnsi="Arial" w:cs="Arial"/>
          <w:b/>
          <w:sz w:val="36"/>
          <w:szCs w:val="36"/>
        </w:rPr>
        <w:t>ey</w:t>
      </w:r>
      <w:proofErr w:type="spellEnd"/>
    </w:p>
    <w:p w:rsidR="003D30CC" w:rsidRDefault="003D30CC" w:rsidP="003D30CC">
      <w:pPr>
        <w:spacing w:after="0" w:line="240" w:lineRule="auto"/>
        <w:ind w:left="2880" w:hanging="2880"/>
        <w:rPr>
          <w:rFonts w:ascii="Arial" w:hAnsi="Arial" w:cs="Arial"/>
          <w:b/>
          <w:sz w:val="28"/>
          <w:szCs w:val="28"/>
        </w:rPr>
      </w:pPr>
    </w:p>
    <w:p w:rsidR="003D30CC" w:rsidRPr="005A72A7" w:rsidRDefault="003D30CC" w:rsidP="003D30CC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  <w:r w:rsidRPr="006A5D3B">
        <w:rPr>
          <w:rFonts w:ascii="Arial" w:hAnsi="Arial" w:cs="Arial"/>
          <w:b/>
          <w:sz w:val="28"/>
          <w:szCs w:val="28"/>
        </w:rPr>
        <w:t>President Alpha</w:t>
      </w:r>
      <w:r w:rsidRPr="006A5D3B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4"/>
          <w:szCs w:val="24"/>
        </w:rPr>
        <w:t>Welcome, Earthlings</w:t>
      </w:r>
      <w:r w:rsidRPr="005A72A7">
        <w:rPr>
          <w:rFonts w:ascii="Arial" w:hAnsi="Arial" w:cs="Arial"/>
          <w:sz w:val="24"/>
          <w:szCs w:val="24"/>
        </w:rPr>
        <w:t>! You are about to enter the Spelling Zone.</w:t>
      </w:r>
    </w:p>
    <w:p w:rsidR="003D30CC" w:rsidRPr="005A72A7" w:rsidRDefault="003D30CC" w:rsidP="003D30CC">
      <w:pPr>
        <w:spacing w:after="0" w:line="240" w:lineRule="auto"/>
        <w:ind w:left="2880"/>
        <w:rPr>
          <w:rFonts w:ascii="Arial" w:hAnsi="Arial" w:cs="Arial"/>
          <w:sz w:val="24"/>
          <w:szCs w:val="24"/>
        </w:rPr>
      </w:pPr>
      <w:r w:rsidRPr="005A72A7">
        <w:rPr>
          <w:rFonts w:ascii="Arial" w:hAnsi="Arial" w:cs="Arial"/>
          <w:sz w:val="24"/>
          <w:szCs w:val="24"/>
        </w:rPr>
        <w:t xml:space="preserve">Our </w:t>
      </w:r>
      <w:r>
        <w:rPr>
          <w:rFonts w:ascii="Arial" w:hAnsi="Arial" w:cs="Arial"/>
          <w:sz w:val="24"/>
          <w:szCs w:val="24"/>
        </w:rPr>
        <w:t>Star Speller</w:t>
      </w:r>
      <w:r w:rsidRPr="005A72A7">
        <w:rPr>
          <w:rFonts w:ascii="Arial" w:hAnsi="Arial" w:cs="Arial"/>
          <w:sz w:val="24"/>
          <w:szCs w:val="24"/>
        </w:rPr>
        <w:t xml:space="preserve"> for today is…</w:t>
      </w:r>
      <w:r>
        <w:rPr>
          <w:rFonts w:ascii="Arial" w:hAnsi="Arial" w:cs="Arial"/>
          <w:sz w:val="24"/>
          <w:szCs w:val="24"/>
        </w:rPr>
        <w:t xml:space="preserve"> Zeta</w:t>
      </w:r>
      <w:r w:rsidRPr="005A72A7">
        <w:rPr>
          <w:rFonts w:ascii="Arial" w:hAnsi="Arial" w:cs="Arial"/>
          <w:sz w:val="24"/>
          <w:szCs w:val="24"/>
        </w:rPr>
        <w:t>!</w:t>
      </w:r>
    </w:p>
    <w:p w:rsidR="003D30CC" w:rsidRDefault="003D30CC" w:rsidP="003D30CC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 w:hanging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4"/>
        </w:rPr>
        <w:t>Zeta</w:t>
      </w:r>
      <w:r w:rsidRPr="005A72A7"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 xml:space="preserve">Hello. Today’s Spelling Zone is going to be packed full of words that have the </w:t>
      </w:r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sound in them.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Say the sound</w:t>
      </w:r>
      <w:r>
        <w:rPr>
          <w:rFonts w:ascii="Arial" w:hAnsi="Arial" w:cs="Arial"/>
          <w:sz w:val="24"/>
          <w:szCs w:val="24"/>
        </w:rPr>
        <w:t xml:space="preserve"> with me.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>
        <w:rPr>
          <w:rFonts w:ascii="Arial" w:hAnsi="Arial" w:cs="Arial"/>
          <w:sz w:val="24"/>
          <w:szCs w:val="24"/>
        </w:rPr>
        <w:t>… Go!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There are </w:t>
      </w:r>
      <w:proofErr w:type="gramStart"/>
      <w:r w:rsidRPr="0040778F">
        <w:rPr>
          <w:rFonts w:ascii="Arial" w:hAnsi="Arial" w:cs="Arial"/>
          <w:sz w:val="24"/>
          <w:szCs w:val="24"/>
        </w:rPr>
        <w:t>lots of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ways to spell the </w:t>
      </w:r>
      <w:r w:rsidRPr="002213D7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sound.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40778F">
        <w:rPr>
          <w:rFonts w:ascii="Arial" w:hAnsi="Arial" w:cs="Arial"/>
          <w:sz w:val="24"/>
          <w:szCs w:val="24"/>
        </w:rPr>
        <w:t>Let’s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check out the most common ways of spelling the </w:t>
      </w:r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sound. Say the sounds and</w:t>
      </w:r>
      <w:r>
        <w:rPr>
          <w:rFonts w:ascii="Arial" w:hAnsi="Arial" w:cs="Arial"/>
          <w:sz w:val="24"/>
          <w:szCs w:val="24"/>
        </w:rPr>
        <w:t xml:space="preserve"> the words with me.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 w:rsidRPr="0040778F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 xml:space="preserve"> Go!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06317">
        <w:rPr>
          <w:rFonts w:ascii="Arial" w:hAnsi="Arial" w:cs="Arial"/>
          <w:b/>
          <w:color w:val="808080"/>
          <w:sz w:val="24"/>
          <w:szCs w:val="24"/>
        </w:rPr>
        <w:t>ay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d</w:t>
      </w:r>
      <w:r w:rsidRPr="004F40FC">
        <w:rPr>
          <w:rFonts w:ascii="Arial" w:hAnsi="Arial" w:cs="Arial"/>
          <w:b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s</w:t>
      </w:r>
      <w:r w:rsidRPr="004F40FC">
        <w:rPr>
          <w:rFonts w:ascii="Arial" w:hAnsi="Arial" w:cs="Arial"/>
          <w:b/>
          <w:sz w:val="24"/>
          <w:szCs w:val="24"/>
        </w:rPr>
        <w:t xml:space="preserve">ay </w:t>
      </w:r>
      <w:r w:rsidRPr="004077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pl</w:t>
      </w:r>
      <w:r w:rsidRPr="004F40FC">
        <w:rPr>
          <w:rFonts w:ascii="Arial" w:hAnsi="Arial" w:cs="Arial"/>
          <w:b/>
          <w:sz w:val="24"/>
          <w:szCs w:val="24"/>
        </w:rPr>
        <w:t>ay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06317">
        <w:rPr>
          <w:rFonts w:ascii="Arial" w:hAnsi="Arial" w:cs="Arial"/>
          <w:b/>
          <w:color w:val="808080"/>
          <w:sz w:val="24"/>
          <w:szCs w:val="24"/>
        </w:rPr>
        <w:t>a-e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pl</w:t>
      </w:r>
      <w:r w:rsidRPr="004F40FC">
        <w:rPr>
          <w:rFonts w:ascii="Arial" w:hAnsi="Arial" w:cs="Arial"/>
          <w:b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n</w:t>
      </w:r>
      <w:r w:rsidRPr="004F40FC">
        <w:rPr>
          <w:rFonts w:ascii="Arial" w:hAnsi="Arial" w:cs="Arial"/>
          <w:b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sam</w:t>
      </w:r>
      <w:r w:rsidRPr="004F40FC">
        <w:rPr>
          <w:rFonts w:ascii="Arial" w:hAnsi="Arial" w:cs="Arial"/>
          <w:b/>
          <w:sz w:val="24"/>
          <w:szCs w:val="24"/>
        </w:rPr>
        <w:t xml:space="preserve">e </w:t>
      </w:r>
      <w:r w:rsidRPr="004077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v</w:t>
      </w:r>
      <w:r w:rsidRPr="004F40FC">
        <w:rPr>
          <w:rFonts w:ascii="Arial" w:hAnsi="Arial" w:cs="Arial"/>
          <w:b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n</w:t>
      </w:r>
      <w:r w:rsidRPr="004F40FC">
        <w:rPr>
          <w:rFonts w:ascii="Arial" w:hAnsi="Arial" w:cs="Arial"/>
          <w:b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 xml:space="preserve">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06317">
        <w:rPr>
          <w:rFonts w:ascii="Arial" w:hAnsi="Arial" w:cs="Arial"/>
          <w:b/>
          <w:color w:val="808080"/>
          <w:sz w:val="24"/>
          <w:szCs w:val="24"/>
        </w:rPr>
        <w:t>ai</w:t>
      </w:r>
      <w:proofErr w:type="spellEnd"/>
      <w:proofErr w:type="gramEnd"/>
      <w:r w:rsidRPr="00006317">
        <w:rPr>
          <w:rFonts w:ascii="Arial" w:hAnsi="Arial" w:cs="Arial"/>
          <w:b/>
          <w:color w:val="808080"/>
          <w:sz w:val="24"/>
          <w:szCs w:val="24"/>
        </w:rPr>
        <w:t xml:space="preserve">  </w:t>
      </w:r>
      <w:r w:rsidRPr="0040778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r</w:t>
      </w:r>
      <w:r w:rsidRPr="004F40FC">
        <w:rPr>
          <w:rFonts w:ascii="Arial" w:hAnsi="Arial" w:cs="Arial"/>
          <w:b/>
          <w:sz w:val="24"/>
          <w:szCs w:val="24"/>
        </w:rPr>
        <w:t>ai</w:t>
      </w:r>
      <w:r w:rsidRPr="0040778F">
        <w:rPr>
          <w:rFonts w:ascii="Arial" w:hAnsi="Arial" w:cs="Arial"/>
          <w:sz w:val="24"/>
          <w:szCs w:val="24"/>
        </w:rPr>
        <w:t xml:space="preserve">n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v</w:t>
      </w:r>
      <w:r w:rsidRPr="004F40FC">
        <w:rPr>
          <w:rFonts w:ascii="Arial" w:hAnsi="Arial" w:cs="Arial"/>
          <w:b/>
          <w:sz w:val="24"/>
          <w:szCs w:val="24"/>
        </w:rPr>
        <w:t>ai</w:t>
      </w:r>
      <w:r w:rsidRPr="0040778F">
        <w:rPr>
          <w:rFonts w:ascii="Arial" w:hAnsi="Arial" w:cs="Arial"/>
          <w:sz w:val="24"/>
          <w:szCs w:val="24"/>
        </w:rPr>
        <w:t xml:space="preserve">n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tr</w:t>
      </w:r>
      <w:r w:rsidRPr="004F40FC">
        <w:rPr>
          <w:rFonts w:ascii="Arial" w:hAnsi="Arial" w:cs="Arial"/>
          <w:b/>
          <w:sz w:val="24"/>
          <w:szCs w:val="24"/>
        </w:rPr>
        <w:t>ai</w:t>
      </w:r>
      <w:r w:rsidRPr="0040778F">
        <w:rPr>
          <w:rFonts w:ascii="Arial" w:hAnsi="Arial" w:cs="Arial"/>
          <w:sz w:val="24"/>
          <w:szCs w:val="24"/>
        </w:rPr>
        <w:t>n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06317">
        <w:rPr>
          <w:rFonts w:ascii="Arial" w:hAnsi="Arial" w:cs="Arial"/>
          <w:b/>
          <w:color w:val="808080"/>
          <w:sz w:val="24"/>
          <w:szCs w:val="24"/>
        </w:rPr>
        <w:t>a</w:t>
      </w:r>
      <w:proofErr w:type="spellEnd"/>
      <w:proofErr w:type="gramEnd"/>
      <w:r w:rsidRPr="00006317">
        <w:rPr>
          <w:rFonts w:ascii="Arial" w:hAnsi="Arial" w:cs="Arial"/>
          <w:b/>
          <w:color w:val="808080"/>
          <w:sz w:val="24"/>
          <w:szCs w:val="24"/>
        </w:rPr>
        <w:t xml:space="preserve"> </w:t>
      </w:r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4F40FC">
        <w:rPr>
          <w:rFonts w:ascii="Arial" w:hAnsi="Arial" w:cs="Arial"/>
          <w:b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 xml:space="preserve">pron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t</w:t>
      </w:r>
      <w:r w:rsidRPr="004F40FC">
        <w:rPr>
          <w:rFonts w:ascii="Arial" w:hAnsi="Arial" w:cs="Arial"/>
          <w:b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 xml:space="preserve">ble   </w:t>
      </w:r>
      <w:r>
        <w:rPr>
          <w:rFonts w:ascii="Arial" w:hAnsi="Arial" w:cs="Arial"/>
          <w:sz w:val="24"/>
          <w:szCs w:val="24"/>
        </w:rPr>
        <w:tab/>
      </w:r>
      <w:r w:rsidRPr="004F40FC">
        <w:rPr>
          <w:rFonts w:ascii="Arial" w:hAnsi="Arial" w:cs="Arial"/>
          <w:b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ble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There are three more ways of spelling </w:t>
      </w:r>
      <w:r w:rsidRPr="00006317">
        <w:rPr>
          <w:rFonts w:ascii="Arial" w:hAnsi="Arial" w:cs="Arial"/>
          <w:b/>
          <w:i/>
          <w:color w:val="808080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40778F">
        <w:rPr>
          <w:rFonts w:ascii="Arial" w:hAnsi="Arial" w:cs="Arial"/>
          <w:sz w:val="24"/>
          <w:szCs w:val="24"/>
        </w:rPr>
        <w:t>That’s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what we will explore today. Here they are.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Say the sound</w:t>
      </w:r>
      <w:r>
        <w:rPr>
          <w:rFonts w:ascii="Arial" w:hAnsi="Arial" w:cs="Arial"/>
          <w:sz w:val="24"/>
          <w:szCs w:val="24"/>
        </w:rPr>
        <w:t xml:space="preserve">s and the words with me.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>
        <w:rPr>
          <w:rFonts w:ascii="Arial" w:hAnsi="Arial" w:cs="Arial"/>
          <w:sz w:val="24"/>
          <w:szCs w:val="24"/>
        </w:rPr>
        <w:t>… G</w:t>
      </w:r>
      <w:r w:rsidRPr="0040778F">
        <w:rPr>
          <w:rFonts w:ascii="Arial" w:hAnsi="Arial" w:cs="Arial"/>
          <w:sz w:val="24"/>
          <w:szCs w:val="24"/>
        </w:rPr>
        <w:t>o!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06317">
        <w:rPr>
          <w:rFonts w:ascii="Arial" w:hAnsi="Arial" w:cs="Arial"/>
          <w:b/>
          <w:i/>
          <w:color w:val="808080"/>
          <w:sz w:val="24"/>
          <w:szCs w:val="24"/>
        </w:rPr>
        <w:t>eigh</w:t>
      </w:r>
      <w:proofErr w:type="spellEnd"/>
      <w:proofErr w:type="gramEnd"/>
      <w:r w:rsidRPr="0040778F">
        <w:rPr>
          <w:rFonts w:ascii="Arial" w:hAnsi="Arial" w:cs="Arial"/>
          <w:sz w:val="24"/>
          <w:szCs w:val="24"/>
        </w:rPr>
        <w:t xml:space="preserve">    </w:t>
      </w:r>
      <w:r w:rsidRPr="00E31A62">
        <w:rPr>
          <w:rFonts w:ascii="Arial" w:hAnsi="Arial" w:cs="Arial"/>
          <w:b/>
          <w:sz w:val="24"/>
          <w:szCs w:val="24"/>
        </w:rPr>
        <w:t>eigh</w:t>
      </w:r>
      <w:r w:rsidRPr="0040778F">
        <w:rPr>
          <w:rFonts w:ascii="Arial" w:hAnsi="Arial" w:cs="Arial"/>
          <w:sz w:val="24"/>
          <w:szCs w:val="24"/>
        </w:rPr>
        <w:t xml:space="preserve">t 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w</w:t>
      </w:r>
      <w:r w:rsidRPr="00E31A62">
        <w:rPr>
          <w:rFonts w:ascii="Arial" w:hAnsi="Arial" w:cs="Arial"/>
          <w:b/>
          <w:sz w:val="24"/>
          <w:szCs w:val="24"/>
        </w:rPr>
        <w:t>eigh</w:t>
      </w:r>
      <w:r w:rsidRPr="0040778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sl</w:t>
      </w:r>
      <w:r w:rsidRPr="00E31A62">
        <w:rPr>
          <w:rFonts w:ascii="Arial" w:hAnsi="Arial" w:cs="Arial"/>
          <w:b/>
          <w:sz w:val="24"/>
          <w:szCs w:val="24"/>
        </w:rPr>
        <w:t xml:space="preserve">eigh </w:t>
      </w:r>
      <w:r w:rsidRPr="004077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n</w:t>
      </w:r>
      <w:r w:rsidRPr="00E31A62">
        <w:rPr>
          <w:rFonts w:ascii="Arial" w:hAnsi="Arial" w:cs="Arial"/>
          <w:b/>
          <w:sz w:val="24"/>
          <w:szCs w:val="24"/>
        </w:rPr>
        <w:t>eigh</w:t>
      </w:r>
      <w:r w:rsidRPr="0040778F">
        <w:rPr>
          <w:rFonts w:ascii="Arial" w:hAnsi="Arial" w:cs="Arial"/>
          <w:sz w:val="24"/>
          <w:szCs w:val="24"/>
        </w:rPr>
        <w:t>bour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06317">
        <w:rPr>
          <w:rFonts w:ascii="Arial" w:hAnsi="Arial" w:cs="Arial"/>
          <w:b/>
          <w:i/>
          <w:color w:val="808080"/>
          <w:sz w:val="24"/>
          <w:szCs w:val="24"/>
        </w:rPr>
        <w:t>ei</w:t>
      </w:r>
      <w:proofErr w:type="spellEnd"/>
      <w:proofErr w:type="gramEnd"/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v</w:t>
      </w:r>
      <w:r w:rsidRPr="00E31A62">
        <w:rPr>
          <w:rFonts w:ascii="Arial" w:hAnsi="Arial" w:cs="Arial"/>
          <w:b/>
          <w:sz w:val="24"/>
          <w:szCs w:val="24"/>
        </w:rPr>
        <w:t>ei</w:t>
      </w:r>
      <w:r w:rsidRPr="0040778F">
        <w:rPr>
          <w:rFonts w:ascii="Arial" w:hAnsi="Arial" w:cs="Arial"/>
          <w:sz w:val="24"/>
          <w:szCs w:val="24"/>
        </w:rPr>
        <w:t xml:space="preserve">n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v</w:t>
      </w:r>
      <w:r w:rsidRPr="00E31A62">
        <w:rPr>
          <w:rFonts w:ascii="Arial" w:hAnsi="Arial" w:cs="Arial"/>
          <w:b/>
          <w:sz w:val="24"/>
          <w:szCs w:val="24"/>
        </w:rPr>
        <w:t>ei</w:t>
      </w:r>
      <w:r w:rsidRPr="0040778F">
        <w:rPr>
          <w:rFonts w:ascii="Arial" w:hAnsi="Arial" w:cs="Arial"/>
          <w:sz w:val="24"/>
          <w:szCs w:val="24"/>
        </w:rPr>
        <w:t xml:space="preserve">l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r</w:t>
      </w:r>
      <w:r w:rsidRPr="00E31A62">
        <w:rPr>
          <w:rFonts w:ascii="Arial" w:hAnsi="Arial" w:cs="Arial"/>
          <w:b/>
          <w:sz w:val="24"/>
          <w:szCs w:val="24"/>
        </w:rPr>
        <w:t>ei</w:t>
      </w:r>
      <w:r w:rsidRPr="0040778F">
        <w:rPr>
          <w:rFonts w:ascii="Arial" w:hAnsi="Arial" w:cs="Arial"/>
          <w:sz w:val="24"/>
          <w:szCs w:val="24"/>
        </w:rPr>
        <w:t xml:space="preserve">n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r</w:t>
      </w:r>
      <w:r w:rsidRPr="00E31A62">
        <w:rPr>
          <w:rFonts w:ascii="Arial" w:hAnsi="Arial" w:cs="Arial"/>
          <w:b/>
          <w:sz w:val="24"/>
          <w:szCs w:val="24"/>
        </w:rPr>
        <w:t>ei</w:t>
      </w:r>
      <w:r w:rsidRPr="0040778F">
        <w:rPr>
          <w:rFonts w:ascii="Arial" w:hAnsi="Arial" w:cs="Arial"/>
          <w:sz w:val="24"/>
          <w:szCs w:val="24"/>
        </w:rPr>
        <w:t>gn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06317">
        <w:rPr>
          <w:rFonts w:ascii="Arial" w:hAnsi="Arial" w:cs="Arial"/>
          <w:b/>
          <w:i/>
          <w:color w:val="808080"/>
          <w:sz w:val="24"/>
          <w:szCs w:val="24"/>
        </w:rPr>
        <w:t>ey</w:t>
      </w:r>
      <w:proofErr w:type="spellEnd"/>
      <w:proofErr w:type="gramEnd"/>
      <w:r w:rsidRPr="00006317">
        <w:rPr>
          <w:rFonts w:ascii="Arial" w:hAnsi="Arial" w:cs="Arial"/>
          <w:b/>
          <w:i/>
          <w:color w:val="808080"/>
          <w:sz w:val="24"/>
          <w:szCs w:val="24"/>
        </w:rPr>
        <w:t xml:space="preserve"> </w:t>
      </w:r>
      <w:r w:rsidRPr="004077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gr</w:t>
      </w:r>
      <w:r w:rsidRPr="00E31A62">
        <w:rPr>
          <w:rFonts w:ascii="Arial" w:hAnsi="Arial" w:cs="Arial"/>
          <w:b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ob</w:t>
      </w:r>
      <w:r w:rsidRPr="00E31A62">
        <w:rPr>
          <w:rFonts w:ascii="Arial" w:hAnsi="Arial" w:cs="Arial"/>
          <w:b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pr</w:t>
      </w:r>
      <w:r w:rsidRPr="00E31A62">
        <w:rPr>
          <w:rFonts w:ascii="Arial" w:hAnsi="Arial" w:cs="Arial"/>
          <w:b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778F">
        <w:rPr>
          <w:rFonts w:ascii="Arial" w:hAnsi="Arial" w:cs="Arial"/>
          <w:sz w:val="24"/>
          <w:szCs w:val="24"/>
        </w:rPr>
        <w:t>th</w:t>
      </w:r>
      <w:r w:rsidRPr="00E31A62">
        <w:rPr>
          <w:rFonts w:ascii="Arial" w:hAnsi="Arial" w:cs="Arial"/>
          <w:b/>
          <w:sz w:val="24"/>
          <w:szCs w:val="24"/>
        </w:rPr>
        <w:t>ey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The best way to remember which spelling to use for the </w:t>
      </w:r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sound for words spelt </w:t>
      </w:r>
      <w:proofErr w:type="spellStart"/>
      <w:r w:rsidRPr="003067BF">
        <w:rPr>
          <w:rFonts w:ascii="Arial" w:hAnsi="Arial" w:cs="Arial"/>
          <w:b/>
          <w:sz w:val="24"/>
          <w:szCs w:val="24"/>
        </w:rPr>
        <w:t>eigh</w:t>
      </w:r>
      <w:proofErr w:type="spellEnd"/>
      <w:r w:rsidRPr="0040778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24FA">
        <w:rPr>
          <w:rFonts w:ascii="Arial" w:hAnsi="Arial" w:cs="Arial"/>
          <w:b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1324FA">
        <w:rPr>
          <w:rFonts w:ascii="Arial" w:hAnsi="Arial" w:cs="Arial"/>
          <w:b/>
          <w:sz w:val="24"/>
          <w:szCs w:val="24"/>
        </w:rPr>
        <w:t xml:space="preserve"> </w:t>
      </w:r>
      <w:r w:rsidRPr="0040778F">
        <w:rPr>
          <w:rFonts w:ascii="Arial" w:hAnsi="Arial" w:cs="Arial"/>
          <w:sz w:val="24"/>
          <w:szCs w:val="24"/>
        </w:rPr>
        <w:t xml:space="preserve">or </w:t>
      </w:r>
      <w:proofErr w:type="spellStart"/>
      <w:r w:rsidRPr="001324FA">
        <w:rPr>
          <w:rFonts w:ascii="Arial" w:hAnsi="Arial" w:cs="Arial"/>
          <w:b/>
          <w:sz w:val="24"/>
          <w:szCs w:val="24"/>
        </w:rPr>
        <w:t>ey</w:t>
      </w:r>
      <w:proofErr w:type="spellEnd"/>
      <w:r w:rsidRPr="0040778F">
        <w:rPr>
          <w:rFonts w:ascii="Arial" w:hAnsi="Arial" w:cs="Arial"/>
          <w:sz w:val="24"/>
          <w:szCs w:val="24"/>
        </w:rPr>
        <w:t xml:space="preserve"> is to read and practise writing the words </w:t>
      </w:r>
      <w:proofErr w:type="gramStart"/>
      <w:r w:rsidRPr="0040778F">
        <w:rPr>
          <w:rFonts w:ascii="Arial" w:hAnsi="Arial" w:cs="Arial"/>
          <w:sz w:val="24"/>
          <w:szCs w:val="24"/>
        </w:rPr>
        <w:t>lots of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times. </w:t>
      </w:r>
      <w:proofErr w:type="spellStart"/>
      <w:r w:rsidRPr="001324FA">
        <w:rPr>
          <w:rFonts w:ascii="Arial" w:hAnsi="Arial" w:cs="Arial"/>
          <w:b/>
          <w:sz w:val="24"/>
          <w:szCs w:val="24"/>
        </w:rPr>
        <w:t>Eigh</w:t>
      </w:r>
      <w:proofErr w:type="spellEnd"/>
      <w:r w:rsidRPr="0040778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24FA">
        <w:rPr>
          <w:rFonts w:ascii="Arial" w:hAnsi="Arial" w:cs="Arial"/>
          <w:b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40778F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3850A0">
        <w:rPr>
          <w:rFonts w:ascii="Arial" w:hAnsi="Arial" w:cs="Arial"/>
          <w:b/>
          <w:sz w:val="24"/>
          <w:szCs w:val="24"/>
        </w:rPr>
        <w:t>ey</w:t>
      </w:r>
      <w:proofErr w:type="spellEnd"/>
      <w:r w:rsidRPr="003850A0">
        <w:rPr>
          <w:rFonts w:ascii="Arial" w:hAnsi="Arial" w:cs="Arial"/>
          <w:b/>
          <w:sz w:val="24"/>
          <w:szCs w:val="24"/>
        </w:rPr>
        <w:t xml:space="preserve"> </w:t>
      </w:r>
      <w:r w:rsidRPr="0040778F">
        <w:rPr>
          <w:rFonts w:ascii="Arial" w:hAnsi="Arial" w:cs="Arial"/>
          <w:sz w:val="24"/>
          <w:szCs w:val="24"/>
        </w:rPr>
        <w:t xml:space="preserve">are not very common spellings of </w:t>
      </w:r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>.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I love the sound of rhyming words so </w:t>
      </w:r>
      <w:proofErr w:type="gramStart"/>
      <w:r w:rsidRPr="0040778F">
        <w:rPr>
          <w:rFonts w:ascii="Arial" w:hAnsi="Arial" w:cs="Arial"/>
          <w:sz w:val="24"/>
          <w:szCs w:val="24"/>
        </w:rPr>
        <w:t>I’ve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made up a silly rhyme. 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40778F">
        <w:rPr>
          <w:rFonts w:ascii="Arial" w:hAnsi="Arial" w:cs="Arial"/>
          <w:sz w:val="24"/>
          <w:szCs w:val="24"/>
        </w:rPr>
        <w:t>I’ll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share it with you: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Eight baby apes loved to tumble and play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While their mother at</w:t>
      </w:r>
      <w:r>
        <w:rPr>
          <w:rFonts w:ascii="Arial" w:hAnsi="Arial" w:cs="Arial"/>
          <w:sz w:val="24"/>
          <w:szCs w:val="24"/>
        </w:rPr>
        <w:t>e grapes in a tree by some hay…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40778F">
        <w:rPr>
          <w:rFonts w:ascii="Arial" w:hAnsi="Arial" w:cs="Arial"/>
          <w:sz w:val="24"/>
          <w:szCs w:val="24"/>
        </w:rPr>
        <w:t>Let’s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do My turn/Your turn. </w:t>
      </w:r>
      <w:proofErr w:type="gramStart"/>
      <w:r w:rsidRPr="0040778F">
        <w:rPr>
          <w:rFonts w:ascii="Arial" w:hAnsi="Arial" w:cs="Arial"/>
          <w:sz w:val="24"/>
          <w:szCs w:val="24"/>
        </w:rPr>
        <w:t>I'll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say the lines first, then you say them. </w:t>
      </w:r>
      <w:proofErr w:type="gramStart"/>
      <w:r w:rsidRPr="0040778F">
        <w:rPr>
          <w:rFonts w:ascii="Arial" w:hAnsi="Arial" w:cs="Arial"/>
          <w:sz w:val="24"/>
          <w:szCs w:val="24"/>
        </w:rPr>
        <w:t>Ready?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Go!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Eight baby apes loved to tumble and play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While their mother ate grapes in a tree by some hay…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Well done. </w:t>
      </w:r>
      <w:proofErr w:type="gramStart"/>
      <w:r w:rsidRPr="0040778F">
        <w:rPr>
          <w:rFonts w:ascii="Arial" w:hAnsi="Arial" w:cs="Arial"/>
          <w:sz w:val="24"/>
          <w:szCs w:val="24"/>
        </w:rPr>
        <w:t>There’s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more...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And kept watch on their neighbour, the vain bird of prey,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Who preened his grey feathers in the heat of the </w:t>
      </w:r>
      <w:proofErr w:type="gramStart"/>
      <w:r w:rsidRPr="0040778F">
        <w:rPr>
          <w:rFonts w:ascii="Arial" w:hAnsi="Arial" w:cs="Arial"/>
          <w:sz w:val="24"/>
          <w:szCs w:val="24"/>
        </w:rPr>
        <w:t>day.</w:t>
      </w:r>
      <w:proofErr w:type="gramEnd"/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Now you say it.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Did you hear all the </w:t>
      </w:r>
      <w:proofErr w:type="spellStart"/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proofErr w:type="spellEnd"/>
      <w:r w:rsidRPr="00050672">
        <w:rPr>
          <w:rFonts w:ascii="Arial" w:hAnsi="Arial" w:cs="Arial"/>
          <w:color w:val="A6A6A6"/>
          <w:sz w:val="24"/>
          <w:szCs w:val="24"/>
        </w:rPr>
        <w:t xml:space="preserve"> </w:t>
      </w:r>
      <w:r w:rsidRPr="0040778F">
        <w:rPr>
          <w:rFonts w:ascii="Arial" w:hAnsi="Arial" w:cs="Arial"/>
          <w:sz w:val="24"/>
          <w:szCs w:val="24"/>
        </w:rPr>
        <w:t xml:space="preserve">sounds? Here they are: 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b/>
          <w:color w:val="FF0000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F76E8E">
        <w:rPr>
          <w:rFonts w:ascii="Arial" w:hAnsi="Arial" w:cs="Arial"/>
          <w:b/>
          <w:color w:val="FF0000"/>
          <w:sz w:val="24"/>
          <w:szCs w:val="24"/>
        </w:rPr>
        <w:t>Eight</w:t>
      </w:r>
      <w:r w:rsidRPr="0040778F">
        <w:rPr>
          <w:rFonts w:ascii="Arial" w:hAnsi="Arial" w:cs="Arial"/>
          <w:sz w:val="24"/>
          <w:szCs w:val="24"/>
        </w:rPr>
        <w:t xml:space="preserve"> b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b</w:t>
      </w:r>
      <w:r w:rsidRPr="00F76E8E">
        <w:rPr>
          <w:rFonts w:ascii="Arial" w:hAnsi="Arial" w:cs="Arial"/>
          <w:b/>
          <w:color w:val="FF0000"/>
          <w:sz w:val="24"/>
          <w:szCs w:val="24"/>
        </w:rPr>
        <w:t>y</w:t>
      </w:r>
      <w:r w:rsidRPr="0040778F">
        <w:rPr>
          <w:rFonts w:ascii="Arial" w:hAnsi="Arial" w:cs="Arial"/>
          <w:sz w:val="24"/>
          <w:szCs w:val="24"/>
        </w:rPr>
        <w:t xml:space="preserve"> 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p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>s loved to tumble and pl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While their mother 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t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 xml:space="preserve"> gr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p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>s in a tree by some h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>...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And kept watch on their n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eigh</w:t>
      </w:r>
      <w:r w:rsidRPr="0040778F">
        <w:rPr>
          <w:rFonts w:ascii="Arial" w:hAnsi="Arial" w:cs="Arial"/>
          <w:sz w:val="24"/>
          <w:szCs w:val="24"/>
        </w:rPr>
        <w:t>bour, the v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ai</w:t>
      </w:r>
      <w:r w:rsidRPr="0040778F">
        <w:rPr>
          <w:rFonts w:ascii="Arial" w:hAnsi="Arial" w:cs="Arial"/>
          <w:sz w:val="24"/>
          <w:szCs w:val="24"/>
        </w:rPr>
        <w:t>n bird of pr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>,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Who preened his gr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eathers in the heat of the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Now </w:t>
      </w:r>
      <w:proofErr w:type="gramStart"/>
      <w:r w:rsidRPr="0040778F">
        <w:rPr>
          <w:rFonts w:ascii="Arial" w:hAnsi="Arial" w:cs="Arial"/>
          <w:sz w:val="24"/>
          <w:szCs w:val="24"/>
        </w:rPr>
        <w:t>let’</w:t>
      </w:r>
      <w:r>
        <w:rPr>
          <w:rFonts w:ascii="Arial" w:hAnsi="Arial" w:cs="Arial"/>
          <w:sz w:val="24"/>
          <w:szCs w:val="24"/>
        </w:rPr>
        <w:t>s</w:t>
      </w:r>
      <w:proofErr w:type="gramEnd"/>
      <w:r>
        <w:rPr>
          <w:rFonts w:ascii="Arial" w:hAnsi="Arial" w:cs="Arial"/>
          <w:sz w:val="24"/>
          <w:szCs w:val="24"/>
        </w:rPr>
        <w:t xml:space="preserve"> read it together.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>
        <w:rPr>
          <w:rFonts w:ascii="Arial" w:hAnsi="Arial" w:cs="Arial"/>
          <w:sz w:val="24"/>
          <w:szCs w:val="24"/>
        </w:rPr>
        <w:t>... G</w:t>
      </w:r>
      <w:r w:rsidRPr="0040778F">
        <w:rPr>
          <w:rFonts w:ascii="Arial" w:hAnsi="Arial" w:cs="Arial"/>
          <w:sz w:val="24"/>
          <w:szCs w:val="24"/>
        </w:rPr>
        <w:t>o!</w:t>
      </w: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b/>
          <w:color w:val="FF0000"/>
          <w:sz w:val="24"/>
          <w:szCs w:val="24"/>
        </w:rPr>
      </w:pP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F76E8E">
        <w:rPr>
          <w:rFonts w:ascii="Arial" w:hAnsi="Arial" w:cs="Arial"/>
          <w:b/>
          <w:color w:val="FF0000"/>
          <w:sz w:val="24"/>
          <w:szCs w:val="24"/>
        </w:rPr>
        <w:t>Eight</w:t>
      </w:r>
      <w:r w:rsidRPr="0040778F">
        <w:rPr>
          <w:rFonts w:ascii="Arial" w:hAnsi="Arial" w:cs="Arial"/>
          <w:sz w:val="24"/>
          <w:szCs w:val="24"/>
        </w:rPr>
        <w:t xml:space="preserve"> b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b</w:t>
      </w:r>
      <w:r w:rsidRPr="00F76E8E">
        <w:rPr>
          <w:rFonts w:ascii="Arial" w:hAnsi="Arial" w:cs="Arial"/>
          <w:b/>
          <w:color w:val="FF0000"/>
          <w:sz w:val="24"/>
          <w:szCs w:val="24"/>
        </w:rPr>
        <w:t>y</w:t>
      </w:r>
      <w:r w:rsidRPr="0040778F">
        <w:rPr>
          <w:rFonts w:ascii="Arial" w:hAnsi="Arial" w:cs="Arial"/>
          <w:sz w:val="24"/>
          <w:szCs w:val="24"/>
        </w:rPr>
        <w:t xml:space="preserve"> 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p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>s loved to tumble and pl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While their mother 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t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 xml:space="preserve"> gr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</w:t>
      </w:r>
      <w:r w:rsidRPr="0040778F">
        <w:rPr>
          <w:rFonts w:ascii="Arial" w:hAnsi="Arial" w:cs="Arial"/>
          <w:sz w:val="24"/>
          <w:szCs w:val="24"/>
        </w:rPr>
        <w:t>p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</w:t>
      </w:r>
      <w:r w:rsidRPr="0040778F">
        <w:rPr>
          <w:rFonts w:ascii="Arial" w:hAnsi="Arial" w:cs="Arial"/>
          <w:sz w:val="24"/>
          <w:szCs w:val="24"/>
        </w:rPr>
        <w:t>s in a tree by some h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>...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And kept watch on their n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eigh</w:t>
      </w:r>
      <w:r w:rsidRPr="0040778F">
        <w:rPr>
          <w:rFonts w:ascii="Arial" w:hAnsi="Arial" w:cs="Arial"/>
          <w:sz w:val="24"/>
          <w:szCs w:val="24"/>
        </w:rPr>
        <w:t>bour, the v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ai</w:t>
      </w:r>
      <w:r w:rsidRPr="0040778F">
        <w:rPr>
          <w:rFonts w:ascii="Arial" w:hAnsi="Arial" w:cs="Arial"/>
          <w:sz w:val="24"/>
          <w:szCs w:val="24"/>
        </w:rPr>
        <w:t>n bird of pr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>,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>Who preened his gr</w:t>
      </w:r>
      <w:r w:rsidRPr="00F76E8E">
        <w:rPr>
          <w:rFonts w:ascii="Arial" w:hAnsi="Arial" w:cs="Arial"/>
          <w:b/>
          <w:color w:val="FF0000"/>
          <w:sz w:val="24"/>
          <w:szCs w:val="24"/>
        </w:rPr>
        <w:t>ey</w:t>
      </w:r>
      <w:r w:rsidRPr="0040778F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eathers in the heat of the </w:t>
      </w:r>
      <w:proofErr w:type="gramStart"/>
      <w:r>
        <w:rPr>
          <w:rFonts w:ascii="Arial" w:hAnsi="Arial" w:cs="Arial"/>
          <w:sz w:val="24"/>
          <w:szCs w:val="24"/>
        </w:rPr>
        <w:t>d</w:t>
      </w:r>
      <w:r w:rsidRPr="00F76E8E">
        <w:rPr>
          <w:rFonts w:ascii="Arial" w:hAnsi="Arial" w:cs="Arial"/>
          <w:b/>
          <w:color w:val="FF0000"/>
          <w:sz w:val="24"/>
          <w:szCs w:val="24"/>
        </w:rPr>
        <w:t>ay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40778F">
        <w:rPr>
          <w:rFonts w:ascii="Arial" w:hAnsi="Arial" w:cs="Arial"/>
          <w:sz w:val="24"/>
          <w:szCs w:val="24"/>
        </w:rPr>
        <w:t xml:space="preserve">There are quite a few </w:t>
      </w:r>
      <w:r w:rsidRPr="00050672">
        <w:rPr>
          <w:rFonts w:ascii="Arial" w:hAnsi="Arial" w:cs="Arial"/>
          <w:b/>
          <w:i/>
          <w:color w:val="A6A6A6"/>
          <w:sz w:val="24"/>
          <w:szCs w:val="24"/>
        </w:rPr>
        <w:t>ay</w:t>
      </w:r>
      <w:r w:rsidRPr="0040778F">
        <w:rPr>
          <w:rFonts w:ascii="Arial" w:hAnsi="Arial" w:cs="Arial"/>
          <w:sz w:val="24"/>
          <w:szCs w:val="24"/>
        </w:rPr>
        <w:t xml:space="preserve"> words that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are homophones. </w:t>
      </w:r>
      <w:proofErr w:type="gramStart"/>
      <w:r w:rsidRPr="0040778F">
        <w:rPr>
          <w:rFonts w:ascii="Arial" w:hAnsi="Arial" w:cs="Arial"/>
          <w:sz w:val="24"/>
          <w:szCs w:val="24"/>
        </w:rPr>
        <w:t>Let’s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see some definitions for homophone pairs. </w:t>
      </w:r>
    </w:p>
    <w:p w:rsidR="003D30CC" w:rsidRPr="0040778F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985"/>
      </w:tblGrid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definition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homophones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past tense of eat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ate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number 8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eight</w:t>
            </w:r>
          </w:p>
        </w:tc>
      </w:tr>
    </w:tbl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985"/>
      </w:tblGrid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definition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homophones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40778F">
              <w:rPr>
                <w:rFonts w:ascii="Arial" w:hAnsi="Arial" w:cs="Arial"/>
                <w:sz w:val="24"/>
                <w:szCs w:val="24"/>
              </w:rPr>
              <w:t>alk to a god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pray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40778F">
              <w:rPr>
                <w:rFonts w:ascii="Arial" w:hAnsi="Arial" w:cs="Arial"/>
                <w:sz w:val="24"/>
                <w:szCs w:val="24"/>
              </w:rPr>
              <w:t>nimal that another animal hunts or kills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prey</w:t>
            </w:r>
          </w:p>
        </w:tc>
      </w:tr>
    </w:tbl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985"/>
      </w:tblGrid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definition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homophones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40778F">
              <w:rPr>
                <w:rFonts w:ascii="Arial" w:hAnsi="Arial" w:cs="Arial"/>
                <w:sz w:val="24"/>
                <w:szCs w:val="24"/>
              </w:rPr>
              <w:t>ater that falls from the sky in drops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rain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40778F">
              <w:rPr>
                <w:rFonts w:ascii="Arial" w:hAnsi="Arial" w:cs="Arial"/>
                <w:sz w:val="24"/>
                <w:szCs w:val="24"/>
              </w:rPr>
              <w:t>he time when a k</w:t>
            </w:r>
            <w:r>
              <w:rPr>
                <w:rFonts w:ascii="Arial" w:hAnsi="Arial" w:cs="Arial"/>
                <w:sz w:val="24"/>
                <w:szCs w:val="24"/>
              </w:rPr>
              <w:t>ing or queen rules a country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reign</w:t>
            </w:r>
          </w:p>
        </w:tc>
      </w:tr>
    </w:tbl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985"/>
      </w:tblGrid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definition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homophones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40778F">
              <w:rPr>
                <w:rFonts w:ascii="Arial" w:hAnsi="Arial" w:cs="Arial"/>
                <w:sz w:val="24"/>
                <w:szCs w:val="24"/>
              </w:rPr>
              <w:t>tay for something</w:t>
            </w:r>
            <w:r>
              <w:rPr>
                <w:rFonts w:ascii="Arial" w:hAnsi="Arial" w:cs="Arial"/>
                <w:sz w:val="24"/>
                <w:szCs w:val="24"/>
              </w:rPr>
              <w:t xml:space="preserve"> that you expect to happen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wait</w:t>
            </w:r>
          </w:p>
        </w:tc>
      </w:tr>
      <w:tr w:rsidR="003D30CC" w:rsidRPr="001A1585" w:rsidTr="005945E5">
        <w:tc>
          <w:tcPr>
            <w:tcW w:w="2898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40778F">
              <w:rPr>
                <w:rFonts w:ascii="Arial" w:hAnsi="Arial" w:cs="Arial"/>
                <w:sz w:val="24"/>
                <w:szCs w:val="24"/>
              </w:rPr>
              <w:t>ow</w:t>
            </w:r>
            <w:r>
              <w:rPr>
                <w:rFonts w:ascii="Arial" w:hAnsi="Arial" w:cs="Arial"/>
                <w:sz w:val="24"/>
                <w:szCs w:val="24"/>
              </w:rPr>
              <w:t xml:space="preserve"> heavy something is</w:t>
            </w:r>
          </w:p>
        </w:tc>
        <w:tc>
          <w:tcPr>
            <w:tcW w:w="1985" w:type="dxa"/>
            <w:shd w:val="clear" w:color="auto" w:fill="auto"/>
          </w:tcPr>
          <w:p w:rsidR="003D30CC" w:rsidRPr="001A1585" w:rsidRDefault="003D30CC" w:rsidP="005945E5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weight</w:t>
            </w:r>
          </w:p>
        </w:tc>
      </w:tr>
    </w:tbl>
    <w:p w:rsidR="003D30CC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3D30CC" w:rsidRPr="005A72A7" w:rsidRDefault="003D30CC" w:rsidP="003D30CC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40778F">
        <w:rPr>
          <w:rFonts w:ascii="Arial" w:hAnsi="Arial" w:cs="Arial"/>
          <w:sz w:val="24"/>
          <w:szCs w:val="24"/>
        </w:rPr>
        <w:t xml:space="preserve">Well, </w:t>
      </w:r>
      <w:proofErr w:type="gramStart"/>
      <w:r w:rsidRPr="0040778F">
        <w:rPr>
          <w:rFonts w:ascii="Arial" w:hAnsi="Arial" w:cs="Arial"/>
          <w:sz w:val="24"/>
          <w:szCs w:val="24"/>
        </w:rPr>
        <w:t>that’s</w:t>
      </w:r>
      <w:proofErr w:type="gramEnd"/>
      <w:r w:rsidRPr="0040778F">
        <w:rPr>
          <w:rFonts w:ascii="Arial" w:hAnsi="Arial" w:cs="Arial"/>
          <w:sz w:val="24"/>
          <w:szCs w:val="24"/>
        </w:rPr>
        <w:t xml:space="preserve"> all from me today. See you next time Star Spellers</w:t>
      </w:r>
      <w:r>
        <w:rPr>
          <w:rFonts w:ascii="Arial" w:hAnsi="Arial" w:cs="Arial"/>
          <w:sz w:val="24"/>
          <w:szCs w:val="24"/>
        </w:rPr>
        <w:t>.</w:t>
      </w:r>
    </w:p>
    <w:p w:rsidR="003D30CC" w:rsidRPr="005A72A7" w:rsidRDefault="003D30CC" w:rsidP="003D30CC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3D30CC" w:rsidRDefault="003D30CC" w:rsidP="003D30CC">
      <w:pPr>
        <w:spacing w:after="0" w:line="240" w:lineRule="auto"/>
        <w:ind w:left="2988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>P</w:t>
      </w:r>
      <w:r w:rsidRPr="00C05873">
        <w:rPr>
          <w:rFonts w:ascii="Arial" w:eastAsia="Times New Roman" w:hAnsi="Arial" w:cs="Arial"/>
          <w:b/>
          <w:sz w:val="28"/>
          <w:szCs w:val="24"/>
          <w:lang w:eastAsia="en-GB"/>
        </w:rPr>
        <w:t>resident Alpha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       </w:t>
      </w: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You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are about to leave the Spelli</w:t>
      </w:r>
      <w:r>
        <w:rPr>
          <w:rFonts w:ascii="Arial" w:eastAsia="Times New Roman" w:hAnsi="Arial" w:cs="Arial"/>
          <w:sz w:val="24"/>
          <w:szCs w:val="24"/>
          <w:lang w:eastAsia="en-GB"/>
        </w:rPr>
        <w:t>ng Zone. Take your new spelling</w:t>
      </w:r>
    </w:p>
    <w:p w:rsidR="003D30CC" w:rsidRPr="00D51E93" w:rsidRDefault="003D30CC" w:rsidP="003D30CC">
      <w:pPr>
        <w:spacing w:after="0" w:line="240" w:lineRule="auto"/>
        <w:ind w:left="2988" w:hanging="1548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 xml:space="preserve">                  </w:t>
      </w: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knowledge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with you. </w:t>
      </w:r>
      <w:r>
        <w:rPr>
          <w:rFonts w:ascii="Arial" w:eastAsia="Times New Roman" w:hAnsi="Arial" w:cs="Arial"/>
          <w:sz w:val="24"/>
          <w:szCs w:val="24"/>
          <w:lang w:eastAsia="en-GB"/>
        </w:rPr>
        <w:t>Goodbye, Earthlings</w:t>
      </w:r>
      <w:r w:rsidRPr="00C05873">
        <w:rPr>
          <w:rFonts w:ascii="Arial" w:eastAsia="Times New Roman" w:hAnsi="Arial" w:cs="Arial"/>
          <w:sz w:val="24"/>
          <w:szCs w:val="24"/>
          <w:lang w:eastAsia="en-GB"/>
        </w:rPr>
        <w:t>…</w:t>
      </w: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08F6" w:rsidRPr="000B08F6" w:rsidRDefault="000B08F6" w:rsidP="0094489A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08F6" w:rsidRDefault="000B08F6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3D30CC" w:rsidP="003D30CC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37642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890B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29" w:rsidRDefault="003D30C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534533" cy="409632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873D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29" w:rsidRDefault="003D30C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829175" cy="3829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28A000.t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33"/>
                    <a:stretch/>
                  </pic:blipFill>
                  <pic:spPr bwMode="auto">
                    <a:xfrm>
                      <a:off x="0" y="0"/>
                      <a:ext cx="4829849" cy="3829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30CC" w:rsidRDefault="003D30C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4801270" cy="3915321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8D44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391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0CC" w:rsidRDefault="003D30C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753638" cy="3096057"/>
            <wp:effectExtent l="0" t="0" r="889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286D9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3638" cy="309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0CC" w:rsidRDefault="003D30C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DB2359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3D30CC" w:rsidRDefault="003D30CC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br w:type="page"/>
      </w:r>
    </w:p>
    <w:p w:rsidR="00DB2359" w:rsidRDefault="00DB2359" w:rsidP="003D30C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3D30CC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5287113" cy="352474"/>
            <wp:effectExtent l="0" t="0" r="889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8F4C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0CC" w:rsidRDefault="003D30CC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18484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2888C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0CC" w:rsidRDefault="003D30CC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2907665"/>
            <wp:effectExtent l="0" t="0" r="254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28C72C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EF" w:rsidRPr="00125229" w:rsidRDefault="003D30CC" w:rsidP="003D30CC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506483" cy="2848373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28FD6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483" cy="284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FEF" w:rsidRPr="00125229" w:rsidSect="000A70F4">
      <w:headerReference w:type="default" r:id="rId1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229" w:rsidRDefault="00125229" w:rsidP="00DF03DD">
      <w:pPr>
        <w:spacing w:after="0" w:line="240" w:lineRule="auto"/>
      </w:pPr>
      <w:r>
        <w:separator/>
      </w:r>
    </w:p>
  </w:endnote>
  <w:end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229" w:rsidRDefault="00125229" w:rsidP="00DF03DD">
      <w:pPr>
        <w:spacing w:after="0" w:line="240" w:lineRule="auto"/>
      </w:pPr>
      <w:r>
        <w:separator/>
      </w:r>
    </w:p>
  </w:footnote>
  <w:foot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29" w:rsidRDefault="00125229" w:rsidP="00DF03DD">
    <w:pPr>
      <w:pStyle w:val="Header"/>
      <w:jc w:val="right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-635</wp:posOffset>
          </wp:positionV>
          <wp:extent cx="1659890" cy="677545"/>
          <wp:effectExtent l="0" t="0" r="0" b="0"/>
          <wp:wrapNone/>
          <wp:docPr id="1" name="Picture 1" descr="New logo for Word do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 for Word do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i/>
        <w:sz w:val="16"/>
        <w:szCs w:val="16"/>
      </w:rPr>
      <w:t xml:space="preserve"> </w:t>
    </w: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C7"/>
    <w:rsid w:val="00005B68"/>
    <w:rsid w:val="00006317"/>
    <w:rsid w:val="00025BF5"/>
    <w:rsid w:val="00037F03"/>
    <w:rsid w:val="00044C5B"/>
    <w:rsid w:val="00046611"/>
    <w:rsid w:val="00050672"/>
    <w:rsid w:val="00055D56"/>
    <w:rsid w:val="0005714A"/>
    <w:rsid w:val="000639C6"/>
    <w:rsid w:val="00066009"/>
    <w:rsid w:val="000802DB"/>
    <w:rsid w:val="00080738"/>
    <w:rsid w:val="00090ADD"/>
    <w:rsid w:val="00090E98"/>
    <w:rsid w:val="0009181A"/>
    <w:rsid w:val="00092DA7"/>
    <w:rsid w:val="00094A18"/>
    <w:rsid w:val="000A2A7B"/>
    <w:rsid w:val="000A70F4"/>
    <w:rsid w:val="000B08F6"/>
    <w:rsid w:val="000C264F"/>
    <w:rsid w:val="000C6CD7"/>
    <w:rsid w:val="000D2FB2"/>
    <w:rsid w:val="000D6A04"/>
    <w:rsid w:val="000E288A"/>
    <w:rsid w:val="000F0271"/>
    <w:rsid w:val="001010BF"/>
    <w:rsid w:val="001010C5"/>
    <w:rsid w:val="00113BE4"/>
    <w:rsid w:val="00115492"/>
    <w:rsid w:val="00120690"/>
    <w:rsid w:val="00124C46"/>
    <w:rsid w:val="00125229"/>
    <w:rsid w:val="001324FA"/>
    <w:rsid w:val="00155931"/>
    <w:rsid w:val="00161A91"/>
    <w:rsid w:val="0016365D"/>
    <w:rsid w:val="00163F4C"/>
    <w:rsid w:val="00165A53"/>
    <w:rsid w:val="00170359"/>
    <w:rsid w:val="00171E1D"/>
    <w:rsid w:val="001730A0"/>
    <w:rsid w:val="00183CD4"/>
    <w:rsid w:val="00191DE2"/>
    <w:rsid w:val="00193649"/>
    <w:rsid w:val="001A77BD"/>
    <w:rsid w:val="001B3035"/>
    <w:rsid w:val="001E3636"/>
    <w:rsid w:val="001F1B6F"/>
    <w:rsid w:val="001F5833"/>
    <w:rsid w:val="001F65F6"/>
    <w:rsid w:val="001F690D"/>
    <w:rsid w:val="002005A7"/>
    <w:rsid w:val="00215F7F"/>
    <w:rsid w:val="002213D7"/>
    <w:rsid w:val="00221994"/>
    <w:rsid w:val="002226BB"/>
    <w:rsid w:val="00224C94"/>
    <w:rsid w:val="00237BA3"/>
    <w:rsid w:val="00240310"/>
    <w:rsid w:val="00243228"/>
    <w:rsid w:val="0025063A"/>
    <w:rsid w:val="00251EFA"/>
    <w:rsid w:val="002736BD"/>
    <w:rsid w:val="0028094A"/>
    <w:rsid w:val="002910BE"/>
    <w:rsid w:val="0029386A"/>
    <w:rsid w:val="002A0309"/>
    <w:rsid w:val="002A324B"/>
    <w:rsid w:val="002C4AC8"/>
    <w:rsid w:val="002D7AE3"/>
    <w:rsid w:val="002F7AD9"/>
    <w:rsid w:val="003045D8"/>
    <w:rsid w:val="00304DAA"/>
    <w:rsid w:val="003067BF"/>
    <w:rsid w:val="0031062E"/>
    <w:rsid w:val="0031605E"/>
    <w:rsid w:val="00323E95"/>
    <w:rsid w:val="00324AE8"/>
    <w:rsid w:val="00324BB9"/>
    <w:rsid w:val="003422F3"/>
    <w:rsid w:val="003425F4"/>
    <w:rsid w:val="00344A88"/>
    <w:rsid w:val="003528A8"/>
    <w:rsid w:val="00356C6B"/>
    <w:rsid w:val="0037098E"/>
    <w:rsid w:val="003850A0"/>
    <w:rsid w:val="00386ABD"/>
    <w:rsid w:val="00387294"/>
    <w:rsid w:val="00387B63"/>
    <w:rsid w:val="00397096"/>
    <w:rsid w:val="003A1DBC"/>
    <w:rsid w:val="003B3173"/>
    <w:rsid w:val="003B583B"/>
    <w:rsid w:val="003C10A7"/>
    <w:rsid w:val="003D30CC"/>
    <w:rsid w:val="003D4596"/>
    <w:rsid w:val="003F18B6"/>
    <w:rsid w:val="003F676B"/>
    <w:rsid w:val="0040778F"/>
    <w:rsid w:val="00411EC6"/>
    <w:rsid w:val="004133E7"/>
    <w:rsid w:val="004242B6"/>
    <w:rsid w:val="004255B5"/>
    <w:rsid w:val="0043008C"/>
    <w:rsid w:val="00436ACE"/>
    <w:rsid w:val="0045108D"/>
    <w:rsid w:val="00451DB5"/>
    <w:rsid w:val="00471780"/>
    <w:rsid w:val="00472CE7"/>
    <w:rsid w:val="00474137"/>
    <w:rsid w:val="004A549F"/>
    <w:rsid w:val="004C31B0"/>
    <w:rsid w:val="004C6F96"/>
    <w:rsid w:val="004C7C0B"/>
    <w:rsid w:val="004D78C3"/>
    <w:rsid w:val="004E052F"/>
    <w:rsid w:val="004E1639"/>
    <w:rsid w:val="004E4964"/>
    <w:rsid w:val="004E629D"/>
    <w:rsid w:val="004F40FC"/>
    <w:rsid w:val="004F4F00"/>
    <w:rsid w:val="004F562A"/>
    <w:rsid w:val="005041C9"/>
    <w:rsid w:val="00504D63"/>
    <w:rsid w:val="00507EC8"/>
    <w:rsid w:val="005132F9"/>
    <w:rsid w:val="00523E95"/>
    <w:rsid w:val="00535585"/>
    <w:rsid w:val="00537756"/>
    <w:rsid w:val="00537CC7"/>
    <w:rsid w:val="005406A8"/>
    <w:rsid w:val="00547096"/>
    <w:rsid w:val="0055355B"/>
    <w:rsid w:val="00555864"/>
    <w:rsid w:val="00557BE5"/>
    <w:rsid w:val="005610F7"/>
    <w:rsid w:val="00562178"/>
    <w:rsid w:val="00570D1C"/>
    <w:rsid w:val="005810AF"/>
    <w:rsid w:val="00584B52"/>
    <w:rsid w:val="00587D96"/>
    <w:rsid w:val="00593E25"/>
    <w:rsid w:val="005A6D22"/>
    <w:rsid w:val="005A72A7"/>
    <w:rsid w:val="005B0811"/>
    <w:rsid w:val="005B2C84"/>
    <w:rsid w:val="005B676B"/>
    <w:rsid w:val="005C2236"/>
    <w:rsid w:val="005D08BE"/>
    <w:rsid w:val="005D6B2D"/>
    <w:rsid w:val="005E2710"/>
    <w:rsid w:val="005E322D"/>
    <w:rsid w:val="005F205C"/>
    <w:rsid w:val="005F715B"/>
    <w:rsid w:val="00602968"/>
    <w:rsid w:val="00603E8A"/>
    <w:rsid w:val="00605E90"/>
    <w:rsid w:val="00623824"/>
    <w:rsid w:val="006238D9"/>
    <w:rsid w:val="0062439A"/>
    <w:rsid w:val="006343B6"/>
    <w:rsid w:val="00640084"/>
    <w:rsid w:val="00643B98"/>
    <w:rsid w:val="0065352C"/>
    <w:rsid w:val="00667104"/>
    <w:rsid w:val="00667FAC"/>
    <w:rsid w:val="00682A79"/>
    <w:rsid w:val="006853FC"/>
    <w:rsid w:val="00686002"/>
    <w:rsid w:val="00697AFC"/>
    <w:rsid w:val="006A5D3B"/>
    <w:rsid w:val="006B533D"/>
    <w:rsid w:val="006C55CB"/>
    <w:rsid w:val="006D29E3"/>
    <w:rsid w:val="006D348F"/>
    <w:rsid w:val="006E0366"/>
    <w:rsid w:val="006E3952"/>
    <w:rsid w:val="006E4D28"/>
    <w:rsid w:val="006E4F05"/>
    <w:rsid w:val="006E6C2A"/>
    <w:rsid w:val="006F10E3"/>
    <w:rsid w:val="006F1BE2"/>
    <w:rsid w:val="0071342D"/>
    <w:rsid w:val="00715383"/>
    <w:rsid w:val="00717292"/>
    <w:rsid w:val="00740CA2"/>
    <w:rsid w:val="00742E2C"/>
    <w:rsid w:val="00747D9B"/>
    <w:rsid w:val="00754F4F"/>
    <w:rsid w:val="007574F2"/>
    <w:rsid w:val="0076168F"/>
    <w:rsid w:val="00762501"/>
    <w:rsid w:val="00771355"/>
    <w:rsid w:val="007A200F"/>
    <w:rsid w:val="007A2EB3"/>
    <w:rsid w:val="007A5224"/>
    <w:rsid w:val="007B73F2"/>
    <w:rsid w:val="007C0810"/>
    <w:rsid w:val="007C3200"/>
    <w:rsid w:val="007D4E00"/>
    <w:rsid w:val="007D56AE"/>
    <w:rsid w:val="007D5771"/>
    <w:rsid w:val="007F2B28"/>
    <w:rsid w:val="007F2E8C"/>
    <w:rsid w:val="00801C27"/>
    <w:rsid w:val="00810A03"/>
    <w:rsid w:val="00814CAE"/>
    <w:rsid w:val="008223FF"/>
    <w:rsid w:val="00826CC5"/>
    <w:rsid w:val="008373E7"/>
    <w:rsid w:val="008417A6"/>
    <w:rsid w:val="00850D17"/>
    <w:rsid w:val="00856C05"/>
    <w:rsid w:val="008570D3"/>
    <w:rsid w:val="00862F44"/>
    <w:rsid w:val="008646A6"/>
    <w:rsid w:val="00866210"/>
    <w:rsid w:val="00874950"/>
    <w:rsid w:val="00876620"/>
    <w:rsid w:val="00876DCC"/>
    <w:rsid w:val="00880F60"/>
    <w:rsid w:val="00892DC1"/>
    <w:rsid w:val="008A1645"/>
    <w:rsid w:val="008B0001"/>
    <w:rsid w:val="008B0667"/>
    <w:rsid w:val="008B498D"/>
    <w:rsid w:val="008B7825"/>
    <w:rsid w:val="008C6D9F"/>
    <w:rsid w:val="008C7D6E"/>
    <w:rsid w:val="008D0722"/>
    <w:rsid w:val="008D5CB4"/>
    <w:rsid w:val="008D6977"/>
    <w:rsid w:val="008D7B23"/>
    <w:rsid w:val="008E1D2E"/>
    <w:rsid w:val="00900D18"/>
    <w:rsid w:val="009025F2"/>
    <w:rsid w:val="00907CCF"/>
    <w:rsid w:val="00912F9C"/>
    <w:rsid w:val="0091567D"/>
    <w:rsid w:val="00917AE8"/>
    <w:rsid w:val="009402AD"/>
    <w:rsid w:val="009430C6"/>
    <w:rsid w:val="0094489A"/>
    <w:rsid w:val="0094568C"/>
    <w:rsid w:val="0095393F"/>
    <w:rsid w:val="00955264"/>
    <w:rsid w:val="009579EF"/>
    <w:rsid w:val="00962962"/>
    <w:rsid w:val="00962982"/>
    <w:rsid w:val="00972FEE"/>
    <w:rsid w:val="0097701C"/>
    <w:rsid w:val="0098309F"/>
    <w:rsid w:val="009866E5"/>
    <w:rsid w:val="0099787B"/>
    <w:rsid w:val="009A02FE"/>
    <w:rsid w:val="009B3BE4"/>
    <w:rsid w:val="009B681C"/>
    <w:rsid w:val="009C1AD6"/>
    <w:rsid w:val="009C712B"/>
    <w:rsid w:val="009D3766"/>
    <w:rsid w:val="009D795C"/>
    <w:rsid w:val="009E0157"/>
    <w:rsid w:val="009F1EA3"/>
    <w:rsid w:val="00A02643"/>
    <w:rsid w:val="00A06122"/>
    <w:rsid w:val="00A06692"/>
    <w:rsid w:val="00A11EAC"/>
    <w:rsid w:val="00A2431A"/>
    <w:rsid w:val="00A337FC"/>
    <w:rsid w:val="00A42FD1"/>
    <w:rsid w:val="00A537ED"/>
    <w:rsid w:val="00A6567A"/>
    <w:rsid w:val="00A65D61"/>
    <w:rsid w:val="00A74F81"/>
    <w:rsid w:val="00A857E5"/>
    <w:rsid w:val="00A912F5"/>
    <w:rsid w:val="00AB477C"/>
    <w:rsid w:val="00AB4D42"/>
    <w:rsid w:val="00AD79D7"/>
    <w:rsid w:val="00AE20A9"/>
    <w:rsid w:val="00AE3965"/>
    <w:rsid w:val="00AF246A"/>
    <w:rsid w:val="00AF29D9"/>
    <w:rsid w:val="00AF340C"/>
    <w:rsid w:val="00AF78EB"/>
    <w:rsid w:val="00B068BB"/>
    <w:rsid w:val="00B07200"/>
    <w:rsid w:val="00B07893"/>
    <w:rsid w:val="00B10F3F"/>
    <w:rsid w:val="00B10F7E"/>
    <w:rsid w:val="00B141E7"/>
    <w:rsid w:val="00B17E40"/>
    <w:rsid w:val="00B22532"/>
    <w:rsid w:val="00B22D9D"/>
    <w:rsid w:val="00B2312E"/>
    <w:rsid w:val="00B24895"/>
    <w:rsid w:val="00B3266B"/>
    <w:rsid w:val="00B32B21"/>
    <w:rsid w:val="00B42217"/>
    <w:rsid w:val="00B43550"/>
    <w:rsid w:val="00B45D48"/>
    <w:rsid w:val="00B53988"/>
    <w:rsid w:val="00B568D6"/>
    <w:rsid w:val="00B57773"/>
    <w:rsid w:val="00B60EBB"/>
    <w:rsid w:val="00B6358F"/>
    <w:rsid w:val="00B64717"/>
    <w:rsid w:val="00B663F9"/>
    <w:rsid w:val="00B73DBA"/>
    <w:rsid w:val="00B80096"/>
    <w:rsid w:val="00B93B02"/>
    <w:rsid w:val="00B945AA"/>
    <w:rsid w:val="00B95BF9"/>
    <w:rsid w:val="00B97942"/>
    <w:rsid w:val="00BB78BA"/>
    <w:rsid w:val="00BC27D9"/>
    <w:rsid w:val="00BD3FE1"/>
    <w:rsid w:val="00BE4019"/>
    <w:rsid w:val="00BE7F21"/>
    <w:rsid w:val="00C038C2"/>
    <w:rsid w:val="00C05873"/>
    <w:rsid w:val="00C06FF1"/>
    <w:rsid w:val="00C10529"/>
    <w:rsid w:val="00C15E6A"/>
    <w:rsid w:val="00C31FAE"/>
    <w:rsid w:val="00C34330"/>
    <w:rsid w:val="00C37BC0"/>
    <w:rsid w:val="00C4641F"/>
    <w:rsid w:val="00C65FE9"/>
    <w:rsid w:val="00C73A4A"/>
    <w:rsid w:val="00C84ED1"/>
    <w:rsid w:val="00C97C2B"/>
    <w:rsid w:val="00CA2DD6"/>
    <w:rsid w:val="00CA49A8"/>
    <w:rsid w:val="00CA66AF"/>
    <w:rsid w:val="00CB520C"/>
    <w:rsid w:val="00CC46CD"/>
    <w:rsid w:val="00CC6526"/>
    <w:rsid w:val="00CD0AA2"/>
    <w:rsid w:val="00CD3F70"/>
    <w:rsid w:val="00CE73B4"/>
    <w:rsid w:val="00CF14EC"/>
    <w:rsid w:val="00D001DF"/>
    <w:rsid w:val="00D01935"/>
    <w:rsid w:val="00D01BD6"/>
    <w:rsid w:val="00D1299C"/>
    <w:rsid w:val="00D14F10"/>
    <w:rsid w:val="00D24762"/>
    <w:rsid w:val="00D3705E"/>
    <w:rsid w:val="00D470E5"/>
    <w:rsid w:val="00D60336"/>
    <w:rsid w:val="00D61F78"/>
    <w:rsid w:val="00D81654"/>
    <w:rsid w:val="00D823D3"/>
    <w:rsid w:val="00D83A3B"/>
    <w:rsid w:val="00D93A37"/>
    <w:rsid w:val="00DB2359"/>
    <w:rsid w:val="00DC5DF5"/>
    <w:rsid w:val="00DD3B6B"/>
    <w:rsid w:val="00DD4D27"/>
    <w:rsid w:val="00DD7FF6"/>
    <w:rsid w:val="00DE0871"/>
    <w:rsid w:val="00DE3810"/>
    <w:rsid w:val="00DE3B06"/>
    <w:rsid w:val="00DF03DD"/>
    <w:rsid w:val="00DF087D"/>
    <w:rsid w:val="00DF108A"/>
    <w:rsid w:val="00DF7336"/>
    <w:rsid w:val="00E01773"/>
    <w:rsid w:val="00E05FCF"/>
    <w:rsid w:val="00E11352"/>
    <w:rsid w:val="00E13AC1"/>
    <w:rsid w:val="00E152B1"/>
    <w:rsid w:val="00E16BB0"/>
    <w:rsid w:val="00E234F5"/>
    <w:rsid w:val="00E25C44"/>
    <w:rsid w:val="00E31A62"/>
    <w:rsid w:val="00E36720"/>
    <w:rsid w:val="00E40A75"/>
    <w:rsid w:val="00E412F4"/>
    <w:rsid w:val="00E421E4"/>
    <w:rsid w:val="00E505B2"/>
    <w:rsid w:val="00E53FC5"/>
    <w:rsid w:val="00E62736"/>
    <w:rsid w:val="00E6474A"/>
    <w:rsid w:val="00E7138D"/>
    <w:rsid w:val="00E81636"/>
    <w:rsid w:val="00E83695"/>
    <w:rsid w:val="00E9084A"/>
    <w:rsid w:val="00E923F1"/>
    <w:rsid w:val="00EC00CA"/>
    <w:rsid w:val="00EC170A"/>
    <w:rsid w:val="00EC325E"/>
    <w:rsid w:val="00EC720C"/>
    <w:rsid w:val="00EC7B4D"/>
    <w:rsid w:val="00ED697D"/>
    <w:rsid w:val="00EE5BF0"/>
    <w:rsid w:val="00EF3CF8"/>
    <w:rsid w:val="00EF54F9"/>
    <w:rsid w:val="00EF6DA1"/>
    <w:rsid w:val="00F06EE8"/>
    <w:rsid w:val="00F07590"/>
    <w:rsid w:val="00F23278"/>
    <w:rsid w:val="00F35AB7"/>
    <w:rsid w:val="00F44A17"/>
    <w:rsid w:val="00F6099B"/>
    <w:rsid w:val="00F614F5"/>
    <w:rsid w:val="00F63D97"/>
    <w:rsid w:val="00F64A83"/>
    <w:rsid w:val="00F74DE8"/>
    <w:rsid w:val="00F76E8E"/>
    <w:rsid w:val="00F83333"/>
    <w:rsid w:val="00F8772D"/>
    <w:rsid w:val="00F90768"/>
    <w:rsid w:val="00F96ECA"/>
    <w:rsid w:val="00FA749C"/>
    <w:rsid w:val="00FB025E"/>
    <w:rsid w:val="00FB2A84"/>
    <w:rsid w:val="00FB30F3"/>
    <w:rsid w:val="00FB4781"/>
    <w:rsid w:val="00FB4C29"/>
    <w:rsid w:val="00FB54BF"/>
    <w:rsid w:val="00FC4993"/>
    <w:rsid w:val="00FD0572"/>
    <w:rsid w:val="00FE0E38"/>
    <w:rsid w:val="00FE4C93"/>
    <w:rsid w:val="00FE79E6"/>
    <w:rsid w:val="00FF1CE9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3F9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70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70F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70F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70F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DF03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rsid w:val="00DF03DD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22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108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45108D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uiPriority w:val="9"/>
    <w:rsid w:val="000A70F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0A70F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0A70F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0A70F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4F56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62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4F562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6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62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C3C39A15</Template>
  <TotalTime>0</TotalTime>
  <Pages>5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2020-06-24T16:02:00Z</dcterms:created>
  <dcterms:modified xsi:type="dcterms:W3CDTF">2020-07-02T11:35:00Z</dcterms:modified>
</cp:coreProperties>
</file>