
<file path=[Content_Types].xml><?xml version="1.0" encoding="utf-8"?>
<Types xmlns="http://schemas.openxmlformats.org/package/2006/content-types">
  <Default Extension="tmp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5CE" w:rsidRPr="001535CE" w:rsidRDefault="001535CE" w:rsidP="001535CE">
      <w:pPr>
        <w:rPr>
          <w:rFonts w:ascii="Comic Sans MS" w:hAnsi="Comic Sans MS"/>
          <w:b/>
          <w:sz w:val="32"/>
          <w:szCs w:val="32"/>
          <w:lang w:val="en-NZ"/>
        </w:rPr>
      </w:pPr>
      <w:r w:rsidRPr="001535CE">
        <w:rPr>
          <w:rFonts w:ascii="Comic Sans MS" w:hAnsi="Comic Sans MS"/>
          <w:b/>
          <w:sz w:val="32"/>
          <w:szCs w:val="32"/>
          <w:lang w:val="en-NZ"/>
        </w:rPr>
        <w:t xml:space="preserve">Please watch the video of Mr </w:t>
      </w:r>
      <w:proofErr w:type="spellStart"/>
      <w:r w:rsidRPr="001535CE">
        <w:rPr>
          <w:rFonts w:ascii="Comic Sans MS" w:hAnsi="Comic Sans MS"/>
          <w:b/>
          <w:sz w:val="32"/>
          <w:szCs w:val="32"/>
          <w:lang w:val="en-NZ"/>
        </w:rPr>
        <w:t>Howick</w:t>
      </w:r>
      <w:proofErr w:type="spellEnd"/>
      <w:r w:rsidRPr="001535CE">
        <w:rPr>
          <w:rFonts w:ascii="Comic Sans MS" w:hAnsi="Comic Sans MS"/>
          <w:b/>
          <w:sz w:val="32"/>
          <w:szCs w:val="32"/>
          <w:lang w:val="en-NZ"/>
        </w:rPr>
        <w:t xml:space="preserve"> or Miss Robinson first</w:t>
      </w:r>
      <w:r>
        <w:rPr>
          <w:rFonts w:ascii="Comic Sans MS" w:hAnsi="Comic Sans MS"/>
          <w:b/>
          <w:sz w:val="32"/>
          <w:szCs w:val="32"/>
          <w:lang w:val="en-NZ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4"/>
        <w:gridCol w:w="4454"/>
      </w:tblGrid>
      <w:tr w:rsidR="001535CE" w:rsidRPr="00AC0FA6" w:rsidTr="00F77FFB">
        <w:trPr>
          <w:trHeight w:val="362"/>
        </w:trPr>
        <w:tc>
          <w:tcPr>
            <w:tcW w:w="4454" w:type="dxa"/>
            <w:shd w:val="clear" w:color="auto" w:fill="BDD6EE" w:themeFill="accent1" w:themeFillTint="66"/>
          </w:tcPr>
          <w:p w:rsidR="001535CE" w:rsidRPr="00AC0FA6" w:rsidRDefault="001535CE" w:rsidP="00F77F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Time of the day</w:t>
            </w:r>
          </w:p>
        </w:tc>
        <w:tc>
          <w:tcPr>
            <w:tcW w:w="4454" w:type="dxa"/>
            <w:shd w:val="clear" w:color="auto" w:fill="BDD6EE" w:themeFill="accent1" w:themeFillTint="66"/>
          </w:tcPr>
          <w:p w:rsidR="001535CE" w:rsidRPr="00AC0FA6" w:rsidRDefault="001535CE" w:rsidP="00F77F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Temperature in London on 25</w:t>
            </w:r>
            <w:r w:rsidRPr="00AC0FA6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June 2020</w:t>
            </w:r>
          </w:p>
        </w:tc>
      </w:tr>
      <w:tr w:rsidR="001535CE" w:rsidRPr="00AC0FA6" w:rsidTr="00F77FFB">
        <w:trPr>
          <w:trHeight w:val="362"/>
        </w:trPr>
        <w:tc>
          <w:tcPr>
            <w:tcW w:w="4454" w:type="dxa"/>
          </w:tcPr>
          <w:p w:rsidR="001535CE" w:rsidRPr="00AC0FA6" w:rsidRDefault="001535CE" w:rsidP="00F77F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6.00am</w:t>
            </w:r>
          </w:p>
        </w:tc>
        <w:tc>
          <w:tcPr>
            <w:tcW w:w="4454" w:type="dxa"/>
          </w:tcPr>
          <w:p w:rsidR="001535CE" w:rsidRPr="00AC0FA6" w:rsidRDefault="001535CE" w:rsidP="00F77F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</w:tr>
      <w:tr w:rsidR="001535CE" w:rsidRPr="00AC0FA6" w:rsidTr="00F77FFB">
        <w:trPr>
          <w:trHeight w:val="329"/>
        </w:trPr>
        <w:tc>
          <w:tcPr>
            <w:tcW w:w="4454" w:type="dxa"/>
          </w:tcPr>
          <w:p w:rsidR="001535CE" w:rsidRPr="00AC0FA6" w:rsidRDefault="001535CE" w:rsidP="00F77F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8.00am</w:t>
            </w:r>
          </w:p>
        </w:tc>
        <w:tc>
          <w:tcPr>
            <w:tcW w:w="4454" w:type="dxa"/>
          </w:tcPr>
          <w:p w:rsidR="001535CE" w:rsidRPr="00AC0FA6" w:rsidRDefault="001535CE" w:rsidP="00F77F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</w:tr>
      <w:tr w:rsidR="001535CE" w:rsidRPr="00AC0FA6" w:rsidTr="00F77FFB">
        <w:trPr>
          <w:trHeight w:val="362"/>
        </w:trPr>
        <w:tc>
          <w:tcPr>
            <w:tcW w:w="4454" w:type="dxa"/>
          </w:tcPr>
          <w:p w:rsidR="001535CE" w:rsidRPr="00AC0FA6" w:rsidRDefault="001535CE" w:rsidP="00F77F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10.00am</w:t>
            </w:r>
          </w:p>
        </w:tc>
        <w:tc>
          <w:tcPr>
            <w:tcW w:w="4454" w:type="dxa"/>
          </w:tcPr>
          <w:p w:rsidR="001535CE" w:rsidRPr="00AC0FA6" w:rsidRDefault="001535CE" w:rsidP="00F77F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</w:tr>
      <w:tr w:rsidR="001535CE" w:rsidRPr="00AC0FA6" w:rsidTr="00F77FFB">
        <w:trPr>
          <w:trHeight w:val="362"/>
        </w:trPr>
        <w:tc>
          <w:tcPr>
            <w:tcW w:w="4454" w:type="dxa"/>
          </w:tcPr>
          <w:p w:rsidR="001535CE" w:rsidRPr="00AC0FA6" w:rsidRDefault="001535CE" w:rsidP="00F77F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12.00pm</w:t>
            </w:r>
          </w:p>
        </w:tc>
        <w:tc>
          <w:tcPr>
            <w:tcW w:w="4454" w:type="dxa"/>
          </w:tcPr>
          <w:p w:rsidR="001535CE" w:rsidRPr="00AC0FA6" w:rsidRDefault="001535CE" w:rsidP="00F77F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</w:tr>
      <w:tr w:rsidR="001535CE" w:rsidRPr="00AC0FA6" w:rsidTr="00F77FFB">
        <w:trPr>
          <w:trHeight w:val="362"/>
        </w:trPr>
        <w:tc>
          <w:tcPr>
            <w:tcW w:w="4454" w:type="dxa"/>
          </w:tcPr>
          <w:p w:rsidR="001535CE" w:rsidRPr="00AC0FA6" w:rsidRDefault="001535CE" w:rsidP="00F77F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2.00pm</w:t>
            </w:r>
          </w:p>
        </w:tc>
        <w:tc>
          <w:tcPr>
            <w:tcW w:w="4454" w:type="dxa"/>
          </w:tcPr>
          <w:p w:rsidR="001535CE" w:rsidRPr="00AC0FA6" w:rsidRDefault="001535CE" w:rsidP="00F77F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</w:tr>
    </w:tbl>
    <w:p w:rsidR="001535CE" w:rsidRDefault="001535CE" w:rsidP="001535CE">
      <w:pPr>
        <w:rPr>
          <w:rFonts w:ascii="Comic Sans MS" w:hAnsi="Comic Sans MS"/>
          <w:b/>
          <w:sz w:val="40"/>
          <w:szCs w:val="40"/>
          <w:lang w:val="en-NZ"/>
        </w:rPr>
      </w:pPr>
    </w:p>
    <w:p w:rsidR="001535CE" w:rsidRDefault="001535CE" w:rsidP="001535CE">
      <w:pPr>
        <w:rPr>
          <w:rFonts w:ascii="Comic Sans MS" w:hAnsi="Comic Sans MS"/>
          <w:b/>
          <w:sz w:val="40"/>
          <w:szCs w:val="40"/>
          <w:lang w:val="en-NZ"/>
        </w:rPr>
      </w:pPr>
    </w:p>
    <w:p w:rsidR="001535CE" w:rsidRDefault="001535CE" w:rsidP="001535CE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17800403" wp14:editId="2526A1D6">
            <wp:simplePos x="0" y="0"/>
            <wp:positionH relativeFrom="margin">
              <wp:align>center</wp:align>
            </wp:positionH>
            <wp:positionV relativeFrom="paragraph">
              <wp:posOffset>-402130</wp:posOffset>
            </wp:positionV>
            <wp:extent cx="5012690" cy="7067550"/>
            <wp:effectExtent l="0" t="0" r="0" b="0"/>
            <wp:wrapTight wrapText="bothSides">
              <wp:wrapPolygon edited="0">
                <wp:start x="0" y="0"/>
                <wp:lineTo x="0" y="21542"/>
                <wp:lineTo x="21507" y="21542"/>
                <wp:lineTo x="21507" y="0"/>
                <wp:lineTo x="0" y="0"/>
              </wp:wrapPolygon>
            </wp:wrapTight>
            <wp:docPr id="14" name="Picture 14" descr="Squared Paper Templates | Teaching Ide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quared Paper Templates | Teaching Idea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7" t="3016" r="3607" b="4412"/>
                    <a:stretch/>
                  </pic:blipFill>
                  <pic:spPr bwMode="auto">
                    <a:xfrm>
                      <a:off x="0" y="0"/>
                      <a:ext cx="5012690" cy="706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35CE" w:rsidRDefault="001535CE" w:rsidP="001535CE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1535CE" w:rsidRDefault="001535CE" w:rsidP="001535CE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1535CE" w:rsidRDefault="001535CE" w:rsidP="001535CE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1535CE" w:rsidRDefault="001535CE" w:rsidP="001535CE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1535CE" w:rsidRDefault="001535CE" w:rsidP="001535CE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1535CE" w:rsidRDefault="001535CE" w:rsidP="001535CE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1535CE" w:rsidRDefault="001535CE" w:rsidP="001535CE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1535CE" w:rsidRDefault="001535CE" w:rsidP="001535CE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1535CE" w:rsidRDefault="001535CE" w:rsidP="001535CE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1535CE" w:rsidRDefault="001535CE" w:rsidP="001535CE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1535CE" w:rsidRDefault="001535CE" w:rsidP="001535CE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1535CE" w:rsidRDefault="001535CE" w:rsidP="001535CE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1535CE" w:rsidRDefault="001535CE" w:rsidP="001535CE"/>
    <w:p w:rsidR="001535CE" w:rsidRDefault="001535CE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6E6499" w:rsidRPr="00510B68" w:rsidRDefault="006E6499" w:rsidP="001535CE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 w:rsidRPr="00510B68">
        <w:rPr>
          <w:rFonts w:ascii="Comic Sans MS" w:hAnsi="Comic Sans MS"/>
          <w:b/>
          <w:sz w:val="40"/>
          <w:szCs w:val="40"/>
          <w:lang w:val="en-NZ"/>
        </w:rPr>
        <w:lastRenderedPageBreak/>
        <w:t xml:space="preserve">Introduction to </w:t>
      </w:r>
      <w:r w:rsidR="007344A3" w:rsidRPr="00510B68">
        <w:rPr>
          <w:rFonts w:ascii="Comic Sans MS" w:hAnsi="Comic Sans MS"/>
          <w:b/>
          <w:sz w:val="40"/>
          <w:szCs w:val="40"/>
          <w:lang w:val="en-NZ"/>
        </w:rPr>
        <w:t>Statistics</w:t>
      </w:r>
    </w:p>
    <w:p w:rsidR="006E6499" w:rsidRPr="00510B68" w:rsidRDefault="006E6499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6E6499" w:rsidRPr="00510B68" w:rsidRDefault="006E6499" w:rsidP="006E6499">
      <w:pPr>
        <w:jc w:val="center"/>
        <w:rPr>
          <w:rFonts w:ascii="Comic Sans MS" w:hAnsi="Comic Sans MS"/>
          <w:b/>
          <w:lang w:val="en-NZ"/>
        </w:rPr>
      </w:pPr>
      <w:r w:rsidRPr="00510B68">
        <w:rPr>
          <w:rFonts w:ascii="Comic Sans MS" w:hAnsi="Comic Sans MS"/>
          <w:b/>
          <w:lang w:val="en-NZ"/>
        </w:rPr>
        <w:t xml:space="preserve">What </w:t>
      </w:r>
      <w:r w:rsidR="005A46AB" w:rsidRPr="00510B68">
        <w:rPr>
          <w:rFonts w:ascii="Comic Sans MS" w:hAnsi="Comic Sans MS"/>
          <w:b/>
          <w:lang w:val="en-NZ"/>
        </w:rPr>
        <w:t xml:space="preserve">is a </w:t>
      </w:r>
      <w:r w:rsidR="00544DF6" w:rsidRPr="00510B68">
        <w:rPr>
          <w:rFonts w:ascii="Comic Sans MS" w:hAnsi="Comic Sans MS"/>
          <w:b/>
          <w:lang w:val="en-NZ"/>
        </w:rPr>
        <w:t>Line Graph</w:t>
      </w:r>
      <w:r w:rsidR="005A46AB" w:rsidRPr="00510B68">
        <w:rPr>
          <w:rFonts w:ascii="Comic Sans MS" w:hAnsi="Comic Sans MS"/>
          <w:b/>
          <w:lang w:val="en-NZ"/>
        </w:rPr>
        <w:t>?</w:t>
      </w:r>
    </w:p>
    <w:p w:rsidR="005A46AB" w:rsidRPr="00510B68" w:rsidRDefault="005A46AB" w:rsidP="002D71D8">
      <w:pPr>
        <w:rPr>
          <w:rFonts w:ascii="Comic Sans MS" w:hAnsi="Comic Sans MS"/>
        </w:rPr>
      </w:pPr>
      <w:r w:rsidRPr="00510B68">
        <w:rPr>
          <w:rFonts w:ascii="Comic Sans MS" w:hAnsi="Comic Sans MS"/>
        </w:rPr>
        <w:t>A </w:t>
      </w:r>
      <w:r w:rsidR="002D71D8" w:rsidRPr="00510B68">
        <w:rPr>
          <w:rFonts w:ascii="Comic Sans MS" w:hAnsi="Comic Sans MS"/>
        </w:rPr>
        <w:t xml:space="preserve">Line Graph is a graph that shows information that </w:t>
      </w:r>
      <w:proofErr w:type="gramStart"/>
      <w:r w:rsidR="002D71D8" w:rsidRPr="00510B68">
        <w:rPr>
          <w:rFonts w:ascii="Comic Sans MS" w:hAnsi="Comic Sans MS"/>
        </w:rPr>
        <w:t>is connected</w:t>
      </w:r>
      <w:proofErr w:type="gramEnd"/>
      <w:r w:rsidR="002D71D8" w:rsidRPr="00510B68">
        <w:rPr>
          <w:rFonts w:ascii="Comic Sans MS" w:hAnsi="Comic Sans MS"/>
        </w:rPr>
        <w:t xml:space="preserve"> in some way (such as change over time).</w:t>
      </w:r>
    </w:p>
    <w:p w:rsidR="002D71D8" w:rsidRPr="00510B68" w:rsidRDefault="002D71D8" w:rsidP="002D71D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</w:pPr>
      <w:r w:rsidRPr="00510B68"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  <w:t>You are learning facts about dogs, and each day you do a short test to see how good you are. These are the results: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50"/>
        <w:gridCol w:w="1050"/>
        <w:gridCol w:w="1050"/>
        <w:gridCol w:w="1050"/>
      </w:tblGrid>
      <w:tr w:rsidR="002D71D8" w:rsidRPr="00510B68" w:rsidTr="002D71D8">
        <w:trPr>
          <w:jc w:val="center"/>
        </w:trPr>
        <w:tc>
          <w:tcPr>
            <w:tcW w:w="0" w:type="auto"/>
            <w:gridSpan w:val="4"/>
            <w:hideMark/>
          </w:tcPr>
          <w:p w:rsidR="002D71D8" w:rsidRPr="00510B68" w:rsidRDefault="002D71D8" w:rsidP="002D71D8">
            <w:pPr>
              <w:jc w:val="center"/>
              <w:rPr>
                <w:rFonts w:ascii="Comic Sans MS" w:eastAsia="Times New Roman" w:hAnsi="Comic Sans MS" w:cs="Times New Roman"/>
                <w:color w:val="333333"/>
                <w:sz w:val="23"/>
                <w:szCs w:val="23"/>
                <w:lang w:eastAsia="en-GB"/>
              </w:rPr>
            </w:pPr>
            <w:r w:rsidRPr="00510B68">
              <w:rPr>
                <w:rFonts w:ascii="Comic Sans MS" w:eastAsia="Times New Roman" w:hAnsi="Comic Sans MS" w:cs="Times New Roman"/>
                <w:b/>
                <w:bCs/>
                <w:i/>
                <w:iCs/>
                <w:color w:val="333333"/>
                <w:sz w:val="23"/>
                <w:szCs w:val="23"/>
                <w:lang w:eastAsia="en-GB"/>
              </w:rPr>
              <w:t>Table:</w:t>
            </w:r>
            <w:r w:rsidRPr="00510B68">
              <w:rPr>
                <w:rFonts w:ascii="Comic Sans MS" w:eastAsia="Times New Roman" w:hAnsi="Comic Sans MS" w:cs="Times New Roman"/>
                <w:b/>
                <w:bCs/>
                <w:color w:val="333333"/>
                <w:sz w:val="23"/>
                <w:szCs w:val="23"/>
                <w:lang w:eastAsia="en-GB"/>
              </w:rPr>
              <w:t> </w:t>
            </w:r>
            <w:r w:rsidRPr="00510B68">
              <w:rPr>
                <w:rFonts w:ascii="Comic Sans MS" w:eastAsia="Times New Roman" w:hAnsi="Comic Sans MS" w:cs="Times New Roman"/>
                <w:b/>
                <w:bCs/>
                <w:i/>
                <w:iCs/>
                <w:color w:val="333333"/>
                <w:sz w:val="23"/>
                <w:szCs w:val="23"/>
                <w:lang w:eastAsia="en-GB"/>
              </w:rPr>
              <w:t>Facts I got Correct</w:t>
            </w:r>
          </w:p>
        </w:tc>
      </w:tr>
      <w:tr w:rsidR="002D71D8" w:rsidRPr="00510B68" w:rsidTr="002D71D8">
        <w:trPr>
          <w:jc w:val="center"/>
        </w:trPr>
        <w:tc>
          <w:tcPr>
            <w:tcW w:w="1050" w:type="dxa"/>
            <w:hideMark/>
          </w:tcPr>
          <w:p w:rsidR="002D71D8" w:rsidRPr="00510B68" w:rsidRDefault="002D71D8" w:rsidP="002D71D8">
            <w:pPr>
              <w:jc w:val="center"/>
              <w:rPr>
                <w:rFonts w:ascii="Comic Sans MS" w:eastAsia="Times New Roman" w:hAnsi="Comic Sans MS" w:cs="Times New Roman"/>
                <w:b/>
                <w:bCs/>
                <w:color w:val="333333"/>
                <w:sz w:val="23"/>
                <w:szCs w:val="23"/>
                <w:lang w:eastAsia="en-GB"/>
              </w:rPr>
            </w:pPr>
            <w:r w:rsidRPr="00510B68">
              <w:rPr>
                <w:rFonts w:ascii="Comic Sans MS" w:eastAsia="Times New Roman" w:hAnsi="Comic Sans MS" w:cs="Times New Roman"/>
                <w:b/>
                <w:bCs/>
                <w:color w:val="333333"/>
                <w:sz w:val="23"/>
                <w:szCs w:val="23"/>
                <w:lang w:eastAsia="en-GB"/>
              </w:rPr>
              <w:t>Day 1</w:t>
            </w:r>
          </w:p>
        </w:tc>
        <w:tc>
          <w:tcPr>
            <w:tcW w:w="1050" w:type="dxa"/>
            <w:hideMark/>
          </w:tcPr>
          <w:p w:rsidR="002D71D8" w:rsidRPr="00510B68" w:rsidRDefault="002D71D8" w:rsidP="002D71D8">
            <w:pPr>
              <w:jc w:val="center"/>
              <w:rPr>
                <w:rFonts w:ascii="Comic Sans MS" w:eastAsia="Times New Roman" w:hAnsi="Comic Sans MS" w:cs="Times New Roman"/>
                <w:b/>
                <w:bCs/>
                <w:color w:val="333333"/>
                <w:sz w:val="23"/>
                <w:szCs w:val="23"/>
                <w:lang w:eastAsia="en-GB"/>
              </w:rPr>
            </w:pPr>
            <w:r w:rsidRPr="00510B68">
              <w:rPr>
                <w:rFonts w:ascii="Comic Sans MS" w:eastAsia="Times New Roman" w:hAnsi="Comic Sans MS" w:cs="Times New Roman"/>
                <w:b/>
                <w:bCs/>
                <w:color w:val="333333"/>
                <w:sz w:val="23"/>
                <w:szCs w:val="23"/>
                <w:lang w:eastAsia="en-GB"/>
              </w:rPr>
              <w:t>Day 2</w:t>
            </w:r>
          </w:p>
        </w:tc>
        <w:tc>
          <w:tcPr>
            <w:tcW w:w="1050" w:type="dxa"/>
            <w:hideMark/>
          </w:tcPr>
          <w:p w:rsidR="002D71D8" w:rsidRPr="00510B68" w:rsidRDefault="002D71D8" w:rsidP="002D71D8">
            <w:pPr>
              <w:jc w:val="center"/>
              <w:rPr>
                <w:rFonts w:ascii="Comic Sans MS" w:eastAsia="Times New Roman" w:hAnsi="Comic Sans MS" w:cs="Times New Roman"/>
                <w:b/>
                <w:bCs/>
                <w:color w:val="333333"/>
                <w:sz w:val="23"/>
                <w:szCs w:val="23"/>
                <w:lang w:eastAsia="en-GB"/>
              </w:rPr>
            </w:pPr>
            <w:r w:rsidRPr="00510B68">
              <w:rPr>
                <w:rFonts w:ascii="Comic Sans MS" w:eastAsia="Times New Roman" w:hAnsi="Comic Sans MS" w:cs="Times New Roman"/>
                <w:b/>
                <w:bCs/>
                <w:color w:val="333333"/>
                <w:sz w:val="23"/>
                <w:szCs w:val="23"/>
                <w:lang w:eastAsia="en-GB"/>
              </w:rPr>
              <w:t>Day 3</w:t>
            </w:r>
          </w:p>
        </w:tc>
        <w:tc>
          <w:tcPr>
            <w:tcW w:w="1050" w:type="dxa"/>
            <w:hideMark/>
          </w:tcPr>
          <w:p w:rsidR="002D71D8" w:rsidRPr="00510B68" w:rsidRDefault="002D71D8" w:rsidP="002D71D8">
            <w:pPr>
              <w:jc w:val="center"/>
              <w:rPr>
                <w:rFonts w:ascii="Comic Sans MS" w:eastAsia="Times New Roman" w:hAnsi="Comic Sans MS" w:cs="Times New Roman"/>
                <w:b/>
                <w:bCs/>
                <w:color w:val="333333"/>
                <w:sz w:val="23"/>
                <w:szCs w:val="23"/>
                <w:lang w:eastAsia="en-GB"/>
              </w:rPr>
            </w:pPr>
            <w:r w:rsidRPr="00510B68">
              <w:rPr>
                <w:rFonts w:ascii="Comic Sans MS" w:eastAsia="Times New Roman" w:hAnsi="Comic Sans MS" w:cs="Times New Roman"/>
                <w:b/>
                <w:bCs/>
                <w:color w:val="333333"/>
                <w:sz w:val="23"/>
                <w:szCs w:val="23"/>
                <w:lang w:eastAsia="en-GB"/>
              </w:rPr>
              <w:t>Day 4</w:t>
            </w:r>
          </w:p>
        </w:tc>
      </w:tr>
      <w:tr w:rsidR="002D71D8" w:rsidRPr="00510B68" w:rsidTr="002D71D8">
        <w:trPr>
          <w:jc w:val="center"/>
        </w:trPr>
        <w:tc>
          <w:tcPr>
            <w:tcW w:w="0" w:type="auto"/>
            <w:hideMark/>
          </w:tcPr>
          <w:p w:rsidR="002D71D8" w:rsidRPr="00510B68" w:rsidRDefault="002D71D8" w:rsidP="002D71D8">
            <w:pPr>
              <w:jc w:val="center"/>
              <w:rPr>
                <w:rFonts w:ascii="Comic Sans MS" w:eastAsia="Times New Roman" w:hAnsi="Comic Sans MS" w:cs="Times New Roman"/>
                <w:color w:val="333333"/>
                <w:sz w:val="23"/>
                <w:szCs w:val="23"/>
                <w:lang w:eastAsia="en-GB"/>
              </w:rPr>
            </w:pPr>
            <w:r w:rsidRPr="00510B68">
              <w:rPr>
                <w:rFonts w:ascii="Comic Sans MS" w:eastAsia="Times New Roman" w:hAnsi="Comic Sans MS" w:cs="Times New Roman"/>
                <w:color w:val="333333"/>
                <w:sz w:val="23"/>
                <w:szCs w:val="23"/>
                <w:lang w:eastAsia="en-GB"/>
              </w:rPr>
              <w:t>3</w:t>
            </w:r>
          </w:p>
        </w:tc>
        <w:tc>
          <w:tcPr>
            <w:tcW w:w="0" w:type="auto"/>
            <w:hideMark/>
          </w:tcPr>
          <w:p w:rsidR="002D71D8" w:rsidRPr="00510B68" w:rsidRDefault="002D71D8" w:rsidP="002D71D8">
            <w:pPr>
              <w:jc w:val="center"/>
              <w:rPr>
                <w:rFonts w:ascii="Comic Sans MS" w:eastAsia="Times New Roman" w:hAnsi="Comic Sans MS" w:cs="Times New Roman"/>
                <w:color w:val="333333"/>
                <w:sz w:val="23"/>
                <w:szCs w:val="23"/>
                <w:lang w:eastAsia="en-GB"/>
              </w:rPr>
            </w:pPr>
            <w:r w:rsidRPr="00510B68">
              <w:rPr>
                <w:rFonts w:ascii="Comic Sans MS" w:eastAsia="Times New Roman" w:hAnsi="Comic Sans MS" w:cs="Times New Roman"/>
                <w:color w:val="333333"/>
                <w:sz w:val="23"/>
                <w:szCs w:val="23"/>
                <w:lang w:eastAsia="en-GB"/>
              </w:rPr>
              <w:t>4</w:t>
            </w:r>
          </w:p>
        </w:tc>
        <w:tc>
          <w:tcPr>
            <w:tcW w:w="0" w:type="auto"/>
            <w:hideMark/>
          </w:tcPr>
          <w:p w:rsidR="002D71D8" w:rsidRPr="00510B68" w:rsidRDefault="002D71D8" w:rsidP="002D71D8">
            <w:pPr>
              <w:jc w:val="center"/>
              <w:rPr>
                <w:rFonts w:ascii="Comic Sans MS" w:eastAsia="Times New Roman" w:hAnsi="Comic Sans MS" w:cs="Times New Roman"/>
                <w:color w:val="333333"/>
                <w:sz w:val="23"/>
                <w:szCs w:val="23"/>
                <w:lang w:eastAsia="en-GB"/>
              </w:rPr>
            </w:pPr>
            <w:r w:rsidRPr="00510B68">
              <w:rPr>
                <w:rFonts w:ascii="Comic Sans MS" w:eastAsia="Times New Roman" w:hAnsi="Comic Sans MS" w:cs="Times New Roman"/>
                <w:color w:val="333333"/>
                <w:sz w:val="23"/>
                <w:szCs w:val="23"/>
                <w:lang w:eastAsia="en-GB"/>
              </w:rPr>
              <w:t>12</w:t>
            </w:r>
          </w:p>
        </w:tc>
        <w:tc>
          <w:tcPr>
            <w:tcW w:w="0" w:type="auto"/>
            <w:hideMark/>
          </w:tcPr>
          <w:p w:rsidR="002D71D8" w:rsidRPr="00510B68" w:rsidRDefault="002D71D8" w:rsidP="002D71D8">
            <w:pPr>
              <w:jc w:val="center"/>
              <w:rPr>
                <w:rFonts w:ascii="Comic Sans MS" w:eastAsia="Times New Roman" w:hAnsi="Comic Sans MS" w:cs="Times New Roman"/>
                <w:color w:val="333333"/>
                <w:sz w:val="23"/>
                <w:szCs w:val="23"/>
                <w:lang w:eastAsia="en-GB"/>
              </w:rPr>
            </w:pPr>
            <w:r w:rsidRPr="00510B68">
              <w:rPr>
                <w:rFonts w:ascii="Comic Sans MS" w:eastAsia="Times New Roman" w:hAnsi="Comic Sans MS" w:cs="Times New Roman"/>
                <w:color w:val="333333"/>
                <w:sz w:val="23"/>
                <w:szCs w:val="23"/>
                <w:lang w:eastAsia="en-GB"/>
              </w:rPr>
              <w:t>15</w:t>
            </w:r>
          </w:p>
        </w:tc>
      </w:tr>
    </w:tbl>
    <w:p w:rsidR="002D71D8" w:rsidRPr="00510B68" w:rsidRDefault="002D71D8" w:rsidP="002D71D8">
      <w:pPr>
        <w:rPr>
          <w:rFonts w:ascii="Comic Sans MS" w:hAnsi="Comic Sans MS"/>
        </w:rPr>
      </w:pPr>
    </w:p>
    <w:p w:rsidR="005A46AB" w:rsidRPr="00510B68" w:rsidRDefault="002D71D8" w:rsidP="005A46AB">
      <w:pPr>
        <w:jc w:val="center"/>
        <w:rPr>
          <w:rFonts w:ascii="Comic Sans MS" w:hAnsi="Comic Sans MS"/>
          <w:color w:val="333333"/>
          <w:sz w:val="23"/>
          <w:szCs w:val="23"/>
        </w:rPr>
      </w:pPr>
      <w:proofErr w:type="gramStart"/>
      <w:r w:rsidRPr="00510B68">
        <w:rPr>
          <w:rFonts w:ascii="Comic Sans MS" w:hAnsi="Comic Sans MS"/>
          <w:color w:val="333333"/>
          <w:sz w:val="23"/>
          <w:szCs w:val="23"/>
        </w:rPr>
        <w:t>And</w:t>
      </w:r>
      <w:proofErr w:type="gramEnd"/>
      <w:r w:rsidRPr="00510B68">
        <w:rPr>
          <w:rFonts w:ascii="Comic Sans MS" w:hAnsi="Comic Sans MS"/>
          <w:color w:val="333333"/>
          <w:sz w:val="23"/>
          <w:szCs w:val="23"/>
        </w:rPr>
        <w:t xml:space="preserve"> here is the same data as a Line Graph:</w:t>
      </w:r>
    </w:p>
    <w:p w:rsidR="002D71D8" w:rsidRPr="00510B68" w:rsidRDefault="002D71D8" w:rsidP="005A46AB">
      <w:pPr>
        <w:jc w:val="center"/>
        <w:rPr>
          <w:rFonts w:ascii="Comic Sans MS" w:hAnsi="Comic Sans MS"/>
          <w:b/>
          <w:lang w:val="en-NZ"/>
        </w:rPr>
      </w:pPr>
      <w:r w:rsidRPr="00510B68">
        <w:rPr>
          <w:rFonts w:ascii="Comic Sans MS" w:hAnsi="Comic Sans MS"/>
          <w:b/>
          <w:noProof/>
          <w:lang w:eastAsia="en-GB"/>
        </w:rPr>
        <w:drawing>
          <wp:inline distT="0" distB="0" distL="0" distR="0">
            <wp:extent cx="3620005" cy="3267531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28313D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005" cy="326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1D8" w:rsidRPr="00510B68" w:rsidRDefault="002D71D8" w:rsidP="002D71D8">
      <w:pPr>
        <w:pStyle w:val="Heading2"/>
        <w:spacing w:before="900" w:after="180"/>
        <w:rPr>
          <w:rFonts w:ascii="Comic Sans MS" w:hAnsi="Comic Sans MS"/>
          <w:sz w:val="45"/>
          <w:szCs w:val="45"/>
        </w:rPr>
      </w:pPr>
      <w:r w:rsidRPr="00510B68">
        <w:rPr>
          <w:rFonts w:ascii="Comic Sans MS" w:hAnsi="Comic Sans MS"/>
          <w:sz w:val="45"/>
          <w:szCs w:val="45"/>
        </w:rPr>
        <w:t>Making Line Graphs</w:t>
      </w:r>
    </w:p>
    <w:p w:rsidR="002D71D8" w:rsidRPr="00510B68" w:rsidRDefault="002D71D8" w:rsidP="002D71D8">
      <w:pPr>
        <w:pStyle w:val="Heading3"/>
        <w:spacing w:before="30" w:after="180"/>
        <w:ind w:left="-30" w:right="-30"/>
        <w:rPr>
          <w:rFonts w:ascii="Comic Sans MS" w:hAnsi="Comic Sans MS"/>
          <w:color w:val="333333"/>
        </w:rPr>
      </w:pPr>
      <w:r w:rsidRPr="00510B68">
        <w:rPr>
          <w:rFonts w:ascii="Comic Sans MS" w:hAnsi="Comic Sans MS"/>
          <w:bCs/>
          <w:color w:val="333333"/>
        </w:rPr>
        <w:t>Example: Ice Cream Sales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0"/>
        <w:gridCol w:w="900"/>
        <w:gridCol w:w="900"/>
        <w:gridCol w:w="900"/>
        <w:gridCol w:w="900"/>
        <w:gridCol w:w="900"/>
        <w:gridCol w:w="900"/>
      </w:tblGrid>
      <w:tr w:rsidR="002D71D8" w:rsidRPr="00510B68" w:rsidTr="006E3356">
        <w:trPr>
          <w:jc w:val="center"/>
        </w:trPr>
        <w:tc>
          <w:tcPr>
            <w:tcW w:w="0" w:type="auto"/>
            <w:gridSpan w:val="7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</w:rPr>
            </w:pPr>
            <w:r w:rsidRPr="00510B68">
              <w:rPr>
                <w:rStyle w:val="Emphasis"/>
                <w:rFonts w:ascii="Comic Sans MS" w:hAnsi="Comic Sans MS"/>
                <w:b/>
                <w:bCs/>
              </w:rPr>
              <w:t>Table:</w:t>
            </w:r>
            <w:r w:rsidRPr="00510B68">
              <w:rPr>
                <w:rFonts w:ascii="Comic Sans MS" w:hAnsi="Comic Sans MS"/>
                <w:b/>
                <w:bCs/>
              </w:rPr>
              <w:t> </w:t>
            </w:r>
            <w:r w:rsidRPr="00510B68">
              <w:rPr>
                <w:rStyle w:val="Emphasis"/>
                <w:rFonts w:ascii="Comic Sans MS" w:hAnsi="Comic Sans MS"/>
                <w:b/>
                <w:bCs/>
              </w:rPr>
              <w:t>Ice Cream Sales</w:t>
            </w:r>
          </w:p>
        </w:tc>
      </w:tr>
      <w:tr w:rsidR="002D71D8" w:rsidRPr="00510B68" w:rsidTr="006E3356">
        <w:trPr>
          <w:jc w:val="center"/>
        </w:trPr>
        <w:tc>
          <w:tcPr>
            <w:tcW w:w="900" w:type="dxa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10B68">
              <w:rPr>
                <w:rFonts w:ascii="Comic Sans MS" w:hAnsi="Comic Sans MS"/>
                <w:b/>
                <w:bCs/>
              </w:rPr>
              <w:t>Mon</w:t>
            </w:r>
          </w:p>
        </w:tc>
        <w:tc>
          <w:tcPr>
            <w:tcW w:w="900" w:type="dxa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10B68">
              <w:rPr>
                <w:rFonts w:ascii="Comic Sans MS" w:hAnsi="Comic Sans MS"/>
                <w:b/>
                <w:bCs/>
              </w:rPr>
              <w:t>Tue</w:t>
            </w:r>
          </w:p>
        </w:tc>
        <w:tc>
          <w:tcPr>
            <w:tcW w:w="900" w:type="dxa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10B68">
              <w:rPr>
                <w:rFonts w:ascii="Comic Sans MS" w:hAnsi="Comic Sans MS"/>
                <w:b/>
                <w:bCs/>
              </w:rPr>
              <w:t>Wed</w:t>
            </w:r>
          </w:p>
        </w:tc>
        <w:tc>
          <w:tcPr>
            <w:tcW w:w="900" w:type="dxa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10B68">
              <w:rPr>
                <w:rFonts w:ascii="Comic Sans MS" w:hAnsi="Comic Sans MS"/>
                <w:b/>
                <w:bCs/>
              </w:rPr>
              <w:t>Thu</w:t>
            </w:r>
          </w:p>
        </w:tc>
        <w:tc>
          <w:tcPr>
            <w:tcW w:w="900" w:type="dxa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10B68">
              <w:rPr>
                <w:rFonts w:ascii="Comic Sans MS" w:hAnsi="Comic Sans MS"/>
                <w:b/>
                <w:bCs/>
              </w:rPr>
              <w:t>Fri</w:t>
            </w:r>
          </w:p>
        </w:tc>
        <w:tc>
          <w:tcPr>
            <w:tcW w:w="900" w:type="dxa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10B68">
              <w:rPr>
                <w:rFonts w:ascii="Comic Sans MS" w:hAnsi="Comic Sans MS"/>
                <w:b/>
                <w:bCs/>
              </w:rPr>
              <w:t>Sat</w:t>
            </w:r>
          </w:p>
        </w:tc>
        <w:tc>
          <w:tcPr>
            <w:tcW w:w="900" w:type="dxa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10B68">
              <w:rPr>
                <w:rFonts w:ascii="Comic Sans MS" w:hAnsi="Comic Sans MS"/>
                <w:b/>
                <w:bCs/>
              </w:rPr>
              <w:t>Sun</w:t>
            </w:r>
          </w:p>
        </w:tc>
      </w:tr>
      <w:tr w:rsidR="002D71D8" w:rsidRPr="00510B68" w:rsidTr="006E3356">
        <w:trPr>
          <w:jc w:val="center"/>
        </w:trPr>
        <w:tc>
          <w:tcPr>
            <w:tcW w:w="0" w:type="auto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</w:rPr>
            </w:pPr>
            <w:r w:rsidRPr="00510B68">
              <w:rPr>
                <w:rFonts w:ascii="Comic Sans MS" w:hAnsi="Comic Sans MS"/>
              </w:rPr>
              <w:t>$410</w:t>
            </w:r>
          </w:p>
        </w:tc>
        <w:tc>
          <w:tcPr>
            <w:tcW w:w="0" w:type="auto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</w:rPr>
            </w:pPr>
            <w:r w:rsidRPr="00510B68">
              <w:rPr>
                <w:rFonts w:ascii="Comic Sans MS" w:hAnsi="Comic Sans MS"/>
              </w:rPr>
              <w:t>$440</w:t>
            </w:r>
          </w:p>
        </w:tc>
        <w:tc>
          <w:tcPr>
            <w:tcW w:w="0" w:type="auto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</w:rPr>
            </w:pPr>
            <w:r w:rsidRPr="00510B68">
              <w:rPr>
                <w:rFonts w:ascii="Comic Sans MS" w:hAnsi="Comic Sans MS"/>
              </w:rPr>
              <w:t>$550</w:t>
            </w:r>
          </w:p>
        </w:tc>
        <w:tc>
          <w:tcPr>
            <w:tcW w:w="0" w:type="auto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</w:rPr>
            </w:pPr>
            <w:r w:rsidRPr="00510B68">
              <w:rPr>
                <w:rFonts w:ascii="Comic Sans MS" w:hAnsi="Comic Sans MS"/>
              </w:rPr>
              <w:t>$420</w:t>
            </w:r>
          </w:p>
        </w:tc>
        <w:tc>
          <w:tcPr>
            <w:tcW w:w="0" w:type="auto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</w:rPr>
            </w:pPr>
            <w:r w:rsidRPr="00510B68">
              <w:rPr>
                <w:rFonts w:ascii="Comic Sans MS" w:hAnsi="Comic Sans MS"/>
              </w:rPr>
              <w:t>$610</w:t>
            </w:r>
          </w:p>
        </w:tc>
        <w:tc>
          <w:tcPr>
            <w:tcW w:w="0" w:type="auto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</w:rPr>
            </w:pPr>
            <w:r w:rsidRPr="00510B68">
              <w:rPr>
                <w:rFonts w:ascii="Comic Sans MS" w:hAnsi="Comic Sans MS"/>
              </w:rPr>
              <w:t>$790</w:t>
            </w:r>
          </w:p>
        </w:tc>
        <w:tc>
          <w:tcPr>
            <w:tcW w:w="0" w:type="auto"/>
            <w:hideMark/>
          </w:tcPr>
          <w:p w:rsidR="002D71D8" w:rsidRPr="00510B68" w:rsidRDefault="002D71D8">
            <w:pPr>
              <w:jc w:val="center"/>
              <w:rPr>
                <w:rFonts w:ascii="Comic Sans MS" w:hAnsi="Comic Sans MS"/>
              </w:rPr>
            </w:pPr>
            <w:r w:rsidRPr="00510B68">
              <w:rPr>
                <w:rFonts w:ascii="Comic Sans MS" w:hAnsi="Comic Sans MS"/>
              </w:rPr>
              <w:t>$770</w:t>
            </w:r>
          </w:p>
        </w:tc>
      </w:tr>
    </w:tbl>
    <w:p w:rsidR="002D71D8" w:rsidRPr="00510B68" w:rsidRDefault="002D71D8" w:rsidP="002D71D8">
      <w:pPr>
        <w:pStyle w:val="NormalWeb"/>
        <w:rPr>
          <w:rFonts w:ascii="Comic Sans MS" w:hAnsi="Comic Sans MS"/>
          <w:color w:val="333333"/>
          <w:sz w:val="23"/>
          <w:szCs w:val="23"/>
        </w:rPr>
      </w:pPr>
      <w:proofErr w:type="gramStart"/>
      <w:r w:rsidRPr="00510B68">
        <w:rPr>
          <w:rFonts w:ascii="Comic Sans MS" w:hAnsi="Comic Sans MS"/>
          <w:color w:val="333333"/>
          <w:sz w:val="23"/>
          <w:szCs w:val="23"/>
        </w:rPr>
        <w:t>Let's</w:t>
      </w:r>
      <w:proofErr w:type="gramEnd"/>
      <w:r w:rsidRPr="00510B68">
        <w:rPr>
          <w:rFonts w:ascii="Comic Sans MS" w:hAnsi="Comic Sans MS"/>
          <w:color w:val="333333"/>
          <w:sz w:val="23"/>
          <w:szCs w:val="23"/>
        </w:rPr>
        <w:t xml:space="preserve"> make the vertical scale go from $0 to $800, with tick marks every $200</w:t>
      </w:r>
    </w:p>
    <w:p w:rsidR="002D71D8" w:rsidRPr="00510B68" w:rsidRDefault="002D71D8" w:rsidP="002D71D8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</w:pPr>
      <w:r w:rsidRPr="00510B68"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  <w:lastRenderedPageBreak/>
        <w:br/>
      </w:r>
      <w:r w:rsidRPr="00510B68">
        <w:rPr>
          <w:rFonts w:ascii="Comic Sans MS" w:eastAsia="Times New Roman" w:hAnsi="Comic Sans MS" w:cs="Times New Roman"/>
          <w:noProof/>
          <w:color w:val="333333"/>
          <w:sz w:val="23"/>
          <w:szCs w:val="23"/>
          <w:lang w:eastAsia="en-GB"/>
        </w:rPr>
        <w:drawing>
          <wp:inline distT="0" distB="0" distL="0" distR="0">
            <wp:extent cx="2280285" cy="1330325"/>
            <wp:effectExtent l="0" t="0" r="5715" b="3175"/>
            <wp:docPr id="17" name="Picture 17" descr="line graph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ne graph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0B68"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  <w:br/>
        <w:t>Draw a vertical scale with tick marks</w:t>
      </w:r>
    </w:p>
    <w:p w:rsidR="002D71D8" w:rsidRPr="00510B68" w:rsidRDefault="002D71D8" w:rsidP="002D71D8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</w:pPr>
      <w:r w:rsidRPr="00510B68">
        <w:rPr>
          <w:rFonts w:ascii="Comic Sans MS" w:eastAsia="Times New Roman" w:hAnsi="Comic Sans MS" w:cs="Times New Roman"/>
          <w:noProof/>
          <w:color w:val="333333"/>
          <w:sz w:val="23"/>
          <w:szCs w:val="23"/>
          <w:lang w:eastAsia="en-GB"/>
        </w:rPr>
        <w:drawing>
          <wp:inline distT="0" distB="0" distL="0" distR="0">
            <wp:extent cx="2280285" cy="1330325"/>
            <wp:effectExtent l="0" t="0" r="5715" b="3175"/>
            <wp:docPr id="16" name="Picture 16" descr="line graph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ne graph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0B68"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  <w:br/>
        <w:t>Label the tick marks, and give the scale a label</w:t>
      </w:r>
    </w:p>
    <w:p w:rsidR="002D71D8" w:rsidRPr="00510B68" w:rsidRDefault="002D71D8" w:rsidP="002D71D8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</w:pPr>
      <w:r w:rsidRPr="00510B68">
        <w:rPr>
          <w:rFonts w:ascii="Comic Sans MS" w:eastAsia="Times New Roman" w:hAnsi="Comic Sans MS" w:cs="Times New Roman"/>
          <w:noProof/>
          <w:color w:val="333333"/>
          <w:sz w:val="23"/>
          <w:szCs w:val="23"/>
          <w:lang w:eastAsia="en-GB"/>
        </w:rPr>
        <w:drawing>
          <wp:inline distT="0" distB="0" distL="0" distR="0">
            <wp:extent cx="2280285" cy="1330325"/>
            <wp:effectExtent l="0" t="0" r="5715" b="3175"/>
            <wp:docPr id="15" name="Picture 15" descr="line graph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ine graph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0B68"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  <w:br/>
        <w:t>Draw a horizontal scale with tick marks and labels</w:t>
      </w:r>
    </w:p>
    <w:p w:rsidR="002D71D8" w:rsidRPr="00510B68" w:rsidRDefault="002D71D8" w:rsidP="002D71D8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</w:pPr>
      <w:r w:rsidRPr="00510B68">
        <w:rPr>
          <w:rFonts w:ascii="Comic Sans MS" w:eastAsia="Times New Roman" w:hAnsi="Comic Sans MS" w:cs="Times New Roman"/>
          <w:noProof/>
          <w:color w:val="333333"/>
          <w:sz w:val="23"/>
          <w:szCs w:val="23"/>
          <w:lang w:eastAsia="en-GB"/>
        </w:rPr>
        <w:drawing>
          <wp:inline distT="0" distB="0" distL="0" distR="0">
            <wp:extent cx="2280285" cy="1330325"/>
            <wp:effectExtent l="0" t="0" r="5715" b="3175"/>
            <wp:docPr id="13" name="Picture 13" descr="line graph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ine graph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0B68"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  <w:br/>
        <w:t>Put a dot for each data value</w:t>
      </w:r>
    </w:p>
    <w:p w:rsidR="002D71D8" w:rsidRPr="00510B68" w:rsidRDefault="002D71D8" w:rsidP="002D71D8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</w:pPr>
      <w:r w:rsidRPr="00510B68">
        <w:rPr>
          <w:rFonts w:ascii="Comic Sans MS" w:eastAsia="Times New Roman" w:hAnsi="Comic Sans MS" w:cs="Times New Roman"/>
          <w:noProof/>
          <w:color w:val="333333"/>
          <w:sz w:val="23"/>
          <w:szCs w:val="23"/>
          <w:lang w:eastAsia="en-GB"/>
        </w:rPr>
        <w:drawing>
          <wp:inline distT="0" distB="0" distL="0" distR="0">
            <wp:extent cx="2280285" cy="1330325"/>
            <wp:effectExtent l="0" t="0" r="5715" b="3175"/>
            <wp:docPr id="12" name="Picture 12" descr="line graph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ine graph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0B68"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  <w:br/>
        <w:t>Connect the dots and give the graph a title</w:t>
      </w:r>
    </w:p>
    <w:p w:rsidR="002D71D8" w:rsidRPr="00510B68" w:rsidRDefault="002D71D8" w:rsidP="002D71D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color w:val="333333"/>
          <w:sz w:val="23"/>
          <w:szCs w:val="23"/>
          <w:lang w:eastAsia="en-GB"/>
        </w:rPr>
      </w:pPr>
      <w:r w:rsidRPr="00510B68">
        <w:rPr>
          <w:rFonts w:ascii="Comic Sans MS" w:eastAsia="Times New Roman" w:hAnsi="Comic Sans MS" w:cs="Times New Roman"/>
          <w:b/>
          <w:bCs/>
          <w:color w:val="333333"/>
          <w:sz w:val="23"/>
          <w:szCs w:val="23"/>
          <w:lang w:eastAsia="en-GB"/>
        </w:rPr>
        <w:t>Important!</w:t>
      </w:r>
      <w:r w:rsidRPr="00510B68">
        <w:rPr>
          <w:rFonts w:ascii="Comic Sans MS" w:eastAsia="Times New Roman" w:hAnsi="Comic Sans MS" w:cs="Times New Roman"/>
          <w:b/>
          <w:color w:val="333333"/>
          <w:sz w:val="23"/>
          <w:szCs w:val="23"/>
          <w:lang w:eastAsia="en-GB"/>
        </w:rPr>
        <w:t> Make sure to have:</w:t>
      </w:r>
    </w:p>
    <w:p w:rsidR="002D71D8" w:rsidRPr="00510B68" w:rsidRDefault="002D71D8" w:rsidP="002D71D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</w:pPr>
      <w:r w:rsidRPr="00510B68"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  <w:t>A Title</w:t>
      </w:r>
    </w:p>
    <w:p w:rsidR="002D71D8" w:rsidRPr="00510B68" w:rsidRDefault="002D71D8" w:rsidP="002D71D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</w:pPr>
      <w:r w:rsidRPr="00510B68"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  <w:t>Vertical scale with tick marks and labels</w:t>
      </w:r>
    </w:p>
    <w:p w:rsidR="002D71D8" w:rsidRPr="00510B68" w:rsidRDefault="002D71D8" w:rsidP="002D71D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</w:pPr>
      <w:r w:rsidRPr="00510B68"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  <w:t>Horizontal scale with tick marks and labels</w:t>
      </w:r>
    </w:p>
    <w:p w:rsidR="002D71D8" w:rsidRPr="00510B68" w:rsidRDefault="002D71D8" w:rsidP="002D71D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</w:pPr>
      <w:r w:rsidRPr="00510B68">
        <w:rPr>
          <w:rFonts w:ascii="Comic Sans MS" w:eastAsia="Times New Roman" w:hAnsi="Comic Sans MS" w:cs="Times New Roman"/>
          <w:color w:val="333333"/>
          <w:sz w:val="23"/>
          <w:szCs w:val="23"/>
          <w:lang w:eastAsia="en-GB"/>
        </w:rPr>
        <w:lastRenderedPageBreak/>
        <w:t>Data points connected by lines</w:t>
      </w:r>
    </w:p>
    <w:p w:rsidR="005A46AB" w:rsidRPr="00510B68" w:rsidRDefault="005A46AB" w:rsidP="005A46AB">
      <w:pPr>
        <w:jc w:val="center"/>
        <w:rPr>
          <w:rFonts w:ascii="Comic Sans MS" w:hAnsi="Comic Sans MS"/>
          <w:b/>
          <w:lang w:val="en-NZ"/>
        </w:rPr>
      </w:pPr>
    </w:p>
    <w:p w:rsidR="005A46AB" w:rsidRPr="00510B68" w:rsidRDefault="00F72C43" w:rsidP="00F72C43">
      <w:pPr>
        <w:pStyle w:val="Heading2"/>
        <w:spacing w:before="900" w:after="180"/>
        <w:jc w:val="center"/>
        <w:rPr>
          <w:rFonts w:ascii="Comic Sans MS" w:hAnsi="Comic Sans MS"/>
          <w:b/>
          <w:sz w:val="20"/>
          <w:szCs w:val="20"/>
        </w:rPr>
      </w:pPr>
      <w:r w:rsidRPr="00510B68">
        <w:rPr>
          <w:rFonts w:ascii="Comic Sans MS" w:hAnsi="Comic Sans MS"/>
          <w:b/>
          <w:sz w:val="20"/>
          <w:szCs w:val="20"/>
        </w:rPr>
        <w:t xml:space="preserve">What is </w:t>
      </w:r>
      <w:r w:rsidR="005A46AB" w:rsidRPr="00510B68">
        <w:rPr>
          <w:rFonts w:ascii="Comic Sans MS" w:hAnsi="Comic Sans MS"/>
          <w:b/>
          <w:sz w:val="20"/>
          <w:szCs w:val="20"/>
        </w:rPr>
        <w:t>Discrete Data</w:t>
      </w:r>
    </w:p>
    <w:p w:rsidR="005A46AB" w:rsidRPr="00510B68" w:rsidRDefault="005A46AB" w:rsidP="00F72C43">
      <w:pPr>
        <w:pStyle w:val="NormalWeb"/>
        <w:rPr>
          <w:rFonts w:ascii="Comic Sans MS" w:hAnsi="Comic Sans MS"/>
          <w:color w:val="333333"/>
        </w:rPr>
      </w:pPr>
      <w:r w:rsidRPr="00510B68">
        <w:rPr>
          <w:rFonts w:ascii="Comic Sans MS" w:hAnsi="Comic Sans MS"/>
          <w:color w:val="333333"/>
        </w:rPr>
        <w:t>Discrete Dat</w:t>
      </w:r>
      <w:r w:rsidR="00F72C43" w:rsidRPr="00510B68">
        <w:rPr>
          <w:rFonts w:ascii="Comic Sans MS" w:hAnsi="Comic Sans MS"/>
          <w:color w:val="333333"/>
        </w:rPr>
        <w:t>a can only take certain values.</w:t>
      </w:r>
    </w:p>
    <w:p w:rsidR="005A46AB" w:rsidRPr="00510B68" w:rsidRDefault="005A46AB" w:rsidP="005A46AB">
      <w:pPr>
        <w:pStyle w:val="Heading3"/>
        <w:spacing w:before="30" w:after="180"/>
        <w:ind w:left="-30" w:right="-30"/>
        <w:rPr>
          <w:rFonts w:ascii="Comic Sans MS" w:hAnsi="Comic Sans MS"/>
          <w:color w:val="333333"/>
          <w:sz w:val="20"/>
          <w:szCs w:val="20"/>
        </w:rPr>
      </w:pPr>
      <w:r w:rsidRPr="00510B68">
        <w:rPr>
          <w:rFonts w:ascii="Comic Sans MS" w:hAnsi="Comic Sans MS"/>
          <w:b/>
          <w:bCs/>
          <w:color w:val="333333"/>
          <w:sz w:val="20"/>
          <w:szCs w:val="20"/>
        </w:rPr>
        <w:t>Example: the number of students in a class</w:t>
      </w:r>
    </w:p>
    <w:p w:rsidR="005A46AB" w:rsidRPr="00510B68" w:rsidRDefault="00F72C43" w:rsidP="00F72C43">
      <w:pPr>
        <w:pStyle w:val="NormalWeb"/>
        <w:rPr>
          <w:rFonts w:ascii="Comic Sans MS" w:hAnsi="Comic Sans MS"/>
          <w:color w:val="333333"/>
        </w:rPr>
      </w:pPr>
      <w:r w:rsidRPr="00510B68">
        <w:rPr>
          <w:rFonts w:ascii="Comic Sans MS" w:hAnsi="Comic Sans MS"/>
          <w:color w:val="333333"/>
        </w:rPr>
        <w:t xml:space="preserve">We </w:t>
      </w:r>
      <w:proofErr w:type="gramStart"/>
      <w:r w:rsidRPr="00510B68">
        <w:rPr>
          <w:rFonts w:ascii="Comic Sans MS" w:hAnsi="Comic Sans MS"/>
          <w:color w:val="333333"/>
        </w:rPr>
        <w:t>can't</w:t>
      </w:r>
      <w:proofErr w:type="gramEnd"/>
      <w:r w:rsidRPr="00510B68">
        <w:rPr>
          <w:rFonts w:ascii="Comic Sans MS" w:hAnsi="Comic Sans MS"/>
          <w:color w:val="333333"/>
        </w:rPr>
        <w:t xml:space="preserve"> have half a student!</w:t>
      </w:r>
    </w:p>
    <w:p w:rsidR="005A46AB" w:rsidRPr="00510B68" w:rsidRDefault="005A46AB" w:rsidP="005A46AB">
      <w:pPr>
        <w:pStyle w:val="Heading3"/>
        <w:spacing w:before="30" w:after="180"/>
        <w:ind w:left="-30" w:right="-30"/>
        <w:rPr>
          <w:rFonts w:ascii="Comic Sans MS" w:hAnsi="Comic Sans MS"/>
          <w:color w:val="333333"/>
          <w:sz w:val="20"/>
          <w:szCs w:val="20"/>
        </w:rPr>
      </w:pPr>
      <w:r w:rsidRPr="00510B68">
        <w:rPr>
          <w:rFonts w:ascii="Comic Sans MS" w:hAnsi="Comic Sans MS"/>
          <w:b/>
          <w:bCs/>
          <w:color w:val="333333"/>
          <w:sz w:val="20"/>
          <w:szCs w:val="20"/>
        </w:rPr>
        <w:t>Example: the results of rolling 2 dice</w:t>
      </w:r>
    </w:p>
    <w:p w:rsidR="005A46AB" w:rsidRPr="00510B68" w:rsidRDefault="005A46AB" w:rsidP="005A46AB">
      <w:pPr>
        <w:pStyle w:val="NormalWeb"/>
        <w:rPr>
          <w:rFonts w:ascii="Comic Sans MS" w:hAnsi="Comic Sans MS"/>
          <w:color w:val="333333"/>
        </w:rPr>
      </w:pPr>
      <w:r w:rsidRPr="00510B68">
        <w:rPr>
          <w:rFonts w:ascii="Comic Sans MS" w:hAnsi="Comic Sans MS"/>
          <w:color w:val="333333"/>
        </w:rPr>
        <w:t>Only has the values 2, 3, 4, 5, 6, 7, 8, 9, 10, 11 and 12</w:t>
      </w:r>
    </w:p>
    <w:p w:rsidR="005A46AB" w:rsidRPr="00510B68" w:rsidRDefault="00F72C43" w:rsidP="00F72C43">
      <w:pPr>
        <w:pStyle w:val="Heading2"/>
        <w:spacing w:before="900" w:after="180"/>
        <w:jc w:val="center"/>
        <w:rPr>
          <w:rFonts w:ascii="Comic Sans MS" w:hAnsi="Comic Sans MS"/>
          <w:b/>
          <w:sz w:val="20"/>
          <w:szCs w:val="20"/>
        </w:rPr>
      </w:pPr>
      <w:r w:rsidRPr="00510B68">
        <w:rPr>
          <w:rFonts w:ascii="Comic Sans MS" w:hAnsi="Comic Sans MS"/>
          <w:b/>
          <w:sz w:val="20"/>
          <w:szCs w:val="20"/>
        </w:rPr>
        <w:t xml:space="preserve">What is </w:t>
      </w:r>
      <w:r w:rsidR="005A46AB" w:rsidRPr="00510B68">
        <w:rPr>
          <w:rFonts w:ascii="Comic Sans MS" w:hAnsi="Comic Sans MS"/>
          <w:b/>
          <w:sz w:val="20"/>
          <w:szCs w:val="20"/>
        </w:rPr>
        <w:t>Continuous Data</w:t>
      </w:r>
    </w:p>
    <w:p w:rsidR="005A46AB" w:rsidRPr="00510B68" w:rsidRDefault="005A46AB" w:rsidP="005A46AB">
      <w:pPr>
        <w:pStyle w:val="NormalWeb"/>
        <w:spacing w:before="0" w:beforeAutospacing="0" w:after="75" w:afterAutospacing="0"/>
        <w:ind w:right="150"/>
        <w:rPr>
          <w:rFonts w:ascii="Comic Sans MS" w:hAnsi="Comic Sans MS"/>
          <w:color w:val="333333"/>
        </w:rPr>
      </w:pPr>
      <w:r w:rsidRPr="00510B68">
        <w:rPr>
          <w:rFonts w:ascii="Comic Sans MS" w:hAnsi="Comic Sans MS"/>
          <w:noProof/>
          <w:color w:val="333333"/>
          <w:lang w:eastAsia="en-GB"/>
        </w:rPr>
        <w:drawing>
          <wp:inline distT="0" distB="0" distL="0" distR="0">
            <wp:extent cx="903605" cy="1265555"/>
            <wp:effectExtent l="0" t="0" r="0" b="0"/>
            <wp:docPr id="34" name="Picture 34" descr="Tape Meas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Tape Measur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6AB" w:rsidRPr="00510B68" w:rsidRDefault="005A46AB" w:rsidP="005A46AB">
      <w:pPr>
        <w:pStyle w:val="NormalWeb"/>
        <w:rPr>
          <w:rFonts w:ascii="Comic Sans MS" w:hAnsi="Comic Sans MS"/>
          <w:color w:val="333333"/>
        </w:rPr>
      </w:pPr>
      <w:r w:rsidRPr="00510B68">
        <w:rPr>
          <w:rFonts w:ascii="Comic Sans MS" w:hAnsi="Comic Sans MS"/>
          <w:color w:val="333333"/>
        </w:rPr>
        <w:t>Continuous Data can take any value (within a range)</w:t>
      </w:r>
    </w:p>
    <w:p w:rsidR="005A46AB" w:rsidRPr="00510B68" w:rsidRDefault="005A46AB" w:rsidP="005A46AB">
      <w:pPr>
        <w:pStyle w:val="NormalWeb"/>
        <w:rPr>
          <w:rFonts w:ascii="Comic Sans MS" w:hAnsi="Comic Sans MS"/>
          <w:color w:val="333333"/>
        </w:rPr>
      </w:pPr>
      <w:r w:rsidRPr="00510B68">
        <w:rPr>
          <w:rFonts w:ascii="Comic Sans MS" w:hAnsi="Comic Sans MS"/>
          <w:color w:val="333333"/>
        </w:rPr>
        <w:t>Examples:</w:t>
      </w:r>
    </w:p>
    <w:p w:rsidR="005A46AB" w:rsidRPr="00510B68" w:rsidRDefault="005A46AB" w:rsidP="005A46AB">
      <w:pPr>
        <w:numPr>
          <w:ilvl w:val="0"/>
          <w:numId w:val="7"/>
        </w:num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10B68">
        <w:rPr>
          <w:rFonts w:ascii="Comic Sans MS" w:hAnsi="Comic Sans MS"/>
          <w:color w:val="333333"/>
        </w:rPr>
        <w:t>A person's height: could be any value (within the range of human heights), not just certain fixed heights,</w:t>
      </w:r>
    </w:p>
    <w:p w:rsidR="005A46AB" w:rsidRPr="00510B68" w:rsidRDefault="005A46AB" w:rsidP="005A46AB">
      <w:pPr>
        <w:numPr>
          <w:ilvl w:val="0"/>
          <w:numId w:val="7"/>
        </w:num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10B68">
        <w:rPr>
          <w:rFonts w:ascii="Comic Sans MS" w:hAnsi="Comic Sans MS"/>
          <w:color w:val="333333"/>
        </w:rPr>
        <w:t>Time in a race: you could even measure it to fractions of a second,</w:t>
      </w:r>
    </w:p>
    <w:p w:rsidR="005A46AB" w:rsidRPr="00510B68" w:rsidRDefault="005A46AB" w:rsidP="005A46AB">
      <w:pPr>
        <w:numPr>
          <w:ilvl w:val="0"/>
          <w:numId w:val="7"/>
        </w:num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10B68">
        <w:rPr>
          <w:rFonts w:ascii="Comic Sans MS" w:hAnsi="Comic Sans MS"/>
          <w:color w:val="333333"/>
        </w:rPr>
        <w:t>A dog's weight,</w:t>
      </w:r>
    </w:p>
    <w:p w:rsidR="005A46AB" w:rsidRPr="00510B68" w:rsidRDefault="005A46AB" w:rsidP="005A46AB">
      <w:pPr>
        <w:numPr>
          <w:ilvl w:val="0"/>
          <w:numId w:val="7"/>
        </w:num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10B68">
        <w:rPr>
          <w:rFonts w:ascii="Comic Sans MS" w:hAnsi="Comic Sans MS"/>
          <w:color w:val="333333"/>
        </w:rPr>
        <w:t>The length of a leaf,</w:t>
      </w:r>
    </w:p>
    <w:p w:rsidR="005A46AB" w:rsidRPr="00510B68" w:rsidRDefault="005A46AB" w:rsidP="005A46AB">
      <w:pPr>
        <w:numPr>
          <w:ilvl w:val="0"/>
          <w:numId w:val="7"/>
        </w:num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10B68">
        <w:rPr>
          <w:rFonts w:ascii="Comic Sans MS" w:hAnsi="Comic Sans MS"/>
          <w:color w:val="333333"/>
        </w:rPr>
        <w:t>Lots more!</w:t>
      </w:r>
    </w:p>
    <w:p w:rsidR="006E6499" w:rsidRPr="00510B68" w:rsidRDefault="005A46AB" w:rsidP="005A46AB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 w:rsidRPr="00510B68">
        <w:rPr>
          <w:rFonts w:ascii="Comic Sans MS" w:hAnsi="Comic Sans MS"/>
          <w:b/>
          <w:sz w:val="40"/>
          <w:szCs w:val="40"/>
          <w:lang w:val="en-NZ"/>
        </w:rPr>
        <w:t xml:space="preserve"> </w:t>
      </w:r>
      <w:r w:rsidR="006E6499" w:rsidRPr="00510B68">
        <w:rPr>
          <w:rFonts w:ascii="Comic Sans MS" w:hAnsi="Comic Sans MS"/>
          <w:b/>
          <w:sz w:val="40"/>
          <w:szCs w:val="40"/>
          <w:lang w:val="en-NZ"/>
        </w:rPr>
        <w:br w:type="page"/>
      </w:r>
    </w:p>
    <w:p w:rsidR="005A46AB" w:rsidRPr="00510B68" w:rsidRDefault="005A46AB" w:rsidP="005A46AB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E47129" w:rsidRPr="00510B68" w:rsidRDefault="00E47129" w:rsidP="00E4712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 w:rsidRPr="00510B68">
        <w:rPr>
          <w:rFonts w:ascii="Comic Sans MS" w:hAnsi="Comic Sans MS"/>
          <w:b/>
          <w:sz w:val="40"/>
          <w:szCs w:val="40"/>
          <w:lang w:val="en-NZ"/>
        </w:rPr>
        <w:t xml:space="preserve">Maths Activity 1: </w:t>
      </w:r>
    </w:p>
    <w:p w:rsidR="00703A21" w:rsidRPr="00510B68" w:rsidRDefault="00544DF6" w:rsidP="00703A21">
      <w:pPr>
        <w:rPr>
          <w:rFonts w:ascii="Comic Sans MS" w:hAnsi="Comic Sans MS"/>
          <w:lang w:val="en-NZ"/>
        </w:rPr>
      </w:pPr>
      <w:r w:rsidRPr="00510B6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2726055</wp:posOffset>
            </wp:positionH>
            <wp:positionV relativeFrom="paragraph">
              <wp:posOffset>193230</wp:posOffset>
            </wp:positionV>
            <wp:extent cx="3514725" cy="1403985"/>
            <wp:effectExtent l="38100" t="38100" r="47625" b="43815"/>
            <wp:wrapTight wrapText="bothSides">
              <wp:wrapPolygon edited="0">
                <wp:start x="-234" y="-586"/>
                <wp:lineTo x="-234" y="21981"/>
                <wp:lineTo x="21776" y="21981"/>
                <wp:lineTo x="21776" y="-586"/>
                <wp:lineTo x="-234" y="-586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87666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1403985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4DF6" w:rsidRPr="00510B68" w:rsidRDefault="00544DF6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544DF6" w:rsidRPr="00510B68" w:rsidRDefault="00544DF6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 w:rsidRPr="00510B68">
        <w:rPr>
          <w:rFonts w:ascii="Comic Sans MS" w:hAnsi="Comic Sans MS"/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269875</wp:posOffset>
            </wp:positionV>
            <wp:extent cx="3720465" cy="2078355"/>
            <wp:effectExtent l="40005" t="36195" r="34290" b="34290"/>
            <wp:wrapTight wrapText="bothSides">
              <wp:wrapPolygon edited="0">
                <wp:start x="21810" y="-416"/>
                <wp:lineTo x="-88" y="-416"/>
                <wp:lineTo x="-88" y="21758"/>
                <wp:lineTo x="21810" y="21758"/>
                <wp:lineTo x="21810" y="-41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28C247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20465" cy="2078355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4DF6" w:rsidRPr="00510B68" w:rsidRDefault="00544DF6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 w:rsidRPr="00510B68">
        <w:rPr>
          <w:rFonts w:ascii="Comic Sans MS" w:hAnsi="Comic Sans MS"/>
          <w:noProof/>
          <w:sz w:val="32"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2531827</wp:posOffset>
            </wp:positionH>
            <wp:positionV relativeFrom="paragraph">
              <wp:posOffset>759245</wp:posOffset>
            </wp:positionV>
            <wp:extent cx="3878055" cy="5624170"/>
            <wp:effectExtent l="0" t="0" r="8255" b="0"/>
            <wp:wrapTight wrapText="bothSides">
              <wp:wrapPolygon edited="0">
                <wp:start x="0" y="0"/>
                <wp:lineTo x="0" y="21512"/>
                <wp:lineTo x="21540" y="21512"/>
                <wp:lineTo x="215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AD48E6B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8055" cy="5624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4DF6" w:rsidRPr="00510B68" w:rsidRDefault="00544DF6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544DF6" w:rsidRPr="00510B68" w:rsidRDefault="00544DF6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544DF6" w:rsidRPr="00510B68" w:rsidRDefault="00544DF6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544DF6" w:rsidRPr="00510B68" w:rsidRDefault="00544DF6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544DF6" w:rsidRPr="00510B68" w:rsidRDefault="00544DF6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544DF6" w:rsidRPr="00510B68" w:rsidRDefault="00544DF6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544DF6" w:rsidRPr="00510B68" w:rsidRDefault="00544DF6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544DF6" w:rsidRPr="00510B68" w:rsidRDefault="00544DF6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544DF6" w:rsidRPr="00510B68" w:rsidRDefault="00544DF6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544DF6" w:rsidRPr="00510B68" w:rsidRDefault="00544DF6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7344A3" w:rsidRPr="00510B68" w:rsidRDefault="004F630B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 w:rsidRPr="00510B68">
        <w:rPr>
          <w:rFonts w:ascii="Comic Sans MS" w:hAnsi="Comic Sans MS"/>
          <w:noProof/>
          <w:sz w:val="40"/>
          <w:szCs w:val="40"/>
          <w:lang w:eastAsia="en-GB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272562</wp:posOffset>
            </wp:positionH>
            <wp:positionV relativeFrom="paragraph">
              <wp:posOffset>38437</wp:posOffset>
            </wp:positionV>
            <wp:extent cx="2778369" cy="4258414"/>
            <wp:effectExtent l="38100" t="38100" r="41275" b="46990"/>
            <wp:wrapTight wrapText="bothSides">
              <wp:wrapPolygon edited="0">
                <wp:start x="-296" y="-193"/>
                <wp:lineTo x="-296" y="21742"/>
                <wp:lineTo x="21773" y="21742"/>
                <wp:lineTo x="21773" y="-193"/>
                <wp:lineTo x="-296" y="-193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28A170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6832" cy="4286712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0B68"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272415</wp:posOffset>
            </wp:positionH>
            <wp:positionV relativeFrom="paragraph">
              <wp:posOffset>4589145</wp:posOffset>
            </wp:positionV>
            <wp:extent cx="2892425" cy="4321175"/>
            <wp:effectExtent l="38100" t="38100" r="41275" b="41275"/>
            <wp:wrapTight wrapText="bothSides">
              <wp:wrapPolygon edited="0">
                <wp:start x="-285" y="-190"/>
                <wp:lineTo x="-285" y="21711"/>
                <wp:lineTo x="21766" y="21711"/>
                <wp:lineTo x="21766" y="-190"/>
                <wp:lineTo x="-285" y="-19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2816EF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2425" cy="4321175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4A3" w:rsidRPr="00510B68">
        <w:rPr>
          <w:rFonts w:ascii="Comic Sans MS" w:hAnsi="Comic Sans MS"/>
          <w:b/>
          <w:sz w:val="40"/>
          <w:szCs w:val="40"/>
          <w:lang w:val="en-NZ"/>
        </w:rPr>
        <w:br w:type="page"/>
      </w:r>
    </w:p>
    <w:p w:rsidR="007344A3" w:rsidRPr="00510B68" w:rsidRDefault="00E47129" w:rsidP="007344A3">
      <w:pPr>
        <w:jc w:val="center"/>
        <w:rPr>
          <w:rFonts w:ascii="Comic Sans MS" w:hAnsi="Comic Sans MS"/>
          <w:sz w:val="40"/>
          <w:szCs w:val="40"/>
          <w:lang w:val="en-NZ"/>
        </w:rPr>
      </w:pPr>
      <w:r w:rsidRPr="00510B68">
        <w:rPr>
          <w:rFonts w:ascii="Comic Sans MS" w:hAnsi="Comic Sans MS"/>
          <w:b/>
          <w:sz w:val="40"/>
          <w:szCs w:val="40"/>
          <w:lang w:val="en-NZ"/>
        </w:rPr>
        <w:lastRenderedPageBreak/>
        <w:t>Maths Activity 2</w:t>
      </w:r>
      <w:r w:rsidR="00314394" w:rsidRPr="00510B68">
        <w:rPr>
          <w:rFonts w:ascii="Comic Sans MS" w:hAnsi="Comic Sans MS"/>
          <w:b/>
          <w:sz w:val="40"/>
          <w:szCs w:val="40"/>
          <w:lang w:val="en-NZ"/>
        </w:rPr>
        <w:t>:</w:t>
      </w:r>
      <w:r w:rsidR="00A63DE0" w:rsidRPr="00510B68">
        <w:rPr>
          <w:rFonts w:ascii="Comic Sans MS" w:hAnsi="Comic Sans MS"/>
          <w:b/>
          <w:sz w:val="40"/>
          <w:szCs w:val="40"/>
          <w:lang w:val="en-NZ"/>
        </w:rPr>
        <w:t xml:space="preserve"> </w:t>
      </w:r>
    </w:p>
    <w:p w:rsidR="006E6499" w:rsidRPr="00510B68" w:rsidRDefault="004F630B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 w:rsidRPr="00510B68">
        <w:rPr>
          <w:rFonts w:ascii="Comic Sans MS" w:hAnsi="Comic Sans MS"/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-1184275</wp:posOffset>
            </wp:positionH>
            <wp:positionV relativeFrom="paragraph">
              <wp:posOffset>5975985</wp:posOffset>
            </wp:positionV>
            <wp:extent cx="4672330" cy="1917065"/>
            <wp:effectExtent l="44132" t="32068" r="39053" b="39052"/>
            <wp:wrapTight wrapText="bothSides">
              <wp:wrapPolygon edited="0">
                <wp:start x="21748" y="-497"/>
                <wp:lineTo x="-92" y="-497"/>
                <wp:lineTo x="-92" y="21825"/>
                <wp:lineTo x="21748" y="21825"/>
                <wp:lineTo x="21748" y="-497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2848AC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672330" cy="1917065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0B68">
        <w:rPr>
          <w:rFonts w:ascii="Comic Sans MS" w:hAnsi="Comic Sans MS"/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-890905</wp:posOffset>
            </wp:positionH>
            <wp:positionV relativeFrom="paragraph">
              <wp:posOffset>1029335</wp:posOffset>
            </wp:positionV>
            <wp:extent cx="4500245" cy="2363470"/>
            <wp:effectExtent l="39688" t="36512" r="35242" b="35243"/>
            <wp:wrapTight wrapText="bothSides">
              <wp:wrapPolygon edited="0">
                <wp:start x="21775" y="-363"/>
                <wp:lineTo x="-78" y="-363"/>
                <wp:lineTo x="-78" y="21748"/>
                <wp:lineTo x="21775" y="21748"/>
                <wp:lineTo x="21775" y="-363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28FB2C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00245" cy="236347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499" w:rsidRPr="00510B68">
        <w:rPr>
          <w:rFonts w:ascii="Comic Sans MS" w:hAnsi="Comic Sans MS"/>
          <w:sz w:val="40"/>
          <w:szCs w:val="40"/>
          <w:lang w:val="en-NZ"/>
        </w:rPr>
        <w:br w:type="page"/>
      </w:r>
    </w:p>
    <w:p w:rsidR="00D36321" w:rsidRPr="00510B68" w:rsidRDefault="00D36321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6B3688" w:rsidRPr="00510B68" w:rsidRDefault="00E47129" w:rsidP="002D71D8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 w:rsidRPr="00510B68">
        <w:rPr>
          <w:rFonts w:ascii="Comic Sans MS" w:hAnsi="Comic Sans MS"/>
          <w:b/>
          <w:sz w:val="40"/>
          <w:szCs w:val="40"/>
          <w:lang w:val="en-NZ"/>
        </w:rPr>
        <w:t>Maths Activity 3</w:t>
      </w:r>
      <w:r w:rsidR="00314394" w:rsidRPr="00510B68">
        <w:rPr>
          <w:rFonts w:ascii="Comic Sans MS" w:hAnsi="Comic Sans MS"/>
          <w:b/>
          <w:sz w:val="40"/>
          <w:szCs w:val="40"/>
          <w:lang w:val="en-NZ"/>
        </w:rPr>
        <w:t xml:space="preserve">: </w:t>
      </w:r>
    </w:p>
    <w:p w:rsidR="002D71D8" w:rsidRPr="00510B68" w:rsidRDefault="002D71D8" w:rsidP="002D71D8">
      <w:pPr>
        <w:jc w:val="center"/>
        <w:rPr>
          <w:rFonts w:ascii="Comic Sans MS" w:hAnsi="Comic Sans MS"/>
          <w:sz w:val="32"/>
        </w:rPr>
      </w:pPr>
      <w:r w:rsidRPr="00510B68">
        <w:rPr>
          <w:rFonts w:ascii="Comic Sans MS" w:hAnsi="Comic Sans MS"/>
          <w:noProof/>
          <w:sz w:val="32"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326390</wp:posOffset>
            </wp:positionV>
            <wp:extent cx="2575560" cy="3869055"/>
            <wp:effectExtent l="38100" t="38100" r="34290" b="36195"/>
            <wp:wrapTight wrapText="bothSides">
              <wp:wrapPolygon edited="0">
                <wp:start x="-320" y="-213"/>
                <wp:lineTo x="-320" y="21696"/>
                <wp:lineTo x="21728" y="21696"/>
                <wp:lineTo x="21728" y="-213"/>
                <wp:lineTo x="-320" y="-213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2854FC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5560" cy="3869055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3688" w:rsidRPr="00510B68" w:rsidRDefault="006B3688" w:rsidP="006B3688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6B3688" w:rsidRPr="00510B68" w:rsidRDefault="006B3688" w:rsidP="006B3688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2D71D8" w:rsidRPr="00510B68" w:rsidRDefault="002D71D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2D71D8" w:rsidRPr="00510B68" w:rsidRDefault="002D71D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2D71D8" w:rsidRPr="00510B68" w:rsidRDefault="002D71D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2D71D8" w:rsidRPr="00510B68" w:rsidRDefault="002D71D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2D71D8" w:rsidRPr="00510B68" w:rsidRDefault="002D71D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2D71D8" w:rsidRPr="00510B68" w:rsidRDefault="002D71D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  <w:bookmarkStart w:id="0" w:name="_GoBack"/>
      <w:r w:rsidRPr="00510B68">
        <w:rPr>
          <w:rFonts w:ascii="Comic Sans MS" w:hAnsi="Comic Sans MS"/>
          <w:noProof/>
          <w:sz w:val="32"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175260</wp:posOffset>
            </wp:positionH>
            <wp:positionV relativeFrom="paragraph">
              <wp:posOffset>44450</wp:posOffset>
            </wp:positionV>
            <wp:extent cx="2584450" cy="2574290"/>
            <wp:effectExtent l="38100" t="38100" r="44450" b="35560"/>
            <wp:wrapTight wrapText="bothSides">
              <wp:wrapPolygon edited="0">
                <wp:start x="-318" y="-320"/>
                <wp:lineTo x="-318" y="21739"/>
                <wp:lineTo x="21812" y="21739"/>
                <wp:lineTo x="21812" y="-320"/>
                <wp:lineTo x="-318" y="-32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28C4ED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450" cy="257429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2D71D8" w:rsidRPr="00510B68" w:rsidRDefault="002D71D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2D71D8" w:rsidRPr="00510B68" w:rsidRDefault="002D71D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6B3688" w:rsidRPr="00510B68" w:rsidRDefault="006B368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2D71D8" w:rsidRPr="00510B68" w:rsidRDefault="002D71D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2D71D8" w:rsidRPr="00510B68" w:rsidRDefault="002D71D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2D71D8" w:rsidRPr="00510B68" w:rsidRDefault="002D71D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2D71D8" w:rsidRPr="00510B68" w:rsidRDefault="002D71D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</w:p>
    <w:p w:rsidR="002D71D8" w:rsidRPr="00510B68" w:rsidRDefault="00837150" w:rsidP="002D71D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-148442</wp:posOffset>
                </wp:positionH>
                <wp:positionV relativeFrom="paragraph">
                  <wp:posOffset>107628</wp:posOffset>
                </wp:positionV>
                <wp:extent cx="6816437" cy="7992094"/>
                <wp:effectExtent l="19050" t="19050" r="22860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6437" cy="799209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244011" id="Rectangle 18" o:spid="_x0000_s1026" style="position:absolute;margin-left:-11.7pt;margin-top:8.45pt;width:536.75pt;height:629.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" filled="f" strokecolor="black [3213]" strokeweight="3pt"/>
            </w:pict>
          </mc:Fallback>
        </mc:AlternateContent>
      </w: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  <w:proofErr w:type="gramStart"/>
      <w:r w:rsidRPr="00510B68">
        <w:rPr>
          <w:rFonts w:ascii="Comic Sans MS" w:hAnsi="Comic Sans MS"/>
          <w:sz w:val="22"/>
          <w:szCs w:val="22"/>
        </w:rPr>
        <w:t>Temp</w:t>
      </w:r>
      <w:proofErr w:type="gramEnd"/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  <w:r w:rsidRPr="00510B68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>
            <wp:extent cx="5272405" cy="2149475"/>
            <wp:effectExtent l="0" t="0" r="4445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214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  <w:r w:rsidRPr="00510B68">
        <w:rPr>
          <w:rFonts w:ascii="Comic Sans MS" w:hAnsi="Comic Sans MS"/>
          <w:sz w:val="22"/>
          <w:szCs w:val="22"/>
        </w:rPr>
        <w:t xml:space="preserve">This graph shows the temperature in a room over twelve hours. Answer the questions below. </w:t>
      </w: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  <w:r w:rsidRPr="00510B68">
        <w:rPr>
          <w:rFonts w:ascii="Comic Sans MS" w:hAnsi="Comic Sans MS"/>
          <w:sz w:val="22"/>
          <w:szCs w:val="22"/>
        </w:rPr>
        <w:t xml:space="preserve">1a) </w:t>
      </w:r>
      <w:proofErr w:type="gramStart"/>
      <w:r w:rsidRPr="00510B68">
        <w:rPr>
          <w:rFonts w:ascii="Comic Sans MS" w:hAnsi="Comic Sans MS"/>
          <w:sz w:val="22"/>
          <w:szCs w:val="22"/>
        </w:rPr>
        <w:t>What</w:t>
      </w:r>
      <w:proofErr w:type="gramEnd"/>
      <w:r w:rsidRPr="00510B68">
        <w:rPr>
          <w:rFonts w:ascii="Comic Sans MS" w:hAnsi="Comic Sans MS"/>
          <w:sz w:val="22"/>
          <w:szCs w:val="22"/>
        </w:rPr>
        <w:t xml:space="preserve"> was the lowest temperature recorded on the chart. </w:t>
      </w: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  <w:r w:rsidRPr="00510B68">
        <w:rPr>
          <w:rFonts w:ascii="Comic Sans MS" w:hAnsi="Comic Sans MS"/>
          <w:sz w:val="22"/>
          <w:szCs w:val="22"/>
        </w:rPr>
        <w:t xml:space="preserve">1b) </w:t>
      </w:r>
      <w:proofErr w:type="gramStart"/>
      <w:r w:rsidRPr="00510B68">
        <w:rPr>
          <w:rFonts w:ascii="Comic Sans MS" w:hAnsi="Comic Sans MS"/>
          <w:sz w:val="22"/>
          <w:szCs w:val="22"/>
        </w:rPr>
        <w:t>What</w:t>
      </w:r>
      <w:proofErr w:type="gramEnd"/>
      <w:r w:rsidRPr="00510B68">
        <w:rPr>
          <w:rFonts w:ascii="Comic Sans MS" w:hAnsi="Comic Sans MS"/>
          <w:sz w:val="22"/>
          <w:szCs w:val="22"/>
        </w:rPr>
        <w:t xml:space="preserve"> was the temperature at 3 o’clock am? </w:t>
      </w: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  <w:r w:rsidRPr="00510B68">
        <w:rPr>
          <w:rFonts w:ascii="Comic Sans MS" w:hAnsi="Comic Sans MS"/>
          <w:sz w:val="22"/>
          <w:szCs w:val="22"/>
        </w:rPr>
        <w:t xml:space="preserve">1c) </w:t>
      </w:r>
      <w:proofErr w:type="gramStart"/>
      <w:r w:rsidRPr="00510B68">
        <w:rPr>
          <w:rFonts w:ascii="Comic Sans MS" w:hAnsi="Comic Sans MS"/>
          <w:sz w:val="22"/>
          <w:szCs w:val="22"/>
        </w:rPr>
        <w:t>What</w:t>
      </w:r>
      <w:proofErr w:type="gramEnd"/>
      <w:r w:rsidRPr="00510B68">
        <w:rPr>
          <w:rFonts w:ascii="Comic Sans MS" w:hAnsi="Comic Sans MS"/>
          <w:sz w:val="22"/>
          <w:szCs w:val="22"/>
        </w:rPr>
        <w:t xml:space="preserve"> was the temperature at 11.00? </w:t>
      </w: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  <w:r w:rsidRPr="00510B68">
        <w:rPr>
          <w:rFonts w:ascii="Comic Sans MS" w:hAnsi="Comic Sans MS"/>
          <w:sz w:val="22"/>
          <w:szCs w:val="22"/>
        </w:rPr>
        <w:t xml:space="preserve">1d) </w:t>
      </w:r>
      <w:proofErr w:type="gramStart"/>
      <w:r w:rsidRPr="00510B68">
        <w:rPr>
          <w:rFonts w:ascii="Comic Sans MS" w:hAnsi="Comic Sans MS"/>
          <w:sz w:val="22"/>
          <w:szCs w:val="22"/>
        </w:rPr>
        <w:t>Which</w:t>
      </w:r>
      <w:proofErr w:type="gramEnd"/>
      <w:r w:rsidRPr="00510B68">
        <w:rPr>
          <w:rFonts w:ascii="Comic Sans MS" w:hAnsi="Comic Sans MS"/>
          <w:sz w:val="22"/>
          <w:szCs w:val="22"/>
        </w:rPr>
        <w:t xml:space="preserve"> hour shows the biggest rise in temperature? </w:t>
      </w: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  <w:r w:rsidRPr="00510B68">
        <w:rPr>
          <w:rFonts w:ascii="Comic Sans MS" w:hAnsi="Comic Sans MS"/>
          <w:sz w:val="22"/>
          <w:szCs w:val="22"/>
        </w:rPr>
        <w:t xml:space="preserve">1e) </w:t>
      </w:r>
      <w:proofErr w:type="gramStart"/>
      <w:r w:rsidRPr="00510B68">
        <w:rPr>
          <w:rFonts w:ascii="Comic Sans MS" w:hAnsi="Comic Sans MS"/>
          <w:sz w:val="22"/>
          <w:szCs w:val="22"/>
        </w:rPr>
        <w:t>For</w:t>
      </w:r>
      <w:proofErr w:type="gramEnd"/>
      <w:r w:rsidRPr="00510B68">
        <w:rPr>
          <w:rFonts w:ascii="Comic Sans MS" w:hAnsi="Comic Sans MS"/>
          <w:sz w:val="22"/>
          <w:szCs w:val="22"/>
        </w:rPr>
        <w:t xml:space="preserve"> how long was the temperature between 16 and 17 degrees? </w:t>
      </w: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  <w:r w:rsidRPr="00510B68">
        <w:rPr>
          <w:rFonts w:ascii="Comic Sans MS" w:hAnsi="Comic Sans MS"/>
          <w:sz w:val="22"/>
          <w:szCs w:val="22"/>
        </w:rPr>
        <w:t xml:space="preserve">1f) Can you estimate the temperature at 07.30? </w:t>
      </w: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</w:p>
    <w:p w:rsidR="002D71D8" w:rsidRPr="00510B68" w:rsidRDefault="002D71D8" w:rsidP="002D71D8">
      <w:pPr>
        <w:rPr>
          <w:rFonts w:ascii="Comic Sans MS" w:hAnsi="Comic Sans MS"/>
          <w:sz w:val="22"/>
          <w:szCs w:val="22"/>
        </w:rPr>
      </w:pPr>
      <w:r w:rsidRPr="00510B68">
        <w:rPr>
          <w:rFonts w:ascii="Comic Sans MS" w:hAnsi="Comic Sans MS"/>
          <w:sz w:val="22"/>
          <w:szCs w:val="22"/>
        </w:rPr>
        <w:t xml:space="preserve">1g) Can you estimate the temperature at 10.00? </w:t>
      </w:r>
    </w:p>
    <w:p w:rsidR="002D71D8" w:rsidRPr="00510B68" w:rsidRDefault="002D71D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</w:p>
    <w:sectPr w:rsidR="002D71D8" w:rsidRPr="00510B68" w:rsidSect="00A36C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45787"/>
    <w:multiLevelType w:val="multilevel"/>
    <w:tmpl w:val="256E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246F5"/>
    <w:multiLevelType w:val="multilevel"/>
    <w:tmpl w:val="AFE6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64E9F"/>
    <w:multiLevelType w:val="multilevel"/>
    <w:tmpl w:val="DCC04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1C19B2"/>
    <w:multiLevelType w:val="hybridMultilevel"/>
    <w:tmpl w:val="2736CC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D317F"/>
    <w:multiLevelType w:val="multilevel"/>
    <w:tmpl w:val="028C2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A314AA"/>
    <w:multiLevelType w:val="multilevel"/>
    <w:tmpl w:val="F3C8F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A62DE9"/>
    <w:multiLevelType w:val="multilevel"/>
    <w:tmpl w:val="18829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7300EE"/>
    <w:multiLevelType w:val="hybridMultilevel"/>
    <w:tmpl w:val="C6B6BC5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2817CBD"/>
    <w:multiLevelType w:val="hybridMultilevel"/>
    <w:tmpl w:val="2C9CD6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200"/>
    <w:rsid w:val="000337D8"/>
    <w:rsid w:val="000B47AF"/>
    <w:rsid w:val="0012782F"/>
    <w:rsid w:val="00136C99"/>
    <w:rsid w:val="00141D3B"/>
    <w:rsid w:val="0014332B"/>
    <w:rsid w:val="001506B9"/>
    <w:rsid w:val="001535CE"/>
    <w:rsid w:val="001E6E7C"/>
    <w:rsid w:val="001F6E1D"/>
    <w:rsid w:val="002559A2"/>
    <w:rsid w:val="00296166"/>
    <w:rsid w:val="002A3366"/>
    <w:rsid w:val="002D71D8"/>
    <w:rsid w:val="002F0AD8"/>
    <w:rsid w:val="00314394"/>
    <w:rsid w:val="003212E5"/>
    <w:rsid w:val="003B35C2"/>
    <w:rsid w:val="003D730B"/>
    <w:rsid w:val="003F43FC"/>
    <w:rsid w:val="003F7AD0"/>
    <w:rsid w:val="004224F8"/>
    <w:rsid w:val="00425988"/>
    <w:rsid w:val="004F630B"/>
    <w:rsid w:val="00510B68"/>
    <w:rsid w:val="00544DF6"/>
    <w:rsid w:val="005840B6"/>
    <w:rsid w:val="005A46AB"/>
    <w:rsid w:val="005E007C"/>
    <w:rsid w:val="005F4950"/>
    <w:rsid w:val="005F5D3C"/>
    <w:rsid w:val="006B3688"/>
    <w:rsid w:val="006C5369"/>
    <w:rsid w:val="006E3356"/>
    <w:rsid w:val="006E6499"/>
    <w:rsid w:val="00703A21"/>
    <w:rsid w:val="007344A3"/>
    <w:rsid w:val="007B69CB"/>
    <w:rsid w:val="007C2386"/>
    <w:rsid w:val="00837150"/>
    <w:rsid w:val="00936DB4"/>
    <w:rsid w:val="009535F3"/>
    <w:rsid w:val="00A000F5"/>
    <w:rsid w:val="00A233D9"/>
    <w:rsid w:val="00A36CC4"/>
    <w:rsid w:val="00A44A4C"/>
    <w:rsid w:val="00A54236"/>
    <w:rsid w:val="00A63DE0"/>
    <w:rsid w:val="00A90041"/>
    <w:rsid w:val="00AD5200"/>
    <w:rsid w:val="00AE5733"/>
    <w:rsid w:val="00B01126"/>
    <w:rsid w:val="00B12657"/>
    <w:rsid w:val="00B27C11"/>
    <w:rsid w:val="00B5533E"/>
    <w:rsid w:val="00BF630B"/>
    <w:rsid w:val="00C43573"/>
    <w:rsid w:val="00CF52EE"/>
    <w:rsid w:val="00D00731"/>
    <w:rsid w:val="00D14DC5"/>
    <w:rsid w:val="00D36321"/>
    <w:rsid w:val="00D47470"/>
    <w:rsid w:val="00D81639"/>
    <w:rsid w:val="00E47129"/>
    <w:rsid w:val="00E92C43"/>
    <w:rsid w:val="00F064AA"/>
    <w:rsid w:val="00F72C43"/>
    <w:rsid w:val="00FC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0F3D78-1FD4-4EF0-969D-ADB6E0572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9CB"/>
  </w:style>
  <w:style w:type="paragraph" w:styleId="Heading1">
    <w:name w:val="heading 1"/>
    <w:basedOn w:val="Normal"/>
    <w:next w:val="Normal"/>
    <w:link w:val="Heading1Char"/>
    <w:uiPriority w:val="9"/>
    <w:qFormat/>
    <w:rsid w:val="007B69CB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69C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9C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9C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9C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9C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9C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9C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9C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730B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A90041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7B69CB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9004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14394"/>
    <w:pPr>
      <w:ind w:left="720"/>
      <w:contextualSpacing/>
    </w:pPr>
  </w:style>
  <w:style w:type="character" w:customStyle="1" w:styleId="xpoqfe">
    <w:name w:val="xpoqfe"/>
    <w:basedOn w:val="DefaultParagraphFont"/>
    <w:rsid w:val="00314394"/>
  </w:style>
  <w:style w:type="character" w:customStyle="1" w:styleId="fe69if">
    <w:name w:val="fe69if"/>
    <w:basedOn w:val="DefaultParagraphFont"/>
    <w:rsid w:val="00314394"/>
  </w:style>
  <w:style w:type="character" w:customStyle="1" w:styleId="mqo3nc">
    <w:name w:val="mqo3nc"/>
    <w:basedOn w:val="DefaultParagraphFont"/>
    <w:rsid w:val="00314394"/>
  </w:style>
  <w:style w:type="character" w:styleId="Strong">
    <w:name w:val="Strong"/>
    <w:basedOn w:val="DefaultParagraphFont"/>
    <w:uiPriority w:val="22"/>
    <w:qFormat/>
    <w:rsid w:val="007B69CB"/>
    <w:rPr>
      <w:b/>
      <w:bCs/>
    </w:rPr>
  </w:style>
  <w:style w:type="character" w:styleId="Emphasis">
    <w:name w:val="Emphasis"/>
    <w:basedOn w:val="DefaultParagraphFont"/>
    <w:uiPriority w:val="20"/>
    <w:qFormat/>
    <w:rsid w:val="007B69CB"/>
    <w:rPr>
      <w:i/>
      <w:iCs/>
    </w:rPr>
  </w:style>
  <w:style w:type="character" w:customStyle="1" w:styleId="txt">
    <w:name w:val="txt"/>
    <w:basedOn w:val="DefaultParagraphFont"/>
    <w:rsid w:val="00E92C43"/>
  </w:style>
  <w:style w:type="character" w:customStyle="1" w:styleId="commasymbol">
    <w:name w:val="commasymbol"/>
    <w:basedOn w:val="DefaultParagraphFont"/>
    <w:rsid w:val="00E92C43"/>
  </w:style>
  <w:style w:type="table" w:styleId="TableGrid">
    <w:name w:val="Table Grid"/>
    <w:basedOn w:val="TableNormal"/>
    <w:uiPriority w:val="39"/>
    <w:rsid w:val="005A46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rger">
    <w:name w:val="larger"/>
    <w:basedOn w:val="Normal"/>
    <w:rsid w:val="005A46AB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B69CB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B69C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9CB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9CB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9CB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9CB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9CB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9CB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B69CB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qFormat/>
    <w:rsid w:val="007B69CB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9CB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9C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B69CB"/>
    <w:rPr>
      <w:rFonts w:asciiTheme="majorHAnsi" w:eastAsiaTheme="majorEastAsia" w:hAnsiTheme="majorHAnsi" w:cstheme="majorBidi"/>
      <w:sz w:val="24"/>
      <w:szCs w:val="24"/>
    </w:rPr>
  </w:style>
  <w:style w:type="paragraph" w:styleId="NoSpacing">
    <w:name w:val="No Spacing"/>
    <w:uiPriority w:val="1"/>
    <w:qFormat/>
    <w:rsid w:val="007B69C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B69CB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9CB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9CB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9CB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B69C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B69C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B69CB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B69CB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7B69C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B69C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06496">
          <w:marLeft w:val="675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79908">
          <w:marLeft w:val="675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3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1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9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7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89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3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41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426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74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95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00730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240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3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660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600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3622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31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36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7764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28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974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192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64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94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4607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6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1839">
          <w:marLeft w:val="675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069">
          <w:marLeft w:val="675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211798">
          <w:marLeft w:val="675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8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tmp"/><Relationship Id="rId18" Type="http://schemas.openxmlformats.org/officeDocument/2006/relationships/image" Target="media/image14.tmp"/><Relationship Id="rId3" Type="http://schemas.openxmlformats.org/officeDocument/2006/relationships/settings" Target="settings.xml"/><Relationship Id="rId21" Type="http://schemas.openxmlformats.org/officeDocument/2006/relationships/image" Target="media/image17.tmp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tmp"/><Relationship Id="rId2" Type="http://schemas.openxmlformats.org/officeDocument/2006/relationships/styles" Target="styles.xml"/><Relationship Id="rId16" Type="http://schemas.openxmlformats.org/officeDocument/2006/relationships/image" Target="media/image12.tmp"/><Relationship Id="rId20" Type="http://schemas.openxmlformats.org/officeDocument/2006/relationships/image" Target="media/image16.tmp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tmp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tmp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tmp"/><Relationship Id="rId22" Type="http://schemas.openxmlformats.org/officeDocument/2006/relationships/image" Target="media/image1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F68C75AE</Template>
  <TotalTime>0</TotalTime>
  <Pages>9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Robinson</dc:creator>
  <cp:keywords/>
  <dc:description/>
  <cp:lastModifiedBy>Anne Hartshorn</cp:lastModifiedBy>
  <cp:revision>2</cp:revision>
  <dcterms:created xsi:type="dcterms:W3CDTF">2020-07-01T21:08:00Z</dcterms:created>
  <dcterms:modified xsi:type="dcterms:W3CDTF">2020-07-01T21:08:00Z</dcterms:modified>
</cp:coreProperties>
</file>