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A6297E" w14:textId="27A645A8" w:rsidR="004E59F5" w:rsidRDefault="00F119A9">
      <w:pPr>
        <w:rPr>
          <w:sz w:val="40"/>
          <w:szCs w:val="40"/>
        </w:rPr>
      </w:pPr>
      <w:bookmarkStart w:id="0" w:name="_GoBack"/>
      <w:bookmarkEnd w:id="0"/>
      <w:r w:rsidRPr="00F119A9">
        <w:rPr>
          <w:sz w:val="40"/>
          <w:szCs w:val="40"/>
        </w:rPr>
        <w:t>Which song was it?</w:t>
      </w:r>
    </w:p>
    <w:p w14:paraId="7426EE4C" w14:textId="39E674C4" w:rsidR="00F119A9" w:rsidRPr="00F119A9" w:rsidRDefault="00F119A9">
      <w:pPr>
        <w:rPr>
          <w:color w:val="FF3399"/>
          <w:sz w:val="40"/>
          <w:szCs w:val="40"/>
        </w:rPr>
      </w:pPr>
      <w:r w:rsidRPr="00F119A9">
        <w:rPr>
          <w:color w:val="FF3399"/>
          <w:sz w:val="40"/>
          <w:szCs w:val="40"/>
        </w:rPr>
        <w:t>Happy Birthday</w:t>
      </w:r>
    </w:p>
    <w:p w14:paraId="11C7ABEB" w14:textId="350F23F2" w:rsidR="00F119A9" w:rsidRDefault="00F119A9">
      <w:pPr>
        <w:rPr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37E34488" wp14:editId="5114D7C3">
            <wp:extent cx="5731510" cy="166878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66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E2C58B" w14:textId="5B93F1D9" w:rsidR="00F119A9" w:rsidRDefault="00F119A9">
      <w:pPr>
        <w:rPr>
          <w:sz w:val="40"/>
          <w:szCs w:val="40"/>
        </w:rPr>
      </w:pPr>
    </w:p>
    <w:p w14:paraId="55B1F064" w14:textId="26600F03" w:rsidR="00AF49E2" w:rsidRDefault="00AF49E2">
      <w:pPr>
        <w:rPr>
          <w:sz w:val="40"/>
          <w:szCs w:val="40"/>
        </w:rPr>
      </w:pPr>
    </w:p>
    <w:p w14:paraId="4E2CA208" w14:textId="087B0286" w:rsidR="00AF49E2" w:rsidRPr="00AF49E2" w:rsidRDefault="00AF49E2">
      <w:pPr>
        <w:rPr>
          <w:sz w:val="32"/>
          <w:szCs w:val="32"/>
        </w:rPr>
      </w:pPr>
      <w:r w:rsidRPr="00AF49E2">
        <w:rPr>
          <w:sz w:val="32"/>
          <w:szCs w:val="32"/>
        </w:rPr>
        <w:t xml:space="preserve">Can you plot some notes on the blank </w:t>
      </w:r>
      <w:proofErr w:type="spellStart"/>
      <w:r w:rsidRPr="00AF49E2">
        <w:rPr>
          <w:sz w:val="32"/>
          <w:szCs w:val="32"/>
        </w:rPr>
        <w:t>stave</w:t>
      </w:r>
      <w:proofErr w:type="spellEnd"/>
      <w:r w:rsidRPr="00AF49E2">
        <w:rPr>
          <w:sz w:val="32"/>
          <w:szCs w:val="32"/>
        </w:rPr>
        <w:t>?</w:t>
      </w:r>
    </w:p>
    <w:p w14:paraId="721C7869" w14:textId="3A789D15" w:rsidR="00AF49E2" w:rsidRPr="00AF49E2" w:rsidRDefault="00AF49E2">
      <w:pPr>
        <w:rPr>
          <w:sz w:val="32"/>
          <w:szCs w:val="32"/>
        </w:rPr>
      </w:pPr>
      <w:r w:rsidRPr="00AF49E2">
        <w:rPr>
          <w:sz w:val="32"/>
          <w:szCs w:val="32"/>
        </w:rPr>
        <w:t>Can you write your own composition?</w:t>
      </w:r>
    </w:p>
    <w:p w14:paraId="402F0ACB" w14:textId="2BBEEDD8" w:rsidR="00AF49E2" w:rsidRDefault="00AF49E2">
      <w:pPr>
        <w:rPr>
          <w:sz w:val="32"/>
          <w:szCs w:val="32"/>
        </w:rPr>
      </w:pPr>
      <w:r w:rsidRPr="00AF49E2">
        <w:rPr>
          <w:sz w:val="32"/>
          <w:szCs w:val="32"/>
        </w:rPr>
        <w:t>Have a go.</w:t>
      </w:r>
    </w:p>
    <w:p w14:paraId="56B741CC" w14:textId="4CC14C98" w:rsidR="00AF49E2" w:rsidRPr="00AF49E2" w:rsidRDefault="00AF49E2">
      <w:pPr>
        <w:rPr>
          <w:sz w:val="32"/>
          <w:szCs w:val="32"/>
        </w:rPr>
      </w:pPr>
      <w:r>
        <w:rPr>
          <w:sz w:val="32"/>
          <w:szCs w:val="32"/>
        </w:rPr>
        <w:t>Also practice drawing the treble clef.</w:t>
      </w:r>
    </w:p>
    <w:p w14:paraId="5CEEAA87" w14:textId="2EA44DB1" w:rsidR="00AF49E2" w:rsidRDefault="00AF49E2">
      <w:pPr>
        <w:rPr>
          <w:sz w:val="32"/>
          <w:szCs w:val="32"/>
        </w:rPr>
      </w:pPr>
      <w:r w:rsidRPr="00AF49E2">
        <w:rPr>
          <w:sz w:val="32"/>
          <w:szCs w:val="32"/>
        </w:rPr>
        <w:t>Use the blank stave to practice plotting notes and naming them. Use the following to help.</w:t>
      </w:r>
    </w:p>
    <w:p w14:paraId="70455D68" w14:textId="77777777" w:rsidR="00AF49E2" w:rsidRDefault="00AF49E2">
      <w:pPr>
        <w:rPr>
          <w:sz w:val="32"/>
          <w:szCs w:val="32"/>
        </w:rPr>
      </w:pPr>
    </w:p>
    <w:p w14:paraId="1B45534D" w14:textId="4334C2D8" w:rsidR="00AF49E2" w:rsidRPr="00AF49E2" w:rsidRDefault="00AF49E2">
      <w:pPr>
        <w:rPr>
          <w:sz w:val="32"/>
          <w:szCs w:val="32"/>
        </w:rPr>
      </w:pPr>
      <w:r>
        <w:rPr>
          <w:noProof/>
          <w:sz w:val="32"/>
          <w:szCs w:val="32"/>
          <w:lang w:eastAsia="en-GB"/>
        </w:rPr>
        <w:drawing>
          <wp:inline distT="0" distB="0" distL="0" distR="0" wp14:anchorId="5A23B933" wp14:editId="2784C67A">
            <wp:extent cx="3038475" cy="1504950"/>
            <wp:effectExtent l="0" t="0" r="9525" b="0"/>
            <wp:docPr id="6" name="Picture 6" descr="C:\Users\kelly\AppData\Local\Microsoft\Windows\INetCache\Content.MSO\FFE8193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elly\AppData\Local\Microsoft\Windows\INetCache\Content.MSO\FFE8193F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AF99AD" w14:textId="1E9E690B" w:rsidR="00F119A9" w:rsidRPr="00F119A9" w:rsidRDefault="00AF49E2">
      <w:pPr>
        <w:rPr>
          <w:sz w:val="40"/>
          <w:szCs w:val="40"/>
        </w:rPr>
      </w:pPr>
      <w:r>
        <w:rPr>
          <w:noProof/>
          <w:lang w:eastAsia="en-GB"/>
        </w:rPr>
        <w:lastRenderedPageBreak/>
        <w:drawing>
          <wp:inline distT="0" distB="0" distL="0" distR="0" wp14:anchorId="3E309D58" wp14:editId="40F3947A">
            <wp:extent cx="5731510" cy="7010612"/>
            <wp:effectExtent l="0" t="0" r="2540" b="0"/>
            <wp:docPr id="4" name="Picture 4" descr="Blank Manuscript Pa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lank Manuscript Pape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010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119A9" w:rsidRPr="00F119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9A9"/>
    <w:rsid w:val="004E59F5"/>
    <w:rsid w:val="00600AC6"/>
    <w:rsid w:val="00AF49E2"/>
    <w:rsid w:val="00F11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D5AA6"/>
  <w15:chartTrackingRefBased/>
  <w15:docId w15:val="{456BA327-4496-4443-A3DC-4D0AE51C8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81C1ED21</Template>
  <TotalTime>0</TotalTime>
  <Pages>2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Anne Hartshorn</cp:lastModifiedBy>
  <cp:revision>2</cp:revision>
  <dcterms:created xsi:type="dcterms:W3CDTF">2020-07-14T15:48:00Z</dcterms:created>
  <dcterms:modified xsi:type="dcterms:W3CDTF">2020-07-14T15:48:00Z</dcterms:modified>
</cp:coreProperties>
</file>