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4D8F6985" w:rsidR="00B33B10" w:rsidRPr="00B33B10" w:rsidRDefault="00660D47" w:rsidP="00B33B10">
      <w:pPr>
        <w:rPr>
          <w:rFonts w:ascii="Times New Roman" w:eastAsia="Times New Roman" w:hAnsi="Times New Roman" w:cs="Times New Roman"/>
        </w:rPr>
      </w:pPr>
      <w:r w:rsidRPr="00660D47">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36E907AD" wp14:editId="6ADC703A">
            <wp:simplePos x="0" y="0"/>
            <wp:positionH relativeFrom="column">
              <wp:posOffset>-18075</wp:posOffset>
            </wp:positionH>
            <wp:positionV relativeFrom="paragraph">
              <wp:posOffset>165100</wp:posOffset>
            </wp:positionV>
            <wp:extent cx="1483360" cy="964565"/>
            <wp:effectExtent l="101600" t="165100" r="91440" b="165735"/>
            <wp:wrapSquare wrapText="bothSides"/>
            <wp:docPr id="29" name="Picture 29"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20782960">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0D47">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5237D0F" wp14:editId="5ED1C0D0">
            <wp:simplePos x="0" y="0"/>
            <wp:positionH relativeFrom="column">
              <wp:posOffset>5100735</wp:posOffset>
            </wp:positionH>
            <wp:positionV relativeFrom="paragraph">
              <wp:posOffset>139862</wp:posOffset>
            </wp:positionV>
            <wp:extent cx="1483801" cy="964710"/>
            <wp:effectExtent l="88900" t="139700" r="78740" b="140335"/>
            <wp:wrapSquare wrapText="bothSides"/>
            <wp:docPr id="25" name="Picture 25"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647655">
                      <a:off x="0" y="0"/>
                      <a:ext cx="1483801" cy="964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32A9639B" w14:textId="34B0EFC2" w:rsidR="001E4D51" w:rsidRDefault="001E4D51" w:rsidP="0032443B">
      <w:pPr>
        <w:jc w:val="center"/>
        <w:rPr>
          <w:rFonts w:ascii="Times New Roman" w:eastAsia="Times New Roman" w:hAnsi="Times New Roman" w:cs="Times New Roman"/>
        </w:rPr>
      </w:pPr>
    </w:p>
    <w:p w14:paraId="666DF1A4" w14:textId="1766CD2D" w:rsidR="006E69DF" w:rsidRPr="006E69DF" w:rsidRDefault="006E69DF" w:rsidP="006E69DF">
      <w:pPr>
        <w:rPr>
          <w:rFonts w:ascii="Times New Roman" w:eastAsia="Times New Roman" w:hAnsi="Times New Roman" w:cs="Times New Roman"/>
        </w:rPr>
      </w:pPr>
      <w:r w:rsidRPr="006E69DF">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"C:\\var\\folders\\1x\\9q8ds_j51lg_cj6wn5ffc__h0000gn\\T\\com.microsoft.Word\\WebArchiveCopyPasteTempFiles\\9781408892152-page.jpg" \* MERGEFORMAT </w:instrText>
      </w:r>
      <w:r w:rsidRPr="006E69DF">
        <w:rPr>
          <w:rFonts w:ascii="Times New Roman" w:eastAsia="Times New Roman" w:hAnsi="Times New Roman" w:cs="Times New Roman"/>
        </w:rPr>
        <w:fldChar w:fldCharType="end"/>
      </w:r>
    </w:p>
    <w:p w14:paraId="7D817266" w14:textId="0AF38D67" w:rsidR="00660D47" w:rsidRPr="00660D47" w:rsidRDefault="00660D47" w:rsidP="00660D47">
      <w:pPr>
        <w:rPr>
          <w:rFonts w:ascii="Times New Roman" w:eastAsia="Times New Roman" w:hAnsi="Times New Roman" w:cs="Times New Roman"/>
        </w:rPr>
      </w:pPr>
      <w:r w:rsidRPr="00660D47">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"C:\\var\\folders\\1x\\9q8ds_j51lg_cj6wn5ffc__h0000gn\\T\\com.microsoft.Word\\WebArchiveCopyPasteTempFiles\\61S483M4YBL._SY473_BO1,204,203,200_.jpg" \* MERGEFORMAT </w:instrText>
      </w:r>
      <w:r w:rsidRPr="00660D47">
        <w:rPr>
          <w:rFonts w:ascii="Times New Roman" w:eastAsia="Times New Roman" w:hAnsi="Times New Roman" w:cs="Times New Roman"/>
        </w:rPr>
        <w:fldChar w:fldCharType="end"/>
      </w:r>
    </w:p>
    <w:p w14:paraId="03B049DC" w14:textId="23E55958" w:rsidR="00AC2E08" w:rsidRPr="002078C1" w:rsidRDefault="001E4D51" w:rsidP="001E4D51">
      <w:pPr>
        <w:tabs>
          <w:tab w:val="left" w:pos="2658"/>
          <w:tab w:val="center" w:pos="5230"/>
        </w:tabs>
      </w:pPr>
      <w:r>
        <w:rPr>
          <w:rFonts w:ascii="Times New Roman" w:eastAsia="Times New Roman" w:hAnsi="Times New Roman" w:cs="Times New Roman"/>
        </w:rPr>
        <w:tab/>
      </w:r>
      <w:r>
        <w:rPr>
          <w:rFonts w:ascii="Times New Roman" w:eastAsia="Times New Roman" w:hAnsi="Times New Roman" w:cs="Times New Roman"/>
        </w:rPr>
        <w:tab/>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"https://thumbs.dreamstime.com/b/funny-cartoon-crab-illustration-67975122.jpg"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"https://cdn2.vectorstock.com/i/1000x1000/55/91/happy-shark-cartoon-vector-22975591.jpg"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"https://cdn2.vectorstock.com/i/1000x1000/00/91/angel-fish-cartoon-vector-9780091.jpg"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"https://image.freepik.com/free-vector/adorable-dolphin-cartoon_74769-37.jpg"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002078C1"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1A7C52">
        <w:rPr>
          <w:sz w:val="32"/>
          <w:u w:val="single"/>
        </w:rPr>
        <w:t>1</w:t>
      </w:r>
    </w:p>
    <w:p w14:paraId="1D0E1F64" w14:textId="4A8C85EB" w:rsidR="00AC2E08" w:rsidRDefault="00AC2E08"/>
    <w:p w14:paraId="3FEEDD88" w14:textId="6ECF5B6F" w:rsidR="005A031E" w:rsidRDefault="005A031E" w:rsidP="00072F50">
      <w:pPr>
        <w:outlineLvl w:val="0"/>
      </w:pPr>
    </w:p>
    <w:p w14:paraId="2E57CE3D" w14:textId="7A82733A" w:rsidR="001B74E5" w:rsidRDefault="001B74E5" w:rsidP="00072F50">
      <w:pPr>
        <w:outlineLvl w:val="0"/>
      </w:pPr>
    </w:p>
    <w:p w14:paraId="41C2456D" w14:textId="452594FE" w:rsidR="007C1E32" w:rsidRDefault="0099375D" w:rsidP="007C1E32">
      <w:pPr>
        <w:outlineLvl w:val="0"/>
      </w:pPr>
      <w:r>
        <w:t xml:space="preserve">L.O. </w:t>
      </w:r>
      <w:r w:rsidR="002F1CD8">
        <w:t>We are learning to segment the sounds in simple words and blend them together again.</w:t>
      </w:r>
    </w:p>
    <w:p w14:paraId="7723F689" w14:textId="2CDA2864" w:rsidR="0099375D" w:rsidRDefault="0099375D"/>
    <w:p w14:paraId="47EC886D" w14:textId="77777777" w:rsidR="007C1E32" w:rsidRDefault="0099375D" w:rsidP="007C1E32">
      <w:pPr>
        <w:outlineLvl w:val="0"/>
      </w:pPr>
      <w:r w:rsidRPr="00460DA8">
        <w:rPr>
          <w:b/>
        </w:rPr>
        <w:t>Warm up:</w:t>
      </w:r>
      <w:r>
        <w:t xml:space="preserve"> </w:t>
      </w:r>
      <w:r w:rsidR="007C1E32">
        <w:t xml:space="preserve">Play some Phonics games. </w:t>
      </w:r>
    </w:p>
    <w:p w14:paraId="773238E6" w14:textId="1E37ECB3" w:rsidR="002F1CD8" w:rsidRDefault="00C86818" w:rsidP="007C1E32">
      <w:pPr>
        <w:outlineLvl w:val="0"/>
      </w:pPr>
      <w:hyperlink r:id="rId9" w:history="1">
        <w:r w:rsidR="002F1CD8" w:rsidRPr="007C771C">
          <w:rPr>
            <w:rStyle w:val="Hyperlink"/>
          </w:rPr>
          <w:t>https://new.phonicsplay.co.uk/resources/phase/3/buried-treasure</w:t>
        </w:r>
      </w:hyperlink>
    </w:p>
    <w:p w14:paraId="62805502" w14:textId="704A2097" w:rsidR="002F1CD8" w:rsidRDefault="002F1CD8" w:rsidP="007C1E32">
      <w:pPr>
        <w:outlineLvl w:val="0"/>
      </w:pPr>
    </w:p>
    <w:p w14:paraId="66D12C27" w14:textId="2C2542C8" w:rsidR="002F1CD8" w:rsidRDefault="00C86818" w:rsidP="007C1E32">
      <w:pPr>
        <w:outlineLvl w:val="0"/>
      </w:pPr>
      <w:hyperlink r:id="rId10" w:history="1">
        <w:r w:rsidR="002F1CD8" w:rsidRPr="007C771C">
          <w:rPr>
            <w:rStyle w:val="Hyperlink"/>
          </w:rPr>
          <w:t>https://new.phonicsplay.co.uk/resources/phase/3/dragons-den</w:t>
        </w:r>
      </w:hyperlink>
    </w:p>
    <w:p w14:paraId="0F06E305" w14:textId="77777777" w:rsidR="002F1CD8" w:rsidRDefault="002F1CD8" w:rsidP="007C1E32">
      <w:pPr>
        <w:outlineLvl w:val="0"/>
      </w:pPr>
    </w:p>
    <w:p w14:paraId="39B5CDB2" w14:textId="0F767221" w:rsidR="0099375D" w:rsidRDefault="007C1E32" w:rsidP="002A4972">
      <w:r>
        <w:t>Listen to the tricky word song</w:t>
      </w:r>
    </w:p>
    <w:p w14:paraId="32886EA9" w14:textId="3C5138E5" w:rsidR="007C1E32" w:rsidRPr="00D41063" w:rsidRDefault="00C86818">
      <w:hyperlink r:id="rId11" w:history="1">
        <w:r w:rsidR="007C1E32" w:rsidRPr="00D41063">
          <w:rPr>
            <w:rStyle w:val="Hyperlink"/>
          </w:rPr>
          <w:t>https://www.youtube.com/watch?v=TvMyssfAUx0&amp;list=RDQM6Px4gdBehlY&amp;start_radio=1&amp;safe=active</w:t>
        </w:r>
      </w:hyperlink>
    </w:p>
    <w:p w14:paraId="66DA1533" w14:textId="576C2609" w:rsidR="006E5C59" w:rsidRDefault="006E5C59">
      <w:pPr>
        <w:rPr>
          <w:b/>
        </w:rPr>
      </w:pPr>
    </w:p>
    <w:p w14:paraId="02B04FFA" w14:textId="50AE4555" w:rsidR="003A2D87" w:rsidRDefault="003A2D87">
      <w:pPr>
        <w:rPr>
          <w:b/>
        </w:rPr>
      </w:pPr>
    </w:p>
    <w:p w14:paraId="1611B207" w14:textId="0D9C88B9" w:rsidR="006E5C59" w:rsidRDefault="0099375D" w:rsidP="006E5C59">
      <w:pPr>
        <w:rPr>
          <w:rFonts w:ascii="Times New Roman" w:eastAsia="Times New Roman" w:hAnsi="Times New Roman" w:cs="Times New Roman"/>
        </w:rPr>
      </w:pPr>
      <w:r w:rsidRPr="00460DA8">
        <w:rPr>
          <w:b/>
        </w:rPr>
        <w:t>Activity 1:</w:t>
      </w:r>
    </w:p>
    <w:p w14:paraId="45AA09B3" w14:textId="01A61AE2" w:rsidR="003A2D87" w:rsidRPr="003A2D87" w:rsidRDefault="003A2D87" w:rsidP="0079204E">
      <w:pPr>
        <w:rPr>
          <w:rFonts w:ascii="Times New Roman" w:eastAsia="Times New Roman" w:hAnsi="Times New Roman" w:cs="Times New Roman"/>
        </w:rPr>
      </w:pPr>
    </w:p>
    <w:p w14:paraId="19577A33" w14:textId="7AA6BF56" w:rsidR="003A2D87" w:rsidRDefault="00001287" w:rsidP="002A4972">
      <w:r>
        <w:rPr>
          <w:noProof/>
          <w:lang w:eastAsia="en-GB"/>
        </w:rPr>
        <w:drawing>
          <wp:inline distT="0" distB="0" distL="0" distR="0" wp14:anchorId="6A073B47" wp14:editId="1B0CA239">
            <wp:extent cx="6642100" cy="410065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2100" cy="4100658"/>
                    </a:xfrm>
                    <a:prstGeom prst="rect">
                      <a:avLst/>
                    </a:prstGeom>
                  </pic:spPr>
                </pic:pic>
              </a:graphicData>
            </a:graphic>
          </wp:inline>
        </w:drawing>
      </w:r>
    </w:p>
    <w:p w14:paraId="6B7C1DA1" w14:textId="1389A652" w:rsidR="006E5C59" w:rsidRDefault="006E5C59" w:rsidP="002A4972"/>
    <w:p w14:paraId="2704D5B0" w14:textId="40050A48" w:rsidR="006E5C59" w:rsidRDefault="006E5C59" w:rsidP="002A4972"/>
    <w:p w14:paraId="798DF7AD" w14:textId="6C6EA8EE" w:rsidR="00072F50" w:rsidRDefault="00072F50"/>
    <w:p w14:paraId="6C53A639" w14:textId="601CCAF9" w:rsidR="006B2538" w:rsidRDefault="006B2538"/>
    <w:p w14:paraId="4BA38C72" w14:textId="5C4FD105" w:rsidR="006B2538" w:rsidRDefault="006B2538"/>
    <w:p w14:paraId="7D12A453" w14:textId="4F36F97D" w:rsidR="006B2538" w:rsidRDefault="006B2538"/>
    <w:p w14:paraId="0B0E1BA3" w14:textId="3746ECEB" w:rsidR="006B2538" w:rsidRDefault="006B2538"/>
    <w:p w14:paraId="36FBCFC2" w14:textId="755E1DE4" w:rsidR="006B2538" w:rsidRDefault="006B2538"/>
    <w:p w14:paraId="36AD9A8E" w14:textId="3D0F14A0" w:rsidR="006B2538" w:rsidRDefault="006B2538"/>
    <w:p w14:paraId="06970C34" w14:textId="77777777" w:rsidR="006B2538" w:rsidRDefault="006B2538"/>
    <w:p w14:paraId="592AAEFF" w14:textId="09394B26" w:rsidR="009E3329" w:rsidRDefault="00FC084B" w:rsidP="006E5C59">
      <w:r w:rsidRPr="00460DA8">
        <w:rPr>
          <w:b/>
        </w:rPr>
        <w:t>Activity 2:</w:t>
      </w:r>
      <w:r>
        <w:t xml:space="preserve"> </w:t>
      </w:r>
    </w:p>
    <w:p w14:paraId="261FB35E" w14:textId="23C16136" w:rsidR="009E3329" w:rsidRDefault="00001287" w:rsidP="00CD4577">
      <w:r>
        <w:rPr>
          <w:rFonts w:ascii="Arial" w:hAnsi="Arial" w:cs="Arial"/>
          <w:noProof/>
          <w:color w:val="FFFFFF"/>
          <w:sz w:val="20"/>
          <w:szCs w:val="20"/>
          <w:lang w:eastAsia="en-GB"/>
        </w:rPr>
        <w:drawing>
          <wp:inline distT="0" distB="0" distL="0" distR="0" wp14:anchorId="4CBB19C7" wp14:editId="4A2444C2">
            <wp:extent cx="6287337" cy="701992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45502" cy="7084867"/>
                    </a:xfrm>
                    <a:prstGeom prst="rect">
                      <a:avLst/>
                    </a:prstGeom>
                    <a:noFill/>
                    <a:ln>
                      <a:noFill/>
                    </a:ln>
                  </pic:spPr>
                </pic:pic>
              </a:graphicData>
            </a:graphic>
          </wp:inline>
        </w:drawing>
      </w:r>
    </w:p>
    <w:p w14:paraId="7C6F9385" w14:textId="77777777" w:rsidR="006B2538" w:rsidRDefault="006B2538">
      <w:pPr>
        <w:rPr>
          <w:rFonts w:ascii="Times New Roman" w:eastAsia="Times New Roman" w:hAnsi="Times New Roman" w:cs="Times New Roman"/>
        </w:rPr>
      </w:pPr>
    </w:p>
    <w:p w14:paraId="166AA513" w14:textId="77777777" w:rsidR="006B2538" w:rsidRDefault="006B2538">
      <w:pPr>
        <w:rPr>
          <w:rFonts w:ascii="Times New Roman" w:eastAsia="Times New Roman" w:hAnsi="Times New Roman" w:cs="Times New Roman"/>
        </w:rPr>
      </w:pPr>
    </w:p>
    <w:p w14:paraId="2ED966A1" w14:textId="77777777" w:rsidR="006B2538" w:rsidRDefault="006B2538">
      <w:pPr>
        <w:rPr>
          <w:rFonts w:ascii="Times New Roman" w:eastAsia="Times New Roman" w:hAnsi="Times New Roman" w:cs="Times New Roman"/>
        </w:rPr>
      </w:pPr>
    </w:p>
    <w:p w14:paraId="534AE23C" w14:textId="77777777" w:rsidR="006B2538" w:rsidRDefault="006B2538">
      <w:pPr>
        <w:rPr>
          <w:rFonts w:ascii="Times New Roman" w:eastAsia="Times New Roman" w:hAnsi="Times New Roman" w:cs="Times New Roman"/>
        </w:rPr>
      </w:pPr>
    </w:p>
    <w:p w14:paraId="7FDCC6C4" w14:textId="77777777" w:rsidR="006B2538" w:rsidRDefault="006B2538">
      <w:pPr>
        <w:rPr>
          <w:rFonts w:ascii="Times New Roman" w:eastAsia="Times New Roman" w:hAnsi="Times New Roman" w:cs="Times New Roman"/>
        </w:rPr>
      </w:pPr>
    </w:p>
    <w:p w14:paraId="610C15EC" w14:textId="77777777" w:rsidR="006B2538" w:rsidRDefault="006B2538">
      <w:pPr>
        <w:rPr>
          <w:rFonts w:ascii="Times New Roman" w:eastAsia="Times New Roman" w:hAnsi="Times New Roman" w:cs="Times New Roman"/>
        </w:rPr>
      </w:pPr>
    </w:p>
    <w:p w14:paraId="6EE21925" w14:textId="77777777" w:rsidR="006B2538" w:rsidRDefault="006B2538">
      <w:pPr>
        <w:rPr>
          <w:rFonts w:ascii="Times New Roman" w:eastAsia="Times New Roman" w:hAnsi="Times New Roman" w:cs="Times New Roman"/>
        </w:rPr>
      </w:pPr>
    </w:p>
    <w:p w14:paraId="55284422" w14:textId="77777777" w:rsidR="006B2538" w:rsidRDefault="006B2538">
      <w:pPr>
        <w:rPr>
          <w:rFonts w:ascii="Times New Roman" w:eastAsia="Times New Roman" w:hAnsi="Times New Roman" w:cs="Times New Roman"/>
        </w:rPr>
      </w:pPr>
    </w:p>
    <w:p w14:paraId="6D6D7670" w14:textId="77777777" w:rsidR="006B2538" w:rsidRDefault="006B2538">
      <w:pPr>
        <w:rPr>
          <w:rFonts w:ascii="Times New Roman" w:eastAsia="Times New Roman" w:hAnsi="Times New Roman" w:cs="Times New Roman"/>
        </w:rPr>
      </w:pPr>
    </w:p>
    <w:p w14:paraId="20BE4442" w14:textId="77777777" w:rsidR="006B2538" w:rsidRDefault="006B2538">
      <w:pPr>
        <w:rPr>
          <w:rFonts w:ascii="Times New Roman" w:eastAsia="Times New Roman" w:hAnsi="Times New Roman" w:cs="Times New Roman"/>
        </w:rPr>
      </w:pPr>
    </w:p>
    <w:p w14:paraId="36CA4D83" w14:textId="77777777" w:rsidR="006B2538" w:rsidRDefault="006B2538">
      <w:pPr>
        <w:rPr>
          <w:rFonts w:ascii="Times New Roman" w:eastAsia="Times New Roman" w:hAnsi="Times New Roman" w:cs="Times New Roman"/>
        </w:rPr>
      </w:pPr>
    </w:p>
    <w:p w14:paraId="18772D2F" w14:textId="77777777" w:rsidR="006B2538" w:rsidRDefault="006B2538">
      <w:pPr>
        <w:rPr>
          <w:rFonts w:ascii="Times New Roman" w:eastAsia="Times New Roman" w:hAnsi="Times New Roman" w:cs="Times New Roman"/>
        </w:rPr>
      </w:pPr>
    </w:p>
    <w:p w14:paraId="2412DBC5" w14:textId="77777777" w:rsidR="006B2538" w:rsidRDefault="006B2538">
      <w:pPr>
        <w:rPr>
          <w:rFonts w:ascii="Times New Roman" w:eastAsia="Times New Roman" w:hAnsi="Times New Roman" w:cs="Times New Roman"/>
        </w:rPr>
      </w:pPr>
    </w:p>
    <w:p w14:paraId="0658D641" w14:textId="06D4FE61" w:rsidR="006B2538" w:rsidRDefault="006B2538">
      <w:pPr>
        <w:rPr>
          <w:rFonts w:ascii="Times New Roman" w:eastAsia="Times New Roman" w:hAnsi="Times New Roman" w:cs="Times New Roman"/>
        </w:rPr>
      </w:pPr>
    </w:p>
    <w:p w14:paraId="4016A0C4" w14:textId="6232B7A2" w:rsidR="009E3329" w:rsidRPr="006E5C59" w:rsidRDefault="009E3329">
      <w:pPr>
        <w:rPr>
          <w:rFonts w:ascii="Times New Roman" w:eastAsia="Times New Roman" w:hAnsi="Times New Roman" w:cs="Times New Roman"/>
        </w:rPr>
      </w:pPr>
      <w:r w:rsidRPr="009E3329">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"C:\\var\\folders\\1x\\9q8ds_j51lg_cj6wn5ffc__h0000gn\\T\\com.microsoft.Word\\WebArchiveCopyPasteTempFiles\\Word-Family-Garden-Craft-and-Literacy-Activity-in-One..jpg" \* MERGEFORMAT </w:instrText>
      </w:r>
      <w:r w:rsidRPr="009E3329">
        <w:rPr>
          <w:rFonts w:ascii="Times New Roman" w:eastAsia="Times New Roman" w:hAnsi="Times New Roman" w:cs="Times New Roman"/>
        </w:rPr>
        <w:fldChar w:fldCharType="end"/>
      </w:r>
    </w:p>
    <w:p w14:paraId="37A746BA" w14:textId="31E0696D" w:rsidR="006E5C59" w:rsidRDefault="00460DA8" w:rsidP="006E5C59">
      <w:r w:rsidRPr="00460DA8">
        <w:rPr>
          <w:b/>
        </w:rPr>
        <w:t>Activity 3:</w:t>
      </w:r>
      <w:r>
        <w:t xml:space="preserve"> </w:t>
      </w:r>
      <w:r w:rsidR="006E5C59">
        <w:t xml:space="preserve"> </w:t>
      </w:r>
    </w:p>
    <w:p w14:paraId="58121A6E" w14:textId="24BEFF3A" w:rsidR="002F1CD8" w:rsidRPr="00C86818" w:rsidRDefault="006B2538">
      <w:pPr>
        <w:rPr>
          <w:rFonts w:eastAsia="Times New Roman" w:cstheme="minorHAnsi"/>
        </w:rPr>
      </w:pPr>
      <w:r w:rsidRPr="00C86818">
        <w:rPr>
          <w:rFonts w:eastAsia="Times New Roman" w:cstheme="minorHAnsi"/>
        </w:rPr>
        <w:t>Tricky words- Have a go at writing some tricky</w:t>
      </w:r>
      <w:r w:rsidR="002F1CD8" w:rsidRPr="00C86818">
        <w:rPr>
          <w:rFonts w:eastAsia="Times New Roman" w:cstheme="minorHAnsi"/>
        </w:rPr>
        <w:t xml:space="preserve"> words</w:t>
      </w:r>
      <w:r w:rsidRPr="00C86818">
        <w:rPr>
          <w:rFonts w:eastAsia="Times New Roman" w:cstheme="minorHAnsi"/>
        </w:rPr>
        <w:t xml:space="preserve"> using chalk on the ground or using paint and water on your fen</w:t>
      </w:r>
      <w:r w:rsidR="002F1CD8" w:rsidRPr="00C86818">
        <w:rPr>
          <w:rFonts w:eastAsia="Times New Roman" w:cstheme="minorHAnsi"/>
        </w:rPr>
        <w:t xml:space="preserve">ce or pavement. You could make a </w:t>
      </w:r>
      <w:r w:rsidRPr="00C86818">
        <w:rPr>
          <w:rFonts w:eastAsia="Times New Roman" w:cstheme="minorHAnsi"/>
        </w:rPr>
        <w:t>tric</w:t>
      </w:r>
      <w:r w:rsidR="002F1CD8" w:rsidRPr="00C86818">
        <w:rPr>
          <w:rFonts w:eastAsia="Times New Roman" w:cstheme="minorHAnsi"/>
        </w:rPr>
        <w:t>k</w:t>
      </w:r>
      <w:r w:rsidRPr="00C86818">
        <w:rPr>
          <w:rFonts w:eastAsia="Times New Roman" w:cstheme="minorHAnsi"/>
        </w:rPr>
        <w:t xml:space="preserve">y words lucky dip or hide some on flashcards around the house. You can compete against your adult or sibling to see who can find the most. </w:t>
      </w:r>
      <w:r w:rsidR="002F1CD8" w:rsidRPr="00C86818">
        <w:rPr>
          <w:rFonts w:eastAsia="Times New Roman" w:cstheme="minorHAnsi"/>
        </w:rPr>
        <w:t>1 point for finding the word 2 points if you can read it too!</w:t>
      </w:r>
    </w:p>
    <w:p w14:paraId="3B1E7B05" w14:textId="77777777" w:rsidR="002F1CD8" w:rsidRDefault="002F1CD8">
      <w:pPr>
        <w:rPr>
          <w:rFonts w:ascii="Times New Roman" w:eastAsia="Times New Roman" w:hAnsi="Times New Roman" w:cs="Times New Roman"/>
        </w:rPr>
      </w:pPr>
    </w:p>
    <w:p w14:paraId="59BC0142" w14:textId="498CD6EF" w:rsidR="00072F50" w:rsidRPr="006B2538" w:rsidRDefault="006B2538">
      <w:pPr>
        <w:rPr>
          <w:rFonts w:ascii="Times New Roman" w:eastAsia="Times New Roman" w:hAnsi="Times New Roman" w:cs="Times New Roman"/>
        </w:rPr>
      </w:pPr>
      <w:r>
        <w:rPr>
          <w:rFonts w:ascii="Arial" w:hAnsi="Arial" w:cs="Arial"/>
          <w:noProof/>
          <w:color w:val="FFFFFF"/>
          <w:sz w:val="20"/>
          <w:szCs w:val="20"/>
          <w:lang w:eastAsia="en-GB"/>
        </w:rPr>
        <w:drawing>
          <wp:inline distT="0" distB="0" distL="0" distR="0" wp14:anchorId="34205131" wp14:editId="6CE0B641">
            <wp:extent cx="6134100" cy="4445254"/>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t="23089" r="-535" b="25912"/>
                    <a:stretch/>
                  </pic:blipFill>
                  <pic:spPr bwMode="auto">
                    <a:xfrm>
                      <a:off x="0" y="0"/>
                      <a:ext cx="6149016" cy="4456064"/>
                    </a:xfrm>
                    <a:prstGeom prst="rect">
                      <a:avLst/>
                    </a:prstGeom>
                    <a:noFill/>
                    <a:ln>
                      <a:noFill/>
                    </a:ln>
                    <a:extLst>
                      <a:ext uri="{53640926-AAD7-44D8-BBD7-CCE9431645EC}">
                        <a14:shadowObscured xmlns:a14="http://schemas.microsoft.com/office/drawing/2010/main"/>
                      </a:ext>
                    </a:extLst>
                  </pic:spPr>
                </pic:pic>
              </a:graphicData>
            </a:graphic>
          </wp:inline>
        </w:drawing>
      </w:r>
      <w:r w:rsidR="007411B7" w:rsidRPr="007411B7">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007411B7" w:rsidRPr="007411B7">
        <w:rPr>
          <w:rFonts w:ascii="Times New Roman" w:eastAsia="Times New Roman" w:hAnsi="Times New Roman" w:cs="Times New Roman"/>
        </w:rPr>
        <w:fldChar w:fldCharType="end"/>
      </w:r>
    </w:p>
    <w:p w14:paraId="0400CD4F" w14:textId="4C1D6A2B" w:rsidR="00636839" w:rsidRDefault="00636839" w:rsidP="006E69DF">
      <w:pPr>
        <w:jc w:val="center"/>
        <w:rPr>
          <w:sz w:val="32"/>
          <w:u w:val="single"/>
        </w:rPr>
      </w:pPr>
    </w:p>
    <w:p w14:paraId="2A76843C" w14:textId="1FBBBF80" w:rsidR="006E5C59" w:rsidRDefault="006E5C59" w:rsidP="006E69DF">
      <w:pPr>
        <w:jc w:val="center"/>
        <w:rPr>
          <w:sz w:val="32"/>
          <w:u w:val="single"/>
        </w:rPr>
      </w:pPr>
    </w:p>
    <w:p w14:paraId="00AE52D7" w14:textId="3AACC491" w:rsidR="006E5C59" w:rsidRDefault="006E5C59" w:rsidP="006E69DF">
      <w:pPr>
        <w:jc w:val="center"/>
        <w:rPr>
          <w:sz w:val="32"/>
          <w:u w:val="single"/>
        </w:rPr>
      </w:pPr>
    </w:p>
    <w:p w14:paraId="10FDCCF1" w14:textId="73ABE575" w:rsidR="006E5C59" w:rsidRDefault="006E5C59" w:rsidP="006E69DF">
      <w:pPr>
        <w:jc w:val="center"/>
        <w:rPr>
          <w:sz w:val="32"/>
          <w:u w:val="single"/>
        </w:rPr>
      </w:pPr>
    </w:p>
    <w:p w14:paraId="248EA447" w14:textId="0F410B7E" w:rsidR="006E5C59" w:rsidRDefault="006E5C59" w:rsidP="006E69DF">
      <w:pPr>
        <w:jc w:val="center"/>
        <w:rPr>
          <w:sz w:val="32"/>
          <w:u w:val="single"/>
        </w:rPr>
      </w:pPr>
    </w:p>
    <w:p w14:paraId="4D629021" w14:textId="59401409" w:rsidR="006E5C59" w:rsidRDefault="006E5C59" w:rsidP="006E69DF">
      <w:pPr>
        <w:jc w:val="center"/>
        <w:rPr>
          <w:sz w:val="32"/>
          <w:u w:val="single"/>
        </w:rPr>
      </w:pPr>
    </w:p>
    <w:p w14:paraId="0A4D7324" w14:textId="5846E5B2" w:rsidR="006E5C59" w:rsidRDefault="006E5C59" w:rsidP="006E69DF">
      <w:pPr>
        <w:jc w:val="center"/>
        <w:rPr>
          <w:sz w:val="32"/>
          <w:u w:val="single"/>
        </w:rPr>
      </w:pPr>
    </w:p>
    <w:p w14:paraId="32E6D1A7" w14:textId="5C05D466" w:rsidR="006E5C59" w:rsidRDefault="006E5C59" w:rsidP="006E69DF">
      <w:pPr>
        <w:jc w:val="center"/>
        <w:rPr>
          <w:sz w:val="32"/>
          <w:u w:val="single"/>
        </w:rPr>
      </w:pPr>
    </w:p>
    <w:p w14:paraId="66B23A00" w14:textId="5E67EFE2" w:rsidR="006E5C59" w:rsidRDefault="006E5C59" w:rsidP="006E69DF">
      <w:pPr>
        <w:jc w:val="center"/>
        <w:rPr>
          <w:sz w:val="32"/>
          <w:u w:val="single"/>
        </w:rPr>
      </w:pPr>
    </w:p>
    <w:p w14:paraId="546AA1CB" w14:textId="19CDC9C8" w:rsidR="006E5C59" w:rsidRDefault="006E5C59" w:rsidP="006E69DF">
      <w:pPr>
        <w:jc w:val="center"/>
        <w:rPr>
          <w:sz w:val="32"/>
          <w:u w:val="single"/>
        </w:rPr>
      </w:pPr>
    </w:p>
    <w:p w14:paraId="06C2B9C1" w14:textId="775CC826" w:rsidR="006E5C59" w:rsidRDefault="006E5C59" w:rsidP="006E69DF">
      <w:pPr>
        <w:jc w:val="center"/>
        <w:rPr>
          <w:sz w:val="32"/>
          <w:u w:val="single"/>
        </w:rPr>
      </w:pPr>
    </w:p>
    <w:p w14:paraId="6DBE4653" w14:textId="2294EF4A" w:rsidR="006E5C59" w:rsidRDefault="006E5C59" w:rsidP="006E5C59">
      <w:pPr>
        <w:rPr>
          <w:sz w:val="32"/>
          <w:u w:val="single"/>
        </w:rPr>
      </w:pPr>
    </w:p>
    <w:p w14:paraId="187E15A3" w14:textId="3810BCD2" w:rsidR="006E5C59" w:rsidRDefault="006E5C59" w:rsidP="006E69DF">
      <w:pPr>
        <w:jc w:val="center"/>
        <w:rPr>
          <w:sz w:val="32"/>
          <w:u w:val="single"/>
        </w:rPr>
      </w:pPr>
    </w:p>
    <w:p w14:paraId="75289D60" w14:textId="322A6AF4" w:rsidR="006E5C59" w:rsidRDefault="006E5C59" w:rsidP="006E69DF">
      <w:pPr>
        <w:jc w:val="center"/>
        <w:rPr>
          <w:sz w:val="32"/>
          <w:u w:val="single"/>
        </w:rPr>
      </w:pPr>
    </w:p>
    <w:p w14:paraId="2055EEE1" w14:textId="1BB9F838" w:rsidR="006E5C59" w:rsidRDefault="006E5C59" w:rsidP="006E69DF">
      <w:pPr>
        <w:jc w:val="center"/>
        <w:rPr>
          <w:sz w:val="32"/>
          <w:u w:val="single"/>
        </w:rPr>
      </w:pPr>
    </w:p>
    <w:p w14:paraId="3CAABF91" w14:textId="53D07B7C" w:rsidR="00933CEF" w:rsidRPr="0032443B" w:rsidRDefault="00660D47" w:rsidP="006E69DF">
      <w:pPr>
        <w:jc w:val="center"/>
      </w:pPr>
      <w:r w:rsidRPr="00660D47">
        <w:rPr>
          <w:noProof/>
          <w:sz w:val="32"/>
          <w:u w:val="single"/>
          <w:lang w:eastAsia="en-GB"/>
        </w:rPr>
        <w:lastRenderedPageBreak/>
        <w:drawing>
          <wp:anchor distT="0" distB="0" distL="114300" distR="114300" simplePos="0" relativeHeight="251663360" behindDoc="0" locked="0" layoutInCell="1" allowOverlap="1" wp14:anchorId="13001DE2" wp14:editId="175567D1">
            <wp:simplePos x="0" y="0"/>
            <wp:positionH relativeFrom="column">
              <wp:posOffset>-10795</wp:posOffset>
            </wp:positionH>
            <wp:positionV relativeFrom="paragraph">
              <wp:posOffset>165100</wp:posOffset>
            </wp:positionV>
            <wp:extent cx="1483360" cy="964565"/>
            <wp:effectExtent l="101600" t="165100" r="91440" b="165735"/>
            <wp:wrapSquare wrapText="bothSides"/>
            <wp:docPr id="31" name="Picture 31"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20782960">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0D47">
        <w:rPr>
          <w:noProof/>
          <w:sz w:val="32"/>
          <w:u w:val="single"/>
          <w:lang w:eastAsia="en-GB"/>
        </w:rPr>
        <w:drawing>
          <wp:anchor distT="0" distB="0" distL="114300" distR="114300" simplePos="0" relativeHeight="251662336" behindDoc="0" locked="0" layoutInCell="1" allowOverlap="1" wp14:anchorId="3933B1B7" wp14:editId="096294BB">
            <wp:simplePos x="0" y="0"/>
            <wp:positionH relativeFrom="column">
              <wp:posOffset>5107467</wp:posOffset>
            </wp:positionH>
            <wp:positionV relativeFrom="paragraph">
              <wp:posOffset>140099</wp:posOffset>
            </wp:positionV>
            <wp:extent cx="1483801" cy="964710"/>
            <wp:effectExtent l="88900" t="139700" r="78740" b="140335"/>
            <wp:wrapSquare wrapText="bothSides"/>
            <wp:docPr id="30" name="Picture 30"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647655">
                      <a:off x="0" y="0"/>
                      <a:ext cx="1483801" cy="964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5C59">
        <w:rPr>
          <w:sz w:val="32"/>
          <w:u w:val="single"/>
        </w:rPr>
        <w:t>R</w:t>
      </w:r>
      <w:r w:rsidR="00AC2E08" w:rsidRPr="007C78CA">
        <w:rPr>
          <w:sz w:val="32"/>
          <w:u w:val="single"/>
        </w:rPr>
        <w:t xml:space="preserve">eading </w:t>
      </w:r>
      <w:r w:rsidR="007C78CA" w:rsidRPr="007C78CA">
        <w:rPr>
          <w:sz w:val="32"/>
          <w:u w:val="single"/>
        </w:rPr>
        <w:t xml:space="preserve">Activities Week </w:t>
      </w:r>
      <w:r w:rsidR="0079204E">
        <w:rPr>
          <w:sz w:val="32"/>
          <w:u w:val="single"/>
        </w:rPr>
        <w:t>6</w:t>
      </w:r>
    </w:p>
    <w:p w14:paraId="131EED79" w14:textId="2A17D120" w:rsidR="007C78CA" w:rsidRDefault="007C78CA" w:rsidP="007C78CA">
      <w:pPr>
        <w:jc w:val="center"/>
        <w:outlineLvl w:val="0"/>
        <w:rPr>
          <w:sz w:val="32"/>
          <w:u w:val="single"/>
        </w:rPr>
      </w:pPr>
    </w:p>
    <w:p w14:paraId="3A8B1D3D" w14:textId="3D0ADD73" w:rsidR="00E52171" w:rsidRDefault="00E52171"/>
    <w:p w14:paraId="2C5BA2D7" w14:textId="77777777" w:rsidR="00B33B10" w:rsidRDefault="00B33B10"/>
    <w:p w14:paraId="1846F595" w14:textId="77777777" w:rsidR="006E69DF" w:rsidRDefault="006E69DF"/>
    <w:p w14:paraId="1AD7EE2B" w14:textId="77777777" w:rsidR="00660D47" w:rsidRDefault="00660D47"/>
    <w:p w14:paraId="5C075A1E" w14:textId="77777777" w:rsidR="00660D47" w:rsidRDefault="00660D47"/>
    <w:p w14:paraId="6E72194D" w14:textId="19D2340F" w:rsidR="006E5C59" w:rsidRDefault="006E5C59" w:rsidP="00C62806">
      <w:pPr>
        <w:outlineLvl w:val="0"/>
      </w:pPr>
      <w:r>
        <w:t xml:space="preserve">L.O. </w:t>
      </w:r>
      <w:r w:rsidR="002F1CD8">
        <w:t xml:space="preserve">We are learning to </w:t>
      </w:r>
      <w:r w:rsidR="002F1CD8" w:rsidRPr="002F1CD8">
        <w:t>talk confidently about picture books using prediction, asking questions, expressing opinions</w:t>
      </w:r>
    </w:p>
    <w:p w14:paraId="6BD63E4D" w14:textId="68DA6036" w:rsidR="006C6422" w:rsidRDefault="006C6422" w:rsidP="006E5C59">
      <w:pPr>
        <w:rPr>
          <w:b/>
        </w:rPr>
      </w:pPr>
      <w:r w:rsidRPr="00660D47">
        <w:rPr>
          <w:noProof/>
          <w:sz w:val="32"/>
          <w:u w:val="single"/>
          <w:lang w:eastAsia="en-GB"/>
        </w:rPr>
        <w:drawing>
          <wp:anchor distT="0" distB="0" distL="114300" distR="114300" simplePos="0" relativeHeight="251680768" behindDoc="0" locked="0" layoutInCell="1" allowOverlap="1" wp14:anchorId="7A7EEA73" wp14:editId="31CDEF35">
            <wp:simplePos x="0" y="0"/>
            <wp:positionH relativeFrom="column">
              <wp:posOffset>3677698</wp:posOffset>
            </wp:positionH>
            <wp:positionV relativeFrom="paragraph">
              <wp:posOffset>136289</wp:posOffset>
            </wp:positionV>
            <wp:extent cx="3030220" cy="1969770"/>
            <wp:effectExtent l="0" t="0" r="5080" b="0"/>
            <wp:wrapSquare wrapText="bothSides"/>
            <wp:docPr id="4" name="Picture 4"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a:off x="0" y="0"/>
                      <a:ext cx="3030220" cy="1969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DB3D42" w14:textId="4A873295" w:rsidR="006E5C59" w:rsidRPr="002D3AB0" w:rsidRDefault="006E5C59" w:rsidP="006E5C59">
      <w:r w:rsidRPr="00460DA8">
        <w:rPr>
          <w:b/>
        </w:rPr>
        <w:t>Warm up:</w:t>
      </w:r>
      <w:r>
        <w:t xml:space="preserve"> Have a look at the front cover of the book with your adult. What do you think the book is </w:t>
      </w:r>
      <w:proofErr w:type="gramStart"/>
      <w:r>
        <w:t>about</w:t>
      </w:r>
      <w:proofErr w:type="gramEnd"/>
      <w:r>
        <w:t xml:space="preserve">? What do you think the surprise might be? What makes a surprise? Have you ever had a surprise? Has your adult </w:t>
      </w:r>
      <w:r w:rsidR="009D6F72">
        <w:t xml:space="preserve">ever had a surprise? How did </w:t>
      </w:r>
      <w:proofErr w:type="gramStart"/>
      <w:r w:rsidR="009D6F72">
        <w:t>this</w:t>
      </w:r>
      <w:proofErr w:type="gramEnd"/>
      <w:r>
        <w:t xml:space="preserve"> make you feel? Why do you think you felt like that?</w:t>
      </w:r>
      <w:r w:rsidR="006C6422" w:rsidRPr="006C6422">
        <w:rPr>
          <w:noProof/>
          <w:sz w:val="32"/>
          <w:u w:val="single"/>
          <w:lang w:eastAsia="en-GB"/>
        </w:rPr>
        <w:t xml:space="preserve"> </w:t>
      </w:r>
    </w:p>
    <w:p w14:paraId="2BC9C7B9" w14:textId="0B44C8DC" w:rsidR="006E5C59" w:rsidRDefault="006E5C59" w:rsidP="006E5C59">
      <w:pPr>
        <w:rPr>
          <w:b/>
        </w:rPr>
      </w:pPr>
    </w:p>
    <w:p w14:paraId="3C672D8C" w14:textId="77777777" w:rsidR="006C6422" w:rsidRDefault="006C6422" w:rsidP="006E5C59">
      <w:pPr>
        <w:rPr>
          <w:b/>
        </w:rPr>
      </w:pPr>
    </w:p>
    <w:p w14:paraId="2A108796" w14:textId="77777777" w:rsidR="006C6422" w:rsidRDefault="006C6422" w:rsidP="006E5C59">
      <w:pPr>
        <w:rPr>
          <w:b/>
        </w:rPr>
      </w:pPr>
    </w:p>
    <w:p w14:paraId="26DB8AC5" w14:textId="77777777" w:rsidR="006C6422" w:rsidRDefault="006C6422" w:rsidP="006E5C59">
      <w:pPr>
        <w:rPr>
          <w:b/>
        </w:rPr>
      </w:pPr>
    </w:p>
    <w:p w14:paraId="507D68B8" w14:textId="77777777" w:rsidR="006C6422" w:rsidRDefault="006C6422" w:rsidP="006E5C59">
      <w:pPr>
        <w:rPr>
          <w:b/>
        </w:rPr>
      </w:pPr>
    </w:p>
    <w:p w14:paraId="5C2DABF0" w14:textId="77777777" w:rsidR="006C6422" w:rsidRDefault="006C6422" w:rsidP="006E5C59">
      <w:pPr>
        <w:rPr>
          <w:b/>
        </w:rPr>
      </w:pPr>
    </w:p>
    <w:p w14:paraId="76FFC744" w14:textId="1EFCB7C8" w:rsidR="006E5C59" w:rsidRPr="009D6F72" w:rsidRDefault="006E5C59" w:rsidP="006E5C59">
      <w:pPr>
        <w:rPr>
          <w:rFonts w:eastAsia="Times New Roman" w:cs="Times New Roman"/>
        </w:rPr>
      </w:pPr>
      <w:r w:rsidRPr="009D6F72">
        <w:rPr>
          <w:b/>
        </w:rPr>
        <w:t>Activity 1:</w:t>
      </w:r>
      <w:r w:rsidRPr="009D6F72">
        <w:rPr>
          <w:rFonts w:eastAsia="Times New Roman" w:cs="Times New Roman"/>
        </w:rPr>
        <w:t xml:space="preserve"> Read the first page</w:t>
      </w:r>
      <w:r w:rsidR="006C6422" w:rsidRPr="009D6F72">
        <w:rPr>
          <w:rFonts w:eastAsia="Times New Roman" w:cs="Times New Roman"/>
        </w:rPr>
        <w:t xml:space="preserve"> </w:t>
      </w:r>
      <w:hyperlink r:id="rId15" w:history="1">
        <w:r w:rsidR="00920643" w:rsidRPr="009D6F72">
          <w:rPr>
            <w:rStyle w:val="Hyperlink"/>
          </w:rPr>
          <w:t>https://www.youtube.com/watch?v=ocnRQi89nK8</w:t>
        </w:r>
      </w:hyperlink>
      <w:r w:rsidRPr="009D6F72">
        <w:rPr>
          <w:rFonts w:eastAsia="Times New Roman" w:cs="Times New Roman"/>
        </w:rPr>
        <w:t xml:space="preserve"> and continue reading up to the point where </w:t>
      </w:r>
      <w:proofErr w:type="spellStart"/>
      <w:r w:rsidRPr="009D6F72">
        <w:rPr>
          <w:rFonts w:eastAsia="Times New Roman" w:cs="Times New Roman"/>
        </w:rPr>
        <w:t>Handa</w:t>
      </w:r>
      <w:proofErr w:type="spellEnd"/>
      <w:r w:rsidRPr="009D6F72">
        <w:rPr>
          <w:rFonts w:eastAsia="Times New Roman" w:cs="Times New Roman"/>
        </w:rPr>
        <w:t xml:space="preserve"> sets out on her journey</w:t>
      </w:r>
      <w:r w:rsidR="002F1CD8" w:rsidRPr="009D6F72">
        <w:rPr>
          <w:rFonts w:eastAsia="Times New Roman" w:cs="Times New Roman"/>
        </w:rPr>
        <w:t>. I</w:t>
      </w:r>
      <w:r w:rsidRPr="009D6F72">
        <w:rPr>
          <w:rFonts w:eastAsia="Times New Roman" w:cs="Times New Roman"/>
        </w:rPr>
        <w:t>f you can</w:t>
      </w:r>
      <w:r w:rsidR="002F1CD8" w:rsidRPr="009D6F72">
        <w:rPr>
          <w:rFonts w:eastAsia="Times New Roman" w:cs="Times New Roman"/>
        </w:rPr>
        <w:t>,</w:t>
      </w:r>
      <w:r w:rsidRPr="009D6F72">
        <w:rPr>
          <w:rFonts w:eastAsia="Times New Roman" w:cs="Times New Roman"/>
        </w:rPr>
        <w:t xml:space="preserve"> </w:t>
      </w:r>
      <w:proofErr w:type="gramStart"/>
      <w:r w:rsidR="002F1CD8" w:rsidRPr="009D6F72">
        <w:rPr>
          <w:rFonts w:eastAsia="Times New Roman" w:cs="Times New Roman"/>
        </w:rPr>
        <w:t>c</w:t>
      </w:r>
      <w:r w:rsidRPr="009D6F72">
        <w:rPr>
          <w:rFonts w:eastAsia="Times New Roman" w:cs="Times New Roman"/>
        </w:rPr>
        <w:t>ollect together</w:t>
      </w:r>
      <w:proofErr w:type="gramEnd"/>
      <w:r w:rsidRPr="009D6F72">
        <w:rPr>
          <w:rFonts w:eastAsia="Times New Roman" w:cs="Times New Roman"/>
        </w:rPr>
        <w:t xml:space="preserve"> the eight fruits or some of the fruits from the story and place them in a </w:t>
      </w:r>
      <w:r w:rsidR="002F1CD8" w:rsidRPr="009D6F72">
        <w:rPr>
          <w:rFonts w:eastAsia="Times New Roman" w:cs="Times New Roman"/>
        </w:rPr>
        <w:t>basket</w:t>
      </w:r>
      <w:r w:rsidRPr="009D6F72">
        <w:rPr>
          <w:rFonts w:eastAsia="Times New Roman" w:cs="Times New Roman"/>
        </w:rPr>
        <w:t xml:space="preserve">. What do they feel like/ </w:t>
      </w:r>
      <w:proofErr w:type="gramStart"/>
      <w:r w:rsidRPr="009D6F72">
        <w:rPr>
          <w:rFonts w:eastAsia="Times New Roman" w:cs="Times New Roman"/>
        </w:rPr>
        <w:t>What</w:t>
      </w:r>
      <w:proofErr w:type="gramEnd"/>
      <w:r w:rsidRPr="009D6F72">
        <w:rPr>
          <w:rFonts w:eastAsia="Times New Roman" w:cs="Times New Roman"/>
        </w:rPr>
        <w:t xml:space="preserve"> do they smell like? Now have a go at chopping some of them up and tasting them. What do they taste like? Which is your favourite and why? Thinking about the taste, the texture, the smell and the feel of the fruits. Can you record your answers next to a picture of the fruit? </w:t>
      </w:r>
    </w:p>
    <w:p w14:paraId="4D8C6B59" w14:textId="26009628" w:rsidR="006E5C59" w:rsidRPr="009D6F72" w:rsidRDefault="006E5C59" w:rsidP="006E5C59">
      <w:pPr>
        <w:rPr>
          <w:rFonts w:eastAsia="Times New Roman" w:cs="Times New Roman"/>
        </w:rPr>
      </w:pPr>
      <w:r w:rsidRPr="009D6F72">
        <w:rPr>
          <w:rFonts w:eastAsia="Times New Roman" w:cs="Times New Roman"/>
        </w:rPr>
        <w:t xml:space="preserve">Return to the story and discuss which fruit you think </w:t>
      </w:r>
      <w:proofErr w:type="spellStart"/>
      <w:r w:rsidRPr="009D6F72">
        <w:rPr>
          <w:rFonts w:eastAsia="Times New Roman" w:cs="Times New Roman"/>
        </w:rPr>
        <w:t>Handa’s</w:t>
      </w:r>
      <w:proofErr w:type="spellEnd"/>
      <w:r w:rsidRPr="009D6F72">
        <w:rPr>
          <w:rFonts w:eastAsia="Times New Roman" w:cs="Times New Roman"/>
        </w:rPr>
        <w:t xml:space="preserve"> friend will like best. </w:t>
      </w:r>
      <w:r w:rsidR="00265489" w:rsidRPr="009D6F72">
        <w:rPr>
          <w:rFonts w:eastAsia="Times New Roman" w:cs="Times New Roman"/>
        </w:rPr>
        <w:t xml:space="preserve">You could then make a fruit salad using all of your favourites. </w:t>
      </w:r>
    </w:p>
    <w:p w14:paraId="37F073F0" w14:textId="529B964D" w:rsidR="006E5C59" w:rsidRDefault="006E5C59" w:rsidP="006E5C59"/>
    <w:p w14:paraId="1E9C7E1B" w14:textId="77777777" w:rsidR="006E5C59" w:rsidRDefault="006E5C59" w:rsidP="006E5C59">
      <w:r w:rsidRPr="00460DA8">
        <w:rPr>
          <w:b/>
        </w:rPr>
        <w:t>Activity 2:</w:t>
      </w:r>
      <w:r>
        <w:t xml:space="preserve"> </w:t>
      </w:r>
      <w:r w:rsidRPr="008C4BBC">
        <w:t>Re-read the first part of the story and take time to look carefully at the illu</w:t>
      </w:r>
      <w:r>
        <w:t>strations.</w:t>
      </w:r>
    </w:p>
    <w:p w14:paraId="749E82F5" w14:textId="30CC0D1B" w:rsidR="006E5C59" w:rsidRDefault="00265489" w:rsidP="006E5C59">
      <w:r>
        <w:t>W</w:t>
      </w:r>
      <w:r w:rsidR="006E5C59">
        <w:t xml:space="preserve">hy do you </w:t>
      </w:r>
      <w:r w:rsidR="006E5C59" w:rsidRPr="008C4BBC">
        <w:t xml:space="preserve">think </w:t>
      </w:r>
      <w:proofErr w:type="spellStart"/>
      <w:r w:rsidR="006E5C59" w:rsidRPr="008C4BBC">
        <w:t>Ha</w:t>
      </w:r>
      <w:r w:rsidR="006E5C59">
        <w:t>nda</w:t>
      </w:r>
      <w:proofErr w:type="spellEnd"/>
      <w:r w:rsidR="006E5C59">
        <w:t xml:space="preserve"> was taking </w:t>
      </w:r>
      <w:proofErr w:type="spellStart"/>
      <w:r w:rsidR="006E5C59">
        <w:t>Akeyo</w:t>
      </w:r>
      <w:proofErr w:type="spellEnd"/>
      <w:r w:rsidR="006E5C59">
        <w:t xml:space="preserve"> a surprise?</w:t>
      </w:r>
      <w:r w:rsidR="006E5C59" w:rsidRPr="008C4BBC">
        <w:t xml:space="preserve"> What does this tell us about her personal</w:t>
      </w:r>
      <w:r w:rsidR="006E5C59">
        <w:t xml:space="preserve">ity?  Do you </w:t>
      </w:r>
      <w:r w:rsidR="006E5C59" w:rsidRPr="008C4BBC">
        <w:t xml:space="preserve">think </w:t>
      </w:r>
      <w:proofErr w:type="spellStart"/>
      <w:r w:rsidR="006E5C59" w:rsidRPr="008C4BBC">
        <w:t>Akeyo</w:t>
      </w:r>
      <w:proofErr w:type="spellEnd"/>
      <w:r w:rsidR="006E5C59" w:rsidRPr="008C4BBC">
        <w:t xml:space="preserve"> will like the </w:t>
      </w:r>
      <w:proofErr w:type="gramStart"/>
      <w:r w:rsidR="006E5C59" w:rsidRPr="008C4BBC">
        <w:t>surprise.</w:t>
      </w:r>
      <w:proofErr w:type="gramEnd"/>
      <w:r w:rsidR="006E5C59" w:rsidRPr="008C4BBC">
        <w:t xml:space="preserve"> </w:t>
      </w:r>
      <w:r w:rsidR="006E5C59">
        <w:t xml:space="preserve">Which fruit do you think she will like best and why? </w:t>
      </w:r>
      <w:r w:rsidR="00920643">
        <w:t xml:space="preserve">What do you think </w:t>
      </w:r>
      <w:proofErr w:type="spellStart"/>
      <w:r w:rsidR="00920643">
        <w:t>Akeyo</w:t>
      </w:r>
      <w:proofErr w:type="spellEnd"/>
      <w:r w:rsidR="00920643">
        <w:t xml:space="preserve"> would say to </w:t>
      </w:r>
      <w:proofErr w:type="spellStart"/>
      <w:r w:rsidR="00920643">
        <w:t>Handa</w:t>
      </w:r>
      <w:proofErr w:type="spellEnd"/>
      <w:r w:rsidR="00B61844">
        <w:t xml:space="preserve"> if she </w:t>
      </w:r>
      <w:proofErr w:type="gramStart"/>
      <w:r w:rsidR="00B61844">
        <w:t>was</w:t>
      </w:r>
      <w:proofErr w:type="gramEnd"/>
      <w:r w:rsidR="00B61844">
        <w:t xml:space="preserve"> writing her a thank you card</w:t>
      </w:r>
      <w:r w:rsidR="00920643">
        <w:t>?</w:t>
      </w:r>
    </w:p>
    <w:p w14:paraId="72A245A7" w14:textId="10100BA6" w:rsidR="006E5C59" w:rsidRPr="006E5C59" w:rsidRDefault="006E5C59" w:rsidP="006E5C59">
      <w:pPr>
        <w:rPr>
          <w:rFonts w:ascii="Times New Roman" w:eastAsia="Times New Roman" w:hAnsi="Times New Roman" w:cs="Times New Roman"/>
        </w:rPr>
      </w:pPr>
      <w:r w:rsidRPr="009E3329">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"C:\\var\\folders\\1x\\9q8ds_j51lg_cj6wn5ffc__h0000gn\\T\\com.microsoft.Word\\WebArchiveCopyPasteTempFiles\\Word-Family-Garden-Craft-and-Literacy-Activity-in-One..jpg" \* MERGEFORMAT </w:instrText>
      </w:r>
      <w:r w:rsidRPr="009E3329">
        <w:rPr>
          <w:rFonts w:ascii="Times New Roman" w:eastAsia="Times New Roman" w:hAnsi="Times New Roman" w:cs="Times New Roman"/>
        </w:rPr>
        <w:fldChar w:fldCharType="end"/>
      </w:r>
    </w:p>
    <w:p w14:paraId="7871AD4A" w14:textId="669CB25D" w:rsidR="006E5C59" w:rsidRDefault="006E5C59" w:rsidP="00920643">
      <w:r w:rsidRPr="00460DA8">
        <w:rPr>
          <w:b/>
        </w:rPr>
        <w:t>Activity 3:</w:t>
      </w:r>
      <w:r>
        <w:t xml:space="preserve">  </w:t>
      </w:r>
      <w:r w:rsidR="00920643">
        <w:t>After you have read the whole story</w:t>
      </w:r>
      <w:r w:rsidR="009D6F72">
        <w:t>,</w:t>
      </w:r>
      <w:r w:rsidR="00920643">
        <w:t xml:space="preserve"> see if you can re-tell the main events to an adult or a sibling in your home. </w:t>
      </w:r>
      <w:r w:rsidR="00B61844">
        <w:t xml:space="preserve">For your final reading activity you are going to create a story map (a series of pictures to represent a story) to retell </w:t>
      </w:r>
      <w:proofErr w:type="spellStart"/>
      <w:r w:rsidR="00B61844">
        <w:t>Handa’s</w:t>
      </w:r>
      <w:proofErr w:type="spellEnd"/>
      <w:r w:rsidR="00B61844">
        <w:t xml:space="preserve"> Surprise. You will need to think about where the story took place, what </w:t>
      </w:r>
      <w:proofErr w:type="spellStart"/>
      <w:r w:rsidR="00B61844">
        <w:t>Handa</w:t>
      </w:r>
      <w:proofErr w:type="spellEnd"/>
      <w:r w:rsidR="00B61844">
        <w:t xml:space="preserve"> took with her and </w:t>
      </w:r>
      <w:proofErr w:type="gramStart"/>
      <w:r w:rsidR="00B61844">
        <w:t>who</w:t>
      </w:r>
      <w:proofErr w:type="gramEnd"/>
      <w:r w:rsidR="00B61844">
        <w:t xml:space="preserve"> she met along the way. </w:t>
      </w:r>
    </w:p>
    <w:p w14:paraId="3C11D975" w14:textId="77777777" w:rsidR="006E5C59" w:rsidRDefault="006E5C59" w:rsidP="006E5C59">
      <w:r w:rsidRPr="007411B7">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Pr="007411B7">
        <w:rPr>
          <w:rFonts w:ascii="Times New Roman" w:eastAsia="Times New Roman" w:hAnsi="Times New Roman" w:cs="Times New Roman"/>
        </w:rPr>
        <w:fldChar w:fldCharType="end"/>
      </w:r>
    </w:p>
    <w:p w14:paraId="0C26F67A" w14:textId="02D317C4" w:rsidR="00127BDA" w:rsidRDefault="00127BDA" w:rsidP="006E5C59">
      <w:pPr>
        <w:rPr>
          <w:rFonts w:cstheme="minorHAnsi"/>
          <w:color w:val="000000" w:themeColor="text1"/>
        </w:rPr>
      </w:pPr>
    </w:p>
    <w:p w14:paraId="02DE599B" w14:textId="1C04E83A" w:rsidR="00FD3BC2" w:rsidRPr="00B40F92" w:rsidRDefault="00FD3BC2" w:rsidP="002577E9">
      <w:pPr>
        <w:contextualSpacing/>
        <w:jc w:val="center"/>
        <w:rPr>
          <w:rFonts w:cstheme="minorHAnsi"/>
          <w:b/>
          <w:color w:val="70AD47" w:themeColor="accent6"/>
          <w:sz w:val="32"/>
        </w:rPr>
      </w:pPr>
    </w:p>
    <w:p w14:paraId="77301C47" w14:textId="3D852164" w:rsidR="002078C1" w:rsidRPr="005D1D79" w:rsidRDefault="00DB17FD" w:rsidP="005D1D79">
      <w:pPr>
        <w:contextualSpacing/>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xml:space="preserve">, there are many great books on the Oxford Owl website that are </w:t>
      </w:r>
      <w:proofErr w:type="spellStart"/>
      <w:r w:rsidR="009C26F1" w:rsidRPr="00F75098">
        <w:rPr>
          <w:rFonts w:ascii="Helvetica" w:eastAsia="Times New Roman" w:hAnsi="Helvetica" w:cs="Times New Roman"/>
          <w:b/>
          <w:i/>
          <w:color w:val="323232"/>
          <w:sz w:val="18"/>
          <w:szCs w:val="18"/>
          <w:lang w:eastAsia="en-GB"/>
        </w:rPr>
        <w:t>sutiable</w:t>
      </w:r>
      <w:proofErr w:type="spellEnd"/>
      <w:r w:rsidR="009C26F1" w:rsidRPr="00F75098">
        <w:rPr>
          <w:rFonts w:ascii="Helvetica" w:eastAsia="Times New Roman" w:hAnsi="Helvetica" w:cs="Times New Roman"/>
          <w:b/>
          <w:i/>
          <w:color w:val="323232"/>
          <w:sz w:val="18"/>
          <w:szCs w:val="18"/>
          <w:lang w:eastAsia="en-GB"/>
        </w:rPr>
        <w:t xml:space="preserve"> for a range of levels, check the Saxon website for the username and password.</w:t>
      </w:r>
    </w:p>
    <w:p w14:paraId="70B03D9C" w14:textId="3BAA51C7" w:rsidR="00636839" w:rsidRPr="002D3AB0" w:rsidRDefault="005C6A8D" w:rsidP="002D3AB0">
      <w:pPr>
        <w:tabs>
          <w:tab w:val="left" w:pos="7721"/>
        </w:tabs>
        <w:spacing w:before="100" w:beforeAutospacing="1" w:after="100" w:afterAutospacing="1"/>
        <w:jc w:val="center"/>
        <w:rPr>
          <w:rFonts w:ascii="Helvetica" w:eastAsia="Times New Roman" w:hAnsi="Helvetica" w:cs="Times New Roman"/>
          <w:b/>
          <w:color w:val="323232"/>
          <w:sz w:val="21"/>
          <w:szCs w:val="21"/>
          <w:lang w:eastAsia="en-GB"/>
        </w:rPr>
      </w:pPr>
      <w:r w:rsidRPr="00BA0B35">
        <w:t xml:space="preserve">Username: </w:t>
      </w:r>
      <w:proofErr w:type="spellStart"/>
      <w:r w:rsidRPr="00BA0B35">
        <w:rPr>
          <w:b/>
          <w:bCs/>
        </w:rPr>
        <w:t>saxonreception</w:t>
      </w:r>
      <w:proofErr w:type="spellEnd"/>
      <w:r w:rsidRPr="00BA0B35">
        <w:rPr>
          <w:b/>
          <w:bCs/>
        </w:rPr>
        <w:t xml:space="preserve"> </w:t>
      </w:r>
      <w:r w:rsidRPr="00BA0B35">
        <w:t xml:space="preserve">Password: </w:t>
      </w:r>
      <w:r w:rsidRPr="00BA0B35">
        <w:rPr>
          <w:b/>
          <w:bCs/>
        </w:rPr>
        <w:t>receptio</w:t>
      </w:r>
      <w:r w:rsidR="0051166F">
        <w:rPr>
          <w:b/>
          <w:bCs/>
        </w:rPr>
        <w:t>n</w:t>
      </w:r>
    </w:p>
    <w:p w14:paraId="1FADD1AA" w14:textId="77777777" w:rsidR="00920643" w:rsidRDefault="00920643" w:rsidP="00B61844">
      <w:pPr>
        <w:tabs>
          <w:tab w:val="left" w:pos="7721"/>
        </w:tabs>
        <w:spacing w:before="100" w:beforeAutospacing="1" w:after="100" w:afterAutospacing="1"/>
        <w:rPr>
          <w:rFonts w:eastAsia="Times New Roman" w:cs="Times New Roman"/>
          <w:color w:val="323232"/>
          <w:sz w:val="32"/>
          <w:szCs w:val="21"/>
          <w:u w:val="single"/>
          <w:lang w:eastAsia="en-GB"/>
        </w:rPr>
      </w:pPr>
    </w:p>
    <w:p w14:paraId="4559B69B" w14:textId="77777777" w:rsidR="00920643" w:rsidRDefault="00920643"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p>
    <w:p w14:paraId="7889C2A2" w14:textId="6A512086" w:rsidR="00636839" w:rsidRDefault="00660D47"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660D47">
        <w:rPr>
          <w:rFonts w:eastAsia="Times New Roman" w:cs="Times New Roman"/>
          <w:noProof/>
          <w:color w:val="323232"/>
          <w:sz w:val="32"/>
          <w:szCs w:val="21"/>
          <w:u w:val="single"/>
          <w:lang w:eastAsia="en-GB"/>
        </w:rPr>
        <w:lastRenderedPageBreak/>
        <w:drawing>
          <wp:anchor distT="0" distB="0" distL="114300" distR="114300" simplePos="0" relativeHeight="251665408" behindDoc="0" locked="0" layoutInCell="1" allowOverlap="1" wp14:anchorId="3DF90E2C" wp14:editId="59DC47EA">
            <wp:simplePos x="0" y="0"/>
            <wp:positionH relativeFrom="column">
              <wp:posOffset>5118100</wp:posOffset>
            </wp:positionH>
            <wp:positionV relativeFrom="paragraph">
              <wp:posOffset>139700</wp:posOffset>
            </wp:positionV>
            <wp:extent cx="1483360" cy="964565"/>
            <wp:effectExtent l="88900" t="139700" r="78740" b="140335"/>
            <wp:wrapSquare wrapText="bothSides"/>
            <wp:docPr id="33" name="Picture 33"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647655">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0D47">
        <w:rPr>
          <w:rFonts w:eastAsia="Times New Roman" w:cs="Times New Roman"/>
          <w:noProof/>
          <w:color w:val="323232"/>
          <w:sz w:val="32"/>
          <w:szCs w:val="21"/>
          <w:u w:val="single"/>
          <w:lang w:eastAsia="en-GB"/>
        </w:rPr>
        <w:drawing>
          <wp:anchor distT="0" distB="0" distL="114300" distR="114300" simplePos="0" relativeHeight="251666432" behindDoc="0" locked="0" layoutInCell="1" allowOverlap="1" wp14:anchorId="4DCD7C5C" wp14:editId="022B800E">
            <wp:simplePos x="0" y="0"/>
            <wp:positionH relativeFrom="column">
              <wp:posOffset>0</wp:posOffset>
            </wp:positionH>
            <wp:positionV relativeFrom="paragraph">
              <wp:posOffset>165039</wp:posOffset>
            </wp:positionV>
            <wp:extent cx="1483360" cy="964565"/>
            <wp:effectExtent l="101600" t="165100" r="91440" b="165735"/>
            <wp:wrapSquare wrapText="bothSides"/>
            <wp:docPr id="36" name="Picture 36"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20782960">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137E01" w14:textId="5F3A16E3"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79204E">
        <w:rPr>
          <w:rFonts w:eastAsia="Times New Roman" w:cs="Times New Roman"/>
          <w:color w:val="323232"/>
          <w:sz w:val="32"/>
          <w:szCs w:val="21"/>
          <w:u w:val="single"/>
          <w:lang w:eastAsia="en-GB"/>
        </w:rPr>
        <w:t>6</w:t>
      </w:r>
    </w:p>
    <w:p w14:paraId="7504047D" w14:textId="75F65FD9" w:rsidR="006E69DF" w:rsidRDefault="006E69DF" w:rsidP="0027559B">
      <w:pPr>
        <w:pStyle w:val="Header"/>
        <w:rPr>
          <w:rFonts w:asciiTheme="minorHAnsi" w:hAnsiTheme="minorHAnsi" w:cstheme="minorHAnsi"/>
          <w:b/>
        </w:rPr>
      </w:pPr>
    </w:p>
    <w:p w14:paraId="7C6C0418" w14:textId="77777777" w:rsidR="006E69DF" w:rsidRDefault="006E69DF" w:rsidP="0027559B">
      <w:pPr>
        <w:pStyle w:val="Header"/>
        <w:rPr>
          <w:rFonts w:asciiTheme="minorHAnsi" w:hAnsiTheme="minorHAnsi" w:cstheme="minorHAnsi"/>
          <w:b/>
        </w:rPr>
      </w:pPr>
    </w:p>
    <w:p w14:paraId="4EE45596" w14:textId="77777777" w:rsidR="006E69DF" w:rsidRDefault="006E69DF" w:rsidP="0027559B">
      <w:pPr>
        <w:pStyle w:val="Header"/>
        <w:rPr>
          <w:rFonts w:asciiTheme="minorHAnsi" w:hAnsiTheme="minorHAnsi" w:cstheme="minorHAnsi"/>
          <w:b/>
        </w:rPr>
      </w:pPr>
    </w:p>
    <w:p w14:paraId="25F2DE18" w14:textId="77777777" w:rsidR="006E69DF" w:rsidRDefault="006E69DF" w:rsidP="0027559B">
      <w:pPr>
        <w:pStyle w:val="Header"/>
        <w:rPr>
          <w:rFonts w:asciiTheme="minorHAnsi" w:hAnsiTheme="minorHAnsi" w:cstheme="minorHAnsi"/>
          <w:b/>
        </w:rPr>
      </w:pPr>
    </w:p>
    <w:p w14:paraId="14F46985" w14:textId="28B43F73" w:rsidR="0027559B" w:rsidRPr="00C86818" w:rsidRDefault="00C92E5F" w:rsidP="0027559B">
      <w:pPr>
        <w:pStyle w:val="Header"/>
        <w:rPr>
          <w:rFonts w:asciiTheme="minorHAnsi" w:hAnsiTheme="minorHAnsi" w:cstheme="minorHAnsi"/>
          <w:b/>
          <w:sz w:val="24"/>
          <w:szCs w:val="24"/>
        </w:rPr>
      </w:pPr>
      <w:r w:rsidRPr="00C86818">
        <w:rPr>
          <w:rFonts w:asciiTheme="minorHAnsi" w:hAnsiTheme="minorHAnsi" w:cstheme="minorHAnsi"/>
          <w:b/>
          <w:sz w:val="24"/>
          <w:szCs w:val="24"/>
        </w:rPr>
        <w:t>L.O.</w:t>
      </w:r>
      <w:r w:rsidRPr="00C86818">
        <w:rPr>
          <w:rFonts w:asciiTheme="minorHAnsi" w:hAnsiTheme="minorHAnsi" w:cstheme="minorHAnsi"/>
          <w:sz w:val="24"/>
          <w:szCs w:val="24"/>
        </w:rPr>
        <w:t xml:space="preserve"> </w:t>
      </w:r>
      <w:r w:rsidR="0027559B" w:rsidRPr="00C86818">
        <w:rPr>
          <w:rFonts w:asciiTheme="minorHAnsi" w:hAnsiTheme="minorHAnsi" w:cstheme="minorHAnsi"/>
          <w:sz w:val="24"/>
          <w:szCs w:val="24"/>
        </w:rPr>
        <w:t>We are learning to write short sentences in meaningful contexts.</w:t>
      </w:r>
      <w:r w:rsidR="0027559B" w:rsidRPr="00C86818">
        <w:rPr>
          <w:rFonts w:asciiTheme="minorHAnsi" w:hAnsiTheme="minorHAnsi" w:cstheme="minorHAnsi"/>
          <w:b/>
          <w:sz w:val="24"/>
          <w:szCs w:val="24"/>
        </w:rPr>
        <w:t xml:space="preserve">   </w:t>
      </w:r>
    </w:p>
    <w:p w14:paraId="0EAC9982" w14:textId="36740531" w:rsidR="00310927" w:rsidRPr="00B22F19" w:rsidRDefault="00310927">
      <w:pPr>
        <w:rPr>
          <w:rFonts w:cstheme="minorHAnsi"/>
        </w:rPr>
      </w:pPr>
    </w:p>
    <w:p w14:paraId="55C6C654" w14:textId="249C79D2" w:rsidR="00310927" w:rsidRPr="001C25B5" w:rsidRDefault="00310927">
      <w:pPr>
        <w:rPr>
          <w:rFonts w:cstheme="minorHAnsi"/>
        </w:rPr>
      </w:pPr>
      <w:r w:rsidRPr="00B22F19">
        <w:rPr>
          <w:rFonts w:cstheme="minorHAnsi"/>
          <w:b/>
        </w:rPr>
        <w:t>Warm up:</w:t>
      </w:r>
      <w:r w:rsidR="001C25B5">
        <w:rPr>
          <w:rFonts w:cstheme="minorHAnsi"/>
          <w:i/>
        </w:rPr>
        <w:t xml:space="preserve"> </w:t>
      </w:r>
      <w:r w:rsidR="008A14D1">
        <w:rPr>
          <w:rFonts w:cstheme="minorHAnsi"/>
        </w:rPr>
        <w:t xml:space="preserve">Throughout the week have a go at trying different fruits and vegetables, after tasting them we would like you to think about words that you would use to describe the way it tastes, for example: sweet, sour, tough, soft. Write these down and keep them safe, they will be useful for when you complete your writing activities! </w:t>
      </w:r>
    </w:p>
    <w:p w14:paraId="608BC295" w14:textId="6CB4C81C" w:rsidR="00310927" w:rsidRPr="00B22F19" w:rsidRDefault="00310927">
      <w:pPr>
        <w:rPr>
          <w:rFonts w:cstheme="minorHAnsi"/>
        </w:rPr>
      </w:pPr>
    </w:p>
    <w:p w14:paraId="6E6DCF48" w14:textId="5B24E514" w:rsidR="00310927" w:rsidRPr="00AC0D18" w:rsidRDefault="00310927">
      <w:pPr>
        <w:rPr>
          <w:rFonts w:cstheme="minorHAnsi"/>
        </w:rPr>
      </w:pPr>
      <w:r w:rsidRPr="00B22F19">
        <w:rPr>
          <w:rFonts w:cstheme="minorHAnsi"/>
          <w:b/>
        </w:rPr>
        <w:t>Activity 1:</w:t>
      </w:r>
      <w:r w:rsidRPr="00B22F19">
        <w:rPr>
          <w:rFonts w:cstheme="minorHAnsi"/>
        </w:rPr>
        <w:t xml:space="preserve"> </w:t>
      </w:r>
      <w:r w:rsidR="008A14D1">
        <w:rPr>
          <w:rFonts w:cstheme="minorHAnsi"/>
        </w:rPr>
        <w:t xml:space="preserve">In our story, </w:t>
      </w:r>
      <w:proofErr w:type="spellStart"/>
      <w:r w:rsidR="008A14D1">
        <w:rPr>
          <w:rFonts w:cstheme="minorHAnsi"/>
        </w:rPr>
        <w:t>Handa</w:t>
      </w:r>
      <w:proofErr w:type="spellEnd"/>
      <w:r w:rsidR="008A14D1">
        <w:rPr>
          <w:rFonts w:cstheme="minorHAnsi"/>
        </w:rPr>
        <w:t xml:space="preserve"> is taking her special friend a basket of fruit. We would like you to have a think about what gift you would like to take </w:t>
      </w:r>
      <w:r w:rsidR="009D6F72">
        <w:rPr>
          <w:rFonts w:cstheme="minorHAnsi"/>
        </w:rPr>
        <w:t xml:space="preserve">to </w:t>
      </w:r>
      <w:r w:rsidR="008A14D1">
        <w:rPr>
          <w:rFonts w:cstheme="minorHAnsi"/>
        </w:rPr>
        <w:t>your special friend. You might want to make something for them, paint them a picture or even cook them something delicious. Have a go at writing a sentence or two explaining what it is you would take to your special friend, you can always draw a picture to go with your sentence!</w:t>
      </w:r>
    </w:p>
    <w:p w14:paraId="4BA482A9" w14:textId="37BF2DC6" w:rsidR="00310927" w:rsidRDefault="00310927">
      <w:pPr>
        <w:rPr>
          <w:rFonts w:cstheme="minorHAnsi"/>
        </w:rPr>
      </w:pPr>
    </w:p>
    <w:p w14:paraId="1062D2C4" w14:textId="77777777" w:rsidR="00AC0D18" w:rsidRDefault="00AC0D18">
      <w:pPr>
        <w:rPr>
          <w:rFonts w:cstheme="minorHAnsi"/>
        </w:rPr>
      </w:pPr>
    </w:p>
    <w:p w14:paraId="66B48EF7" w14:textId="77777777" w:rsidR="007C1E32" w:rsidRDefault="00EA364B" w:rsidP="00AC0D18">
      <w:pPr>
        <w:rPr>
          <w:rFonts w:cstheme="minorHAnsi"/>
        </w:rPr>
      </w:pPr>
      <w:r w:rsidRPr="00B22F19">
        <w:rPr>
          <w:rFonts w:cstheme="minorHAnsi"/>
          <w:b/>
        </w:rPr>
        <w:t>Activity 2:</w:t>
      </w:r>
      <w:r w:rsidRPr="00B22F19">
        <w:rPr>
          <w:rFonts w:cstheme="minorHAnsi"/>
        </w:rPr>
        <w:t xml:space="preserve"> </w:t>
      </w:r>
      <w:r w:rsidR="008A14D1">
        <w:rPr>
          <w:rFonts w:cstheme="minorHAnsi"/>
        </w:rPr>
        <w:t xml:space="preserve"> Re-read or listen to the story again, paying close attention to the part when the fruits </w:t>
      </w:r>
      <w:proofErr w:type="gramStart"/>
      <w:r w:rsidR="008A14D1">
        <w:rPr>
          <w:rFonts w:cstheme="minorHAnsi"/>
        </w:rPr>
        <w:t>were stolen</w:t>
      </w:r>
      <w:proofErr w:type="gramEnd"/>
      <w:r w:rsidR="008A14D1">
        <w:rPr>
          <w:rFonts w:cstheme="minorHAnsi"/>
        </w:rPr>
        <w:t xml:space="preserve"> from the basket. Listen carefully to the words used to describe the fruits e.g. soft yellow banana, </w:t>
      </w:r>
      <w:r w:rsidR="00BB65C2">
        <w:rPr>
          <w:rFonts w:cstheme="minorHAnsi"/>
        </w:rPr>
        <w:t>ripe red mango and creamy green avocado. These are all adjectives and they help us to imagine</w:t>
      </w:r>
      <w:r w:rsidR="002D3AB0">
        <w:rPr>
          <w:rFonts w:cstheme="minorHAnsi"/>
        </w:rPr>
        <w:t xml:space="preserve"> exactly what </w:t>
      </w:r>
      <w:proofErr w:type="spellStart"/>
      <w:r w:rsidR="002D3AB0">
        <w:rPr>
          <w:rFonts w:cstheme="minorHAnsi"/>
        </w:rPr>
        <w:t>Handa</w:t>
      </w:r>
      <w:proofErr w:type="spellEnd"/>
      <w:r w:rsidR="002D3AB0">
        <w:rPr>
          <w:rFonts w:cstheme="minorHAnsi"/>
        </w:rPr>
        <w:t xml:space="preserve"> </w:t>
      </w:r>
      <w:proofErr w:type="gramStart"/>
      <w:r w:rsidR="002D3AB0">
        <w:rPr>
          <w:rFonts w:cstheme="minorHAnsi"/>
        </w:rPr>
        <w:t>is tasting</w:t>
      </w:r>
      <w:proofErr w:type="gramEnd"/>
      <w:r w:rsidR="002D3AB0">
        <w:rPr>
          <w:rFonts w:cstheme="minorHAnsi"/>
        </w:rPr>
        <w:t>!</w:t>
      </w:r>
    </w:p>
    <w:p w14:paraId="112DE23D" w14:textId="277C4D77" w:rsidR="0027559B" w:rsidRPr="009D25F6" w:rsidRDefault="00F36562" w:rsidP="00AC0D18">
      <w:pPr>
        <w:rPr>
          <w:rFonts w:cstheme="minorHAnsi"/>
        </w:rPr>
      </w:pPr>
      <w:r w:rsidRPr="00F36562">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4C3DE06F" wp14:editId="4FC8F181">
            <wp:simplePos x="0" y="0"/>
            <wp:positionH relativeFrom="column">
              <wp:posOffset>0</wp:posOffset>
            </wp:positionH>
            <wp:positionV relativeFrom="paragraph">
              <wp:posOffset>695384</wp:posOffset>
            </wp:positionV>
            <wp:extent cx="6517758" cy="4089814"/>
            <wp:effectExtent l="0" t="0" r="0" b="0"/>
            <wp:wrapSquare wrapText="bothSides"/>
            <wp:docPr id="41" name="Picture 41" descr="Straw Basket Outline SVG Picnic Svg Straw Basket Clipar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w Basket Outline SVG Picnic Svg Straw Basket Clipart image 0"/>
                    <pic:cNvPicPr>
                      <a:picLocks noChangeAspect="1" noChangeArrowheads="1"/>
                    </pic:cNvPicPr>
                  </pic:nvPicPr>
                  <pic:blipFill rotWithShape="1">
                    <a:blip r:embed="rId16">
                      <a:extLst>
                        <a:ext uri="{28A0092B-C50C-407E-A947-70E740481C1C}">
                          <a14:useLocalDpi xmlns:a14="http://schemas.microsoft.com/office/drawing/2010/main" val="0"/>
                        </a:ext>
                      </a:extLst>
                    </a:blip>
                    <a:srcRect t="10876" b="10728"/>
                    <a:stretch/>
                  </pic:blipFill>
                  <pic:spPr bwMode="auto">
                    <a:xfrm>
                      <a:off x="0" y="0"/>
                      <a:ext cx="6520925" cy="40918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65C2">
        <w:rPr>
          <w:rFonts w:cstheme="minorHAnsi"/>
        </w:rPr>
        <w:t xml:space="preserve">Using the basket outline below, draw some of the fruits or vegetables that you have tried this week and underneath, using your warm up activity to help, can you write some sentences describing the different foods you have tasted?    </w:t>
      </w:r>
    </w:p>
    <w:p w14:paraId="7CD7CE4C" w14:textId="7761F17E" w:rsidR="00F36562" w:rsidRPr="00F36562" w:rsidRDefault="00F36562" w:rsidP="00F36562">
      <w:pPr>
        <w:rPr>
          <w:rFonts w:ascii="Times New Roman" w:eastAsia="Times New Roman" w:hAnsi="Times New Roman" w:cs="Times New Roman"/>
        </w:rPr>
      </w:pPr>
      <w:r w:rsidRPr="00F36562">
        <w:rPr>
          <w:rFonts w:ascii="Times New Roman" w:eastAsia="Times New Roman" w:hAnsi="Times New Roman" w:cs="Times New Roman"/>
        </w:rPr>
        <w:lastRenderedPageBreak/>
        <w:fldChar w:fldCharType="begin"/>
      </w:r>
      <w:r w:rsidRPr="00F36562">
        <w:rPr>
          <w:rFonts w:ascii="Times New Roman" w:eastAsia="Times New Roman" w:hAnsi="Times New Roman" w:cs="Times New Roman"/>
        </w:rPr>
        <w:instrText xml:space="preserve"> INCLUDEPICTURE "https://i.etsystatic.com/17857814/r/il/0d0e97/1707188467/il_794xN.1707188467_koh1.jpg" \* MERGEFORMATINET </w:instrText>
      </w:r>
      <w:r w:rsidRPr="00F36562">
        <w:rPr>
          <w:rFonts w:ascii="Times New Roman" w:eastAsia="Times New Roman" w:hAnsi="Times New Roman" w:cs="Times New Roman"/>
        </w:rPr>
        <w:fldChar w:fldCharType="end"/>
      </w:r>
    </w:p>
    <w:p w14:paraId="02CA3F33" w14:textId="5954B4BE" w:rsidR="00BB65C2" w:rsidRDefault="002D3AB0" w:rsidP="0079204E">
      <w:pPr>
        <w:rPr>
          <w:rFonts w:cstheme="minorHAnsi"/>
        </w:rPr>
      </w:pPr>
      <w:r w:rsidRPr="00F36562">
        <w:rPr>
          <w:rFonts w:ascii="Times New Roman" w:eastAsia="Times New Roman" w:hAnsi="Times New Roman" w:cs="Times New Roman"/>
          <w:noProof/>
          <w:lang w:eastAsia="en-GB"/>
        </w:rPr>
        <w:drawing>
          <wp:anchor distT="0" distB="0" distL="114300" distR="114300" simplePos="0" relativeHeight="251674624" behindDoc="0" locked="0" layoutInCell="1" allowOverlap="1" wp14:anchorId="7196E04A" wp14:editId="4B9A28EF">
            <wp:simplePos x="0" y="0"/>
            <wp:positionH relativeFrom="column">
              <wp:posOffset>3737610</wp:posOffset>
            </wp:positionH>
            <wp:positionV relativeFrom="paragraph">
              <wp:posOffset>8255</wp:posOffset>
            </wp:positionV>
            <wp:extent cx="3104515" cy="3104515"/>
            <wp:effectExtent l="0" t="0" r="0" b="0"/>
            <wp:wrapSquare wrapText="bothSides"/>
            <wp:docPr id="42" name="Picture 42" descr="Handa's Surprise Wooden Character Set | Early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nda's Surprise Wooden Character Set | Early Excell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4515" cy="310451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64B" w:rsidRPr="00B22F19">
        <w:rPr>
          <w:rFonts w:cstheme="minorHAnsi"/>
          <w:b/>
        </w:rPr>
        <w:t>Activity 3:</w:t>
      </w:r>
      <w:r w:rsidR="00EA364B" w:rsidRPr="00B22F19">
        <w:rPr>
          <w:rFonts w:cstheme="minorHAnsi"/>
        </w:rPr>
        <w:t xml:space="preserve"> </w:t>
      </w:r>
      <w:r w:rsidR="0027559B" w:rsidRPr="00B22F19">
        <w:rPr>
          <w:rFonts w:cstheme="minorHAnsi"/>
        </w:rPr>
        <w:t xml:space="preserve"> </w:t>
      </w:r>
      <w:r w:rsidR="00BB65C2">
        <w:rPr>
          <w:rFonts w:cstheme="minorHAnsi"/>
        </w:rPr>
        <w:t>There are many animals in our story this week. Listen to this clip</w:t>
      </w:r>
      <w:r w:rsidR="00AB66DA">
        <w:rPr>
          <w:rFonts w:cstheme="minorHAnsi"/>
        </w:rPr>
        <w:t xml:space="preserve"> </w:t>
      </w:r>
      <w:hyperlink r:id="rId18" w:history="1">
        <w:r w:rsidR="00AB66DA">
          <w:rPr>
            <w:rStyle w:val="Hyperlink"/>
          </w:rPr>
          <w:t>http://bbcsfx.acropolis.org.uk/</w:t>
        </w:r>
      </w:hyperlink>
      <w:r w:rsidR="00BB65C2">
        <w:rPr>
          <w:rFonts w:cstheme="minorHAnsi"/>
        </w:rPr>
        <w:t xml:space="preserve"> and see if you recognise any of the animals from the noises that they make. Can you name the different animals that were in our story? If you are unsure of what any of the animals are in the story, spend some time looking at pictures or videos of them, you can find lots of information about African animals on the London Zoo webpage!</w:t>
      </w:r>
    </w:p>
    <w:p w14:paraId="76FDBBFC" w14:textId="37591CB5" w:rsidR="00BB65C2" w:rsidRDefault="00BB65C2" w:rsidP="0079204E">
      <w:pPr>
        <w:rPr>
          <w:rFonts w:cstheme="minorHAnsi"/>
        </w:rPr>
      </w:pPr>
    </w:p>
    <w:p w14:paraId="44277417" w14:textId="7FBF2481" w:rsidR="00F36562" w:rsidRPr="00F36562" w:rsidRDefault="00BB65C2" w:rsidP="00F36562">
      <w:pPr>
        <w:rPr>
          <w:rFonts w:ascii="Times New Roman" w:eastAsia="Times New Roman" w:hAnsi="Times New Roman" w:cs="Times New Roman"/>
        </w:rPr>
      </w:pPr>
      <w:r>
        <w:rPr>
          <w:rFonts w:cstheme="minorHAnsi"/>
        </w:rPr>
        <w:t xml:space="preserve">We would like you to write about your favourite animals in the story. Can you describe what they look like? How do they move? </w:t>
      </w:r>
      <w:proofErr w:type="gramStart"/>
      <w:r>
        <w:rPr>
          <w:rFonts w:cstheme="minorHAnsi"/>
        </w:rPr>
        <w:t>Tell us about what they like to eat?</w:t>
      </w:r>
      <w:proofErr w:type="gramEnd"/>
      <w:r>
        <w:rPr>
          <w:rFonts w:cstheme="minorHAnsi"/>
        </w:rPr>
        <w:t xml:space="preserve"> </w:t>
      </w:r>
      <w:r w:rsidR="009A1700">
        <w:rPr>
          <w:rFonts w:cstheme="minorHAnsi"/>
        </w:rPr>
        <w:t>Afterwards you</w:t>
      </w:r>
      <w:r w:rsidR="00F36562">
        <w:rPr>
          <w:rFonts w:cstheme="minorHAnsi"/>
        </w:rPr>
        <w:t xml:space="preserve"> could paint a picture of the animal you have chosen. </w:t>
      </w:r>
      <w:r w:rsidR="00F36562" w:rsidRPr="00F36562">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"C:\\var\\folders\\1x\\9q8ds_j51lg_cj6wn5ffc__h0000gn\\T\\com.microsoft.Word\\WebArchiveCopyPasteTempFiles\\smw8635-handas-surprise-wooden-character-set-001-large.jpg" \* MERGEFORMAT </w:instrText>
      </w:r>
      <w:r w:rsidR="00F36562" w:rsidRPr="00F36562">
        <w:rPr>
          <w:rFonts w:ascii="Times New Roman" w:eastAsia="Times New Roman" w:hAnsi="Times New Roman" w:cs="Times New Roman"/>
        </w:rPr>
        <w:fldChar w:fldCharType="end"/>
      </w:r>
    </w:p>
    <w:p w14:paraId="614AAD15" w14:textId="7E7823B1" w:rsidR="00F36562" w:rsidRDefault="00F36562" w:rsidP="0079204E">
      <w:pPr>
        <w:rPr>
          <w:rFonts w:cstheme="minorHAnsi"/>
        </w:rPr>
      </w:pPr>
    </w:p>
    <w:p w14:paraId="6D2B0B53" w14:textId="5A447B21" w:rsidR="00F36562" w:rsidRDefault="00F36562" w:rsidP="0079204E">
      <w:pPr>
        <w:rPr>
          <w:rFonts w:cstheme="minorHAnsi"/>
        </w:rPr>
      </w:pPr>
    </w:p>
    <w:p w14:paraId="10348878" w14:textId="5370FF15" w:rsidR="00F36562" w:rsidRDefault="00F36562" w:rsidP="0079204E">
      <w:pPr>
        <w:rPr>
          <w:rFonts w:cstheme="minorHAnsi"/>
        </w:rPr>
      </w:pPr>
    </w:p>
    <w:p w14:paraId="30F6ABFC" w14:textId="0230B6D8" w:rsidR="00F36562" w:rsidRDefault="00F36562" w:rsidP="0079204E">
      <w:pPr>
        <w:rPr>
          <w:rFonts w:cstheme="minorHAnsi"/>
        </w:rPr>
      </w:pPr>
    </w:p>
    <w:p w14:paraId="21E33D35" w14:textId="77777777" w:rsidR="00F36562" w:rsidRDefault="00F36562" w:rsidP="0079204E">
      <w:pPr>
        <w:rPr>
          <w:rFonts w:cstheme="minorHAnsi"/>
        </w:rPr>
      </w:pPr>
    </w:p>
    <w:p w14:paraId="379DA668" w14:textId="6F6F9F14" w:rsidR="00AC0D18" w:rsidRPr="009D25F6" w:rsidRDefault="00F36562" w:rsidP="0079204E">
      <w:pPr>
        <w:rPr>
          <w:rFonts w:cstheme="minorHAnsi"/>
        </w:rPr>
      </w:pPr>
      <w:r w:rsidRPr="00F36562">
        <w:rPr>
          <w:rFonts w:cstheme="minorHAnsi"/>
          <w:b/>
        </w:rPr>
        <w:t>Challenge:</w:t>
      </w:r>
      <w:r>
        <w:rPr>
          <w:rFonts w:cstheme="minorHAnsi"/>
        </w:rPr>
        <w:t xml:space="preserve"> Create your own story of </w:t>
      </w:r>
      <w:proofErr w:type="spellStart"/>
      <w:r>
        <w:rPr>
          <w:rFonts w:cstheme="minorHAnsi"/>
        </w:rPr>
        <w:t>Handa’s</w:t>
      </w:r>
      <w:proofErr w:type="spellEnd"/>
      <w:r>
        <w:rPr>
          <w:rFonts w:cstheme="minorHAnsi"/>
        </w:rPr>
        <w:t xml:space="preserve"> Surprise! Using the </w:t>
      </w:r>
      <w:proofErr w:type="gramStart"/>
      <w:r>
        <w:rPr>
          <w:rFonts w:cstheme="minorHAnsi"/>
        </w:rPr>
        <w:t>idea</w:t>
      </w:r>
      <w:r w:rsidR="009D6F72">
        <w:rPr>
          <w:rFonts w:cstheme="minorHAnsi"/>
        </w:rPr>
        <w:t>s</w:t>
      </w:r>
      <w:proofErr w:type="gramEnd"/>
      <w:r w:rsidR="009D6F72">
        <w:rPr>
          <w:rFonts w:cstheme="minorHAnsi"/>
        </w:rPr>
        <w:t xml:space="preserve"> you have come up with already, </w:t>
      </w:r>
      <w:r>
        <w:rPr>
          <w:rFonts w:cstheme="minorHAnsi"/>
        </w:rPr>
        <w:t xml:space="preserve">such as the gift you would take a special friend and the animals you might see, can you write your own version of the story. Include pictures to go with each page! </w:t>
      </w:r>
    </w:p>
    <w:p w14:paraId="1331943A" w14:textId="0C98A7DC" w:rsidR="00EA364B" w:rsidRPr="00B22F19" w:rsidRDefault="00EA364B">
      <w:pPr>
        <w:rPr>
          <w:rFonts w:cstheme="minorHAnsi"/>
        </w:rPr>
      </w:pPr>
    </w:p>
    <w:p w14:paraId="6DF96BC6" w14:textId="70881E7B" w:rsidR="00EA364B" w:rsidRDefault="00F36562">
      <w:r w:rsidRPr="00F36562">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30D795ED" wp14:editId="7C6E4CE7">
            <wp:simplePos x="0" y="0"/>
            <wp:positionH relativeFrom="column">
              <wp:posOffset>1328774</wp:posOffset>
            </wp:positionH>
            <wp:positionV relativeFrom="paragraph">
              <wp:posOffset>133513</wp:posOffset>
            </wp:positionV>
            <wp:extent cx="3646805" cy="4987925"/>
            <wp:effectExtent l="0" t="0" r="0" b="3175"/>
            <wp:wrapSquare wrapText="bothSides"/>
            <wp:docPr id="43" name="Picture 43" descr="A smush book can be a great educational tool for all ages. While a preschooler could create a whole library of smush books for each letter, a high school student could write a book summary with one or two sentences per page and illustrations. (Little known secret: high school students like to use crayons, too!)  To learn how to make your own smush books, follow these 6 simpl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mush book can be a great educational tool for all ages. While a preschooler could create a whole library of smush books for each letter, a high school student could write a book summary with one or two sentences per page and illustrations. (Little known secret: high school students like to use crayons, too!)  To learn how to make your own smush books, follow these 6 simple step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6805" cy="4987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F6D41" w14:textId="722D015A" w:rsidR="00F36562" w:rsidRPr="00F36562" w:rsidRDefault="00F36562" w:rsidP="00F36562">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"C:\\var\\folders\\1x\\9q8ds_j51lg_cj6wn5ffc__h0000gn\\T\\com.microsoft.Word\\WebArchiveCopyPasteTempFiles\\e7a2bff8900fd00b3b2ba70432d3c4c0.jpg" \* MERGEFORMAT </w:instrText>
      </w:r>
      <w:r w:rsidRPr="00F36562">
        <w:rPr>
          <w:rFonts w:ascii="Times New Roman" w:eastAsia="Times New Roman" w:hAnsi="Times New Roman" w:cs="Times New Roman"/>
        </w:rPr>
        <w:fldChar w:fldCharType="end"/>
      </w:r>
    </w:p>
    <w:p w14:paraId="1EE62095" w14:textId="34FE959D" w:rsidR="00EA364B" w:rsidRDefault="00EA364B"/>
    <w:p w14:paraId="36C8A258" w14:textId="3E80591C" w:rsidR="00EA364B" w:rsidRDefault="00EA364B"/>
    <w:p w14:paraId="53A4FC06" w14:textId="4C1CDD1D" w:rsidR="00EA364B" w:rsidRDefault="00EA364B"/>
    <w:p w14:paraId="7913A29F" w14:textId="6EB4FD7F" w:rsidR="00EA364B" w:rsidRDefault="00EA364B"/>
    <w:p w14:paraId="14D4E317" w14:textId="23E2C876" w:rsidR="00EA364B" w:rsidRPr="00EA364B" w:rsidRDefault="00EA364B" w:rsidP="00EA364B">
      <w:pPr>
        <w:rPr>
          <w:rFonts w:ascii="Times New Roman" w:eastAsia="Times New Roman" w:hAnsi="Times New Roman" w:cs="Times New Roman"/>
        </w:rPr>
      </w:pPr>
      <w:r w:rsidRPr="00EA364B">
        <w:rPr>
          <w:rFonts w:ascii="Times New Roman" w:eastAsia="Times New Roman" w:hAnsi="Times New Roman" w:cs="Times New Roman"/>
        </w:rPr>
        <w:fldChar w:fldCharType="begin"/>
      </w:r>
      <w:r w:rsidR="001A0B02">
        <w:rPr>
          <w:rFonts w:ascii="Times New Roman" w:eastAsia="Times New Roman" w:hAnsi="Times New Roman" w:cs="Times New Roman"/>
        </w:rPr>
        <w:instrText xml:space="preserve"> INCLUDEPICTURE "C:\\var\\folders\\1x\\9q8ds_j51lg_cj6wn5ffc__h0000gn\\T\\com.microsoft.Word\\WebArchiveCopyPasteTempFiles\\realistic-seahorse-drawing-15.jpg" \* MERGEFORMAT </w:instrText>
      </w:r>
      <w:r w:rsidRPr="00EA364B">
        <w:rPr>
          <w:rFonts w:ascii="Times New Roman" w:eastAsia="Times New Roman" w:hAnsi="Times New Roman" w:cs="Times New Roman"/>
        </w:rPr>
        <w:fldChar w:fldCharType="end"/>
      </w:r>
    </w:p>
    <w:p w14:paraId="4EB52AD7" w14:textId="0307AABE" w:rsidR="00B22F19" w:rsidRDefault="00B22F19" w:rsidP="00B22F19">
      <w:pPr>
        <w:rPr>
          <w:rFonts w:ascii="Arial" w:hAnsi="Arial" w:cs="Arial"/>
          <w:sz w:val="22"/>
          <w:szCs w:val="22"/>
        </w:rPr>
      </w:pPr>
    </w:p>
    <w:p w14:paraId="582DEB21" w14:textId="20181019" w:rsidR="00B33B10" w:rsidRDefault="00B33B10" w:rsidP="00B22F19">
      <w:pPr>
        <w:rPr>
          <w:rFonts w:ascii="Arial" w:hAnsi="Arial" w:cs="Arial"/>
          <w:sz w:val="22"/>
          <w:szCs w:val="22"/>
        </w:rPr>
      </w:pPr>
    </w:p>
    <w:p w14:paraId="0B833C24" w14:textId="58B27065" w:rsidR="00B33B10" w:rsidRDefault="00B33B10" w:rsidP="00B22F19">
      <w:pPr>
        <w:rPr>
          <w:rFonts w:ascii="Arial" w:hAnsi="Arial" w:cs="Arial"/>
          <w:sz w:val="22"/>
          <w:szCs w:val="22"/>
        </w:rPr>
      </w:pPr>
    </w:p>
    <w:p w14:paraId="50DFDA88" w14:textId="2FFBE62F" w:rsidR="00B33B10" w:rsidRPr="00D742FF" w:rsidRDefault="00B33B10" w:rsidP="00B22F19">
      <w:pPr>
        <w:rPr>
          <w:rFonts w:ascii="Arial" w:hAnsi="Arial" w:cs="Arial"/>
          <w:sz w:val="22"/>
          <w:szCs w:val="22"/>
        </w:rPr>
      </w:pPr>
    </w:p>
    <w:p w14:paraId="3DDE4A41" w14:textId="61C57E38" w:rsidR="006E69DF" w:rsidRDefault="006E69DF" w:rsidP="0032443B">
      <w:pPr>
        <w:jc w:val="center"/>
      </w:pPr>
    </w:p>
    <w:p w14:paraId="14FD39A1" w14:textId="62264ADD" w:rsidR="00636839" w:rsidRDefault="00636839" w:rsidP="0032443B">
      <w:pPr>
        <w:jc w:val="center"/>
        <w:rPr>
          <w:rFonts w:eastAsia="Times New Roman" w:cs="Times New Roman"/>
          <w:color w:val="323232"/>
          <w:sz w:val="32"/>
          <w:szCs w:val="21"/>
          <w:u w:val="single"/>
          <w:lang w:eastAsia="en-GB"/>
        </w:rPr>
      </w:pPr>
    </w:p>
    <w:p w14:paraId="642FD8E0" w14:textId="5654F6D7" w:rsidR="00636839" w:rsidRDefault="00636839" w:rsidP="0032443B">
      <w:pPr>
        <w:jc w:val="center"/>
        <w:rPr>
          <w:rFonts w:eastAsia="Times New Roman" w:cs="Times New Roman"/>
          <w:color w:val="323232"/>
          <w:sz w:val="32"/>
          <w:szCs w:val="21"/>
          <w:u w:val="single"/>
          <w:lang w:eastAsia="en-GB"/>
        </w:rPr>
      </w:pPr>
    </w:p>
    <w:p w14:paraId="042CD786" w14:textId="6DB23054" w:rsidR="00636839" w:rsidRDefault="00636839" w:rsidP="0032443B">
      <w:pPr>
        <w:jc w:val="center"/>
        <w:rPr>
          <w:rFonts w:eastAsia="Times New Roman" w:cs="Times New Roman"/>
          <w:color w:val="323232"/>
          <w:sz w:val="32"/>
          <w:szCs w:val="21"/>
          <w:u w:val="single"/>
          <w:lang w:eastAsia="en-GB"/>
        </w:rPr>
      </w:pPr>
    </w:p>
    <w:p w14:paraId="21054B66" w14:textId="2388B14C" w:rsidR="00636839" w:rsidRDefault="00636839" w:rsidP="0032443B">
      <w:pPr>
        <w:jc w:val="center"/>
        <w:rPr>
          <w:rFonts w:eastAsia="Times New Roman" w:cs="Times New Roman"/>
          <w:color w:val="323232"/>
          <w:sz w:val="32"/>
          <w:szCs w:val="21"/>
          <w:u w:val="single"/>
          <w:lang w:eastAsia="en-GB"/>
        </w:rPr>
      </w:pPr>
    </w:p>
    <w:p w14:paraId="6B5C46F9" w14:textId="284C4A08" w:rsidR="00636839" w:rsidRDefault="00636839" w:rsidP="0032443B">
      <w:pPr>
        <w:jc w:val="center"/>
        <w:rPr>
          <w:rFonts w:eastAsia="Times New Roman" w:cs="Times New Roman"/>
          <w:color w:val="323232"/>
          <w:sz w:val="32"/>
          <w:szCs w:val="21"/>
          <w:u w:val="single"/>
          <w:lang w:eastAsia="en-GB"/>
        </w:rPr>
      </w:pPr>
    </w:p>
    <w:p w14:paraId="18D5D213" w14:textId="7D3BDCA8" w:rsidR="00636839" w:rsidRDefault="00636839" w:rsidP="0032443B">
      <w:pPr>
        <w:jc w:val="center"/>
        <w:rPr>
          <w:rFonts w:eastAsia="Times New Roman" w:cs="Times New Roman"/>
          <w:color w:val="323232"/>
          <w:sz w:val="32"/>
          <w:szCs w:val="21"/>
          <w:u w:val="single"/>
          <w:lang w:eastAsia="en-GB"/>
        </w:rPr>
      </w:pPr>
    </w:p>
    <w:p w14:paraId="48B735EF" w14:textId="77777777" w:rsidR="00636839" w:rsidRDefault="00636839" w:rsidP="0032443B">
      <w:pPr>
        <w:jc w:val="center"/>
        <w:rPr>
          <w:rFonts w:eastAsia="Times New Roman" w:cs="Times New Roman"/>
          <w:color w:val="323232"/>
          <w:sz w:val="32"/>
          <w:szCs w:val="21"/>
          <w:u w:val="single"/>
          <w:lang w:eastAsia="en-GB"/>
        </w:rPr>
      </w:pPr>
    </w:p>
    <w:p w14:paraId="1D036829" w14:textId="4510BE8B" w:rsidR="00636839" w:rsidRDefault="00636839" w:rsidP="0032443B">
      <w:pPr>
        <w:jc w:val="center"/>
        <w:rPr>
          <w:rFonts w:eastAsia="Times New Roman" w:cs="Times New Roman"/>
          <w:color w:val="323232"/>
          <w:sz w:val="32"/>
          <w:szCs w:val="21"/>
          <w:u w:val="single"/>
          <w:lang w:eastAsia="en-GB"/>
        </w:rPr>
      </w:pPr>
    </w:p>
    <w:p w14:paraId="2377ABA8" w14:textId="77777777" w:rsidR="00636839" w:rsidRDefault="00636839" w:rsidP="0032443B">
      <w:pPr>
        <w:jc w:val="center"/>
        <w:rPr>
          <w:rFonts w:eastAsia="Times New Roman" w:cs="Times New Roman"/>
          <w:color w:val="323232"/>
          <w:sz w:val="32"/>
          <w:szCs w:val="21"/>
          <w:u w:val="single"/>
          <w:lang w:eastAsia="en-GB"/>
        </w:rPr>
      </w:pPr>
    </w:p>
    <w:p w14:paraId="601A3B98" w14:textId="77777777" w:rsidR="00636839" w:rsidRDefault="00636839" w:rsidP="0032443B">
      <w:pPr>
        <w:jc w:val="center"/>
        <w:rPr>
          <w:rFonts w:eastAsia="Times New Roman" w:cs="Times New Roman"/>
          <w:color w:val="323232"/>
          <w:sz w:val="32"/>
          <w:szCs w:val="21"/>
          <w:u w:val="single"/>
          <w:lang w:eastAsia="en-GB"/>
        </w:rPr>
      </w:pPr>
    </w:p>
    <w:p w14:paraId="59FF00AB" w14:textId="77777777" w:rsidR="00636839" w:rsidRDefault="00636839" w:rsidP="00F36562">
      <w:pPr>
        <w:rPr>
          <w:rFonts w:eastAsia="Times New Roman" w:cs="Times New Roman"/>
          <w:color w:val="323232"/>
          <w:sz w:val="32"/>
          <w:szCs w:val="21"/>
          <w:u w:val="single"/>
          <w:lang w:eastAsia="en-GB"/>
        </w:rPr>
      </w:pPr>
    </w:p>
    <w:p w14:paraId="197B4E00" w14:textId="77777777" w:rsidR="00636839" w:rsidRDefault="00636839" w:rsidP="0032443B">
      <w:pPr>
        <w:jc w:val="center"/>
        <w:rPr>
          <w:rFonts w:eastAsia="Times New Roman" w:cs="Times New Roman"/>
          <w:color w:val="323232"/>
          <w:sz w:val="32"/>
          <w:szCs w:val="21"/>
          <w:u w:val="single"/>
          <w:lang w:eastAsia="en-GB"/>
        </w:rPr>
      </w:pPr>
    </w:p>
    <w:p w14:paraId="0F32ADCC" w14:textId="77777777" w:rsidR="00636839" w:rsidRDefault="00636839" w:rsidP="0032443B">
      <w:pPr>
        <w:jc w:val="center"/>
        <w:rPr>
          <w:rFonts w:eastAsia="Times New Roman" w:cs="Times New Roman"/>
          <w:color w:val="323232"/>
          <w:sz w:val="32"/>
          <w:szCs w:val="21"/>
          <w:u w:val="single"/>
          <w:lang w:eastAsia="en-GB"/>
        </w:rPr>
      </w:pPr>
    </w:p>
    <w:p w14:paraId="4FE465F3" w14:textId="38D6ACD9" w:rsidR="00636839" w:rsidRDefault="00660D47" w:rsidP="0032443B">
      <w:pPr>
        <w:jc w:val="center"/>
        <w:rPr>
          <w:rFonts w:eastAsia="Times New Roman" w:cs="Times New Roman"/>
          <w:color w:val="323232"/>
          <w:sz w:val="32"/>
          <w:szCs w:val="21"/>
          <w:u w:val="single"/>
          <w:lang w:eastAsia="en-GB"/>
        </w:rPr>
      </w:pPr>
      <w:r w:rsidRPr="00660D47">
        <w:rPr>
          <w:rFonts w:eastAsia="Times New Roman" w:cs="Times New Roman"/>
          <w:noProof/>
          <w:color w:val="323232"/>
          <w:sz w:val="32"/>
          <w:szCs w:val="21"/>
          <w:u w:val="single"/>
          <w:lang w:eastAsia="en-GB"/>
        </w:rPr>
        <w:drawing>
          <wp:anchor distT="0" distB="0" distL="114300" distR="114300" simplePos="0" relativeHeight="251668480" behindDoc="0" locked="0" layoutInCell="1" allowOverlap="1" wp14:anchorId="42B56BB8" wp14:editId="23153620">
            <wp:simplePos x="0" y="0"/>
            <wp:positionH relativeFrom="column">
              <wp:posOffset>5107305</wp:posOffset>
            </wp:positionH>
            <wp:positionV relativeFrom="paragraph">
              <wp:posOffset>139700</wp:posOffset>
            </wp:positionV>
            <wp:extent cx="1483360" cy="964565"/>
            <wp:effectExtent l="88900" t="139700" r="78740" b="140335"/>
            <wp:wrapSquare wrapText="bothSides"/>
            <wp:docPr id="37" name="Picture 37"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647655">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0D47">
        <w:rPr>
          <w:rFonts w:eastAsia="Times New Roman" w:cs="Times New Roman"/>
          <w:noProof/>
          <w:color w:val="323232"/>
          <w:sz w:val="32"/>
          <w:szCs w:val="21"/>
          <w:u w:val="single"/>
          <w:lang w:eastAsia="en-GB"/>
        </w:rPr>
        <w:drawing>
          <wp:anchor distT="0" distB="0" distL="114300" distR="114300" simplePos="0" relativeHeight="251669504" behindDoc="0" locked="0" layoutInCell="1" allowOverlap="1" wp14:anchorId="1D7F538F" wp14:editId="2DA80D5B">
            <wp:simplePos x="0" y="0"/>
            <wp:positionH relativeFrom="column">
              <wp:posOffset>-10632</wp:posOffset>
            </wp:positionH>
            <wp:positionV relativeFrom="paragraph">
              <wp:posOffset>164820</wp:posOffset>
            </wp:positionV>
            <wp:extent cx="1483360" cy="964565"/>
            <wp:effectExtent l="101600" t="165100" r="91440" b="165735"/>
            <wp:wrapSquare wrapText="bothSides"/>
            <wp:docPr id="38" name="Picture 38"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20782960">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631583" w14:textId="212E8DA9" w:rsidR="00636839" w:rsidRDefault="00636839" w:rsidP="0032443B">
      <w:pPr>
        <w:jc w:val="center"/>
        <w:rPr>
          <w:rFonts w:eastAsia="Times New Roman" w:cs="Times New Roman"/>
          <w:color w:val="323232"/>
          <w:sz w:val="32"/>
          <w:szCs w:val="21"/>
          <w:u w:val="single"/>
          <w:lang w:eastAsia="en-GB"/>
        </w:rPr>
      </w:pPr>
    </w:p>
    <w:p w14:paraId="2E0FA6DE" w14:textId="2E3CE9B4" w:rsidR="002F3660" w:rsidRPr="0032443B" w:rsidRDefault="002F3660" w:rsidP="0032443B">
      <w:pPr>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 </w:t>
      </w:r>
      <w:r w:rsidR="008F0A47">
        <w:rPr>
          <w:rFonts w:eastAsia="Times New Roman" w:cs="Times New Roman"/>
          <w:color w:val="323232"/>
          <w:sz w:val="32"/>
          <w:szCs w:val="21"/>
          <w:u w:val="single"/>
          <w:lang w:eastAsia="en-GB"/>
        </w:rPr>
        <w:t xml:space="preserve">Maths </w:t>
      </w:r>
      <w:r w:rsidRPr="002F3660">
        <w:rPr>
          <w:rFonts w:eastAsia="Times New Roman" w:cs="Times New Roman"/>
          <w:color w:val="323232"/>
          <w:sz w:val="32"/>
          <w:szCs w:val="21"/>
          <w:u w:val="single"/>
          <w:lang w:eastAsia="en-GB"/>
        </w:rPr>
        <w:t xml:space="preserve">Activities Week </w:t>
      </w:r>
      <w:r w:rsidR="0079204E">
        <w:rPr>
          <w:rFonts w:eastAsia="Times New Roman" w:cs="Times New Roman"/>
          <w:color w:val="323232"/>
          <w:sz w:val="32"/>
          <w:szCs w:val="21"/>
          <w:u w:val="single"/>
          <w:lang w:eastAsia="en-GB"/>
        </w:rPr>
        <w:t>6</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612E9702" w:rsidR="002F3660" w:rsidRPr="00C86818" w:rsidRDefault="00F36FCD" w:rsidP="00244CEF">
      <w:pPr>
        <w:pStyle w:val="Header"/>
        <w:tabs>
          <w:tab w:val="left" w:pos="720"/>
        </w:tabs>
        <w:rPr>
          <w:rFonts w:asciiTheme="minorHAnsi" w:hAnsiTheme="minorHAnsi" w:cstheme="minorHAnsi"/>
          <w:b/>
          <w:sz w:val="32"/>
          <w:szCs w:val="22"/>
        </w:rPr>
      </w:pPr>
      <w:r w:rsidRPr="00C86818">
        <w:rPr>
          <w:rFonts w:asciiTheme="minorHAnsi" w:hAnsiTheme="minorHAnsi" w:cstheme="majorHAnsi"/>
          <w:b/>
          <w:color w:val="323232"/>
          <w:sz w:val="24"/>
          <w:szCs w:val="21"/>
          <w:lang w:eastAsia="en-GB"/>
        </w:rPr>
        <w:t xml:space="preserve">L.O. </w:t>
      </w:r>
      <w:r w:rsidR="0022283E" w:rsidRPr="00C86818">
        <w:rPr>
          <w:rFonts w:asciiTheme="minorHAnsi" w:hAnsiTheme="minorHAnsi" w:cstheme="majorHAnsi"/>
          <w:b/>
          <w:color w:val="323232"/>
          <w:sz w:val="24"/>
          <w:szCs w:val="21"/>
          <w:lang w:eastAsia="en-GB"/>
        </w:rPr>
        <w:t xml:space="preserve"> We are learning to use everyday language about the size and weight of objects.</w:t>
      </w:r>
    </w:p>
    <w:p w14:paraId="79ED4F24" w14:textId="77777777" w:rsidR="00244CEF" w:rsidRPr="00244CEF" w:rsidRDefault="00244CEF" w:rsidP="00244CEF">
      <w:pPr>
        <w:pStyle w:val="Header"/>
        <w:tabs>
          <w:tab w:val="left" w:pos="720"/>
        </w:tabs>
        <w:rPr>
          <w:rFonts w:asciiTheme="minorHAnsi" w:hAnsiTheme="minorHAnsi" w:cstheme="minorHAnsi"/>
          <w:sz w:val="22"/>
          <w:szCs w:val="22"/>
        </w:rPr>
      </w:pPr>
    </w:p>
    <w:p w14:paraId="1374958B" w14:textId="232A9BFD" w:rsidR="00235041" w:rsidRPr="0012049F" w:rsidRDefault="00F36FCD" w:rsidP="00235041">
      <w:pPr>
        <w:rPr>
          <w:sz w:val="22"/>
          <w:szCs w:val="22"/>
        </w:rPr>
      </w:pPr>
      <w:r w:rsidRPr="00F36FCD">
        <w:rPr>
          <w:b/>
          <w:lang w:eastAsia="en-GB"/>
        </w:rPr>
        <w:t>Warm up:</w:t>
      </w:r>
      <w:r w:rsidRPr="00F36FCD">
        <w:rPr>
          <w:lang w:eastAsia="en-GB"/>
        </w:rPr>
        <w:t xml:space="preserve"> </w:t>
      </w:r>
      <w:r w:rsidR="00E4365A">
        <w:rPr>
          <w:lang w:eastAsia="en-GB"/>
        </w:rPr>
        <w:t xml:space="preserve"> </w:t>
      </w:r>
      <w:hyperlink r:id="rId20" w:history="1">
        <w:r w:rsidR="0022283E" w:rsidRPr="00F81186">
          <w:rPr>
            <w:rStyle w:val="Hyperlink"/>
            <w:lang w:eastAsia="en-GB"/>
          </w:rPr>
          <w:t>https://www.youtube.com/watch?v=idsrFnyOqr4</w:t>
        </w:r>
      </w:hyperlink>
      <w:r w:rsidR="0022283E">
        <w:rPr>
          <w:lang w:eastAsia="en-GB"/>
        </w:rPr>
        <w:t xml:space="preserve"> </w:t>
      </w:r>
      <w:proofErr w:type="gramStart"/>
      <w:r w:rsidR="00CA67D5">
        <w:rPr>
          <w:lang w:eastAsia="en-GB"/>
        </w:rPr>
        <w:t>This</w:t>
      </w:r>
      <w:proofErr w:type="gramEnd"/>
      <w:r w:rsidR="00CA67D5">
        <w:rPr>
          <w:lang w:eastAsia="en-GB"/>
        </w:rPr>
        <w:t xml:space="preserve"> is a great introduction to measure and will help to remind us of the learning we have previously done!  </w:t>
      </w:r>
    </w:p>
    <w:p w14:paraId="1A874BAB" w14:textId="197BD523" w:rsidR="00B95B7E" w:rsidRDefault="00CA164F" w:rsidP="002A4972">
      <w:pPr>
        <w:pStyle w:val="NoSpacing"/>
        <w:spacing w:line="276" w:lineRule="auto"/>
        <w:rPr>
          <w:lang w:eastAsia="en-GB"/>
        </w:rPr>
      </w:pPr>
      <w:r w:rsidRPr="00CA164F">
        <w:rPr>
          <w:rFonts w:ascii="Times New Roman" w:eastAsia="Times New Roman" w:hAnsi="Times New Roman" w:cs="Times New Roman"/>
          <w:noProof/>
          <w:lang w:eastAsia="en-GB"/>
        </w:rPr>
        <w:drawing>
          <wp:anchor distT="0" distB="0" distL="114300" distR="114300" simplePos="0" relativeHeight="251676672" behindDoc="0" locked="0" layoutInCell="1" allowOverlap="1" wp14:anchorId="542CED92" wp14:editId="21457C15">
            <wp:simplePos x="0" y="0"/>
            <wp:positionH relativeFrom="column">
              <wp:posOffset>4423070</wp:posOffset>
            </wp:positionH>
            <wp:positionV relativeFrom="paragraph">
              <wp:posOffset>125908</wp:posOffset>
            </wp:positionV>
            <wp:extent cx="2178685" cy="1637030"/>
            <wp:effectExtent l="0" t="0" r="5715" b="1270"/>
            <wp:wrapSquare wrapText="bothSides"/>
            <wp:docPr id="44" name="Picture 44" descr="Preschool Math: Measuring Your Hands &amp; Feet. Simple math concepts for early learning with measuring different items. Use blocks, LEGO or unified cubes to measure height, width, or length for a simple math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chool Math: Measuring Your Hands &amp; Feet. Simple math concepts for early learning with measuring different items. Use blocks, LEGO or unified cubes to measure height, width, or length for a simple math activity."/>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47024"/>
                    <a:stretch/>
                  </pic:blipFill>
                  <pic:spPr bwMode="auto">
                    <a:xfrm>
                      <a:off x="0" y="0"/>
                      <a:ext cx="2178685" cy="1637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85D3DE" w14:textId="38570FDA" w:rsidR="002A4972" w:rsidRDefault="002A4972" w:rsidP="002A4972">
      <w:pPr>
        <w:pStyle w:val="NoSpacing"/>
        <w:spacing w:line="276" w:lineRule="auto"/>
        <w:rPr>
          <w:lang w:eastAsia="en-GB"/>
        </w:rPr>
      </w:pPr>
    </w:p>
    <w:p w14:paraId="5AA2EB7B" w14:textId="144A928F" w:rsidR="00CA164F" w:rsidRPr="00CA164F" w:rsidRDefault="00933CEF" w:rsidP="00CA164F">
      <w:pPr>
        <w:rPr>
          <w:rFonts w:ascii="Times New Roman" w:eastAsia="Times New Roman" w:hAnsi="Times New Roman" w:cs="Times New Roman"/>
        </w:rPr>
      </w:pPr>
      <w:r w:rsidRPr="00933CEF">
        <w:rPr>
          <w:b/>
          <w:lang w:eastAsia="en-GB"/>
        </w:rPr>
        <w:t>Activity 1:</w:t>
      </w:r>
      <w:r>
        <w:rPr>
          <w:lang w:eastAsia="en-GB"/>
        </w:rPr>
        <w:t xml:space="preserve"> </w:t>
      </w:r>
      <w:r w:rsidR="007A1A3C">
        <w:rPr>
          <w:lang w:eastAsia="en-GB"/>
        </w:rPr>
        <w:t xml:space="preserve">Your first activity is all about measuring the size of different people’s hands using non-standard measurements (this means you can use anything you can find in your house to measure). </w:t>
      </w:r>
      <w:proofErr w:type="gramStart"/>
      <w:r w:rsidR="007A1A3C">
        <w:rPr>
          <w:lang w:eastAsia="en-GB"/>
        </w:rPr>
        <w:t>First</w:t>
      </w:r>
      <w:proofErr w:type="gramEnd"/>
      <w:r w:rsidR="007A1A3C">
        <w:rPr>
          <w:lang w:eastAsia="en-GB"/>
        </w:rPr>
        <w:t xml:space="preserve"> you will need to draw round the hands of different people in your house. Next, find something you would like to use to measure with, dried pasta would work well. Have a go at estimating how many pasta pieces long you think each hand will be before measuring e.g. 5 pieces long. </w:t>
      </w:r>
      <w:r w:rsidR="00CA164F" w:rsidRPr="00CA164F">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"C:\\var\\folders\\1x\\9q8ds_j51lg_cj6wn5ffc__h0000gn\\T\\com.microsoft.Word\\WebArchiveCopyPasteTempFiles\\aaadbbcb367e5d11bc67a2672908a308.jpg" \* MERGEFORMAT </w:instrText>
      </w:r>
      <w:r w:rsidR="00CA164F" w:rsidRPr="00CA164F">
        <w:rPr>
          <w:rFonts w:ascii="Times New Roman" w:eastAsia="Times New Roman" w:hAnsi="Times New Roman" w:cs="Times New Roman"/>
        </w:rPr>
        <w:fldChar w:fldCharType="end"/>
      </w:r>
    </w:p>
    <w:p w14:paraId="760EA3BD" w14:textId="562CB24C" w:rsidR="00933CEF" w:rsidRPr="007A1A3C" w:rsidRDefault="00933CEF" w:rsidP="007A1A3C">
      <w:pPr>
        <w:rPr>
          <w:color w:val="44546A" w:themeColor="text2"/>
        </w:rPr>
      </w:pPr>
    </w:p>
    <w:p w14:paraId="189E1603" w14:textId="23CAC4E7" w:rsidR="00933CEF" w:rsidRDefault="00F954C1" w:rsidP="00933CEF">
      <w:pPr>
        <w:pStyle w:val="NoSpacing"/>
        <w:spacing w:line="276" w:lineRule="auto"/>
        <w:rPr>
          <w:lang w:eastAsia="en-GB"/>
        </w:rPr>
      </w:pPr>
      <w:r w:rsidRPr="00F954C1">
        <w:rPr>
          <w:rFonts w:ascii="Times New Roman" w:eastAsia="Times New Roman" w:hAnsi="Times New Roman" w:cs="Times New Roman"/>
          <w:noProof/>
          <w:lang w:eastAsia="en-GB"/>
        </w:rPr>
        <w:drawing>
          <wp:anchor distT="0" distB="0" distL="114300" distR="114300" simplePos="0" relativeHeight="251677696" behindDoc="0" locked="0" layoutInCell="1" allowOverlap="1" wp14:anchorId="77960E93" wp14:editId="63790B55">
            <wp:simplePos x="0" y="0"/>
            <wp:positionH relativeFrom="column">
              <wp:posOffset>-170549</wp:posOffset>
            </wp:positionH>
            <wp:positionV relativeFrom="paragraph">
              <wp:posOffset>69244</wp:posOffset>
            </wp:positionV>
            <wp:extent cx="1498600" cy="2430145"/>
            <wp:effectExtent l="0" t="0" r="0" b="0"/>
            <wp:wrapSquare wrapText="bothSides"/>
            <wp:docPr id="45" name="Picture 45" descr="Weigh Station - Measurement Game for Kindergarten #kindergartenmath #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igh Station - Measurement Game for Kindergarten #kindergartenmath #measuremen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8600" cy="243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2ED1B" w14:textId="0BC0F95C" w:rsidR="00235041" w:rsidRPr="007A1A3C" w:rsidRDefault="007114FD" w:rsidP="007A1A3C">
      <w:pPr>
        <w:pStyle w:val="NoSpacing"/>
        <w:spacing w:line="276" w:lineRule="auto"/>
        <w:rPr>
          <w:lang w:eastAsia="en-GB"/>
        </w:rPr>
      </w:pPr>
      <w:r>
        <w:rPr>
          <w:lang w:eastAsia="en-GB"/>
        </w:rPr>
        <w:t xml:space="preserve">   </w:t>
      </w:r>
    </w:p>
    <w:p w14:paraId="1EE245ED" w14:textId="7FCE70FD" w:rsidR="00F954C1" w:rsidRPr="00F954C1" w:rsidRDefault="00933CEF" w:rsidP="00F954C1">
      <w:pPr>
        <w:rPr>
          <w:rFonts w:ascii="Times New Roman" w:eastAsia="Times New Roman" w:hAnsi="Times New Roman" w:cs="Times New Roman"/>
        </w:rPr>
      </w:pPr>
      <w:r w:rsidRPr="00933CEF">
        <w:rPr>
          <w:rFonts w:eastAsia="Times New Roman" w:cs="Times New Roman"/>
          <w:b/>
        </w:rPr>
        <w:t>Activity 2:</w:t>
      </w:r>
      <w:r w:rsidRPr="00933CEF">
        <w:rPr>
          <w:rFonts w:eastAsia="Times New Roman" w:cs="Times New Roman"/>
        </w:rPr>
        <w:t xml:space="preserve"> </w:t>
      </w:r>
      <w:r w:rsidR="007A1A3C">
        <w:rPr>
          <w:rFonts w:eastAsia="Times New Roman" w:cs="Times New Roman"/>
        </w:rPr>
        <w:t xml:space="preserve">This activity is about comparing the weight of different objects around your house. You will need a clothes hanger, some string and two cups or something </w:t>
      </w:r>
      <w:proofErr w:type="gramStart"/>
      <w:r w:rsidR="007A1A3C">
        <w:rPr>
          <w:rFonts w:eastAsia="Times New Roman" w:cs="Times New Roman"/>
        </w:rPr>
        <w:t>similar which</w:t>
      </w:r>
      <w:proofErr w:type="gramEnd"/>
      <w:r w:rsidR="007A1A3C">
        <w:rPr>
          <w:rFonts w:eastAsia="Times New Roman" w:cs="Times New Roman"/>
        </w:rPr>
        <w:t xml:space="preserve"> can hold the objects. Hang your clothes hanger on a door handle and place differ</w:t>
      </w:r>
      <w:r w:rsidR="009D6F72">
        <w:rPr>
          <w:rFonts w:eastAsia="Times New Roman" w:cs="Times New Roman"/>
        </w:rPr>
        <w:t>ent objects in each cup. The cup that</w:t>
      </w:r>
      <w:r w:rsidR="007A1A3C">
        <w:rPr>
          <w:rFonts w:eastAsia="Times New Roman" w:cs="Times New Roman"/>
        </w:rPr>
        <w:t xml:space="preserve"> drops will be the heavier object. Explore the weight of different objects around you house</w:t>
      </w:r>
      <w:r w:rsidR="005D3698">
        <w:rPr>
          <w:rFonts w:eastAsia="Times New Roman" w:cs="Times New Roman"/>
        </w:rPr>
        <w:t xml:space="preserve">! </w:t>
      </w:r>
      <w:r w:rsidR="00F954C1" w:rsidRPr="00F954C1">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"C:\\var\\folders\\1x\\9q8ds_j51lg_cj6wn5ffc__h0000gn\\T\\com.microsoft.Word\\WebArchiveCopyPasteTempFiles\\5da24fe9ed7bf6f41285cd2d4ca35cb7.jpg" \* MERGEFORMAT </w:instrText>
      </w:r>
      <w:r w:rsidR="00F954C1" w:rsidRPr="00F954C1">
        <w:rPr>
          <w:rFonts w:ascii="Times New Roman" w:eastAsia="Times New Roman" w:hAnsi="Times New Roman" w:cs="Times New Roman"/>
        </w:rPr>
        <w:fldChar w:fldCharType="end"/>
      </w:r>
    </w:p>
    <w:p w14:paraId="3ABC0B93" w14:textId="1C13981B" w:rsidR="00235041" w:rsidRPr="00076392" w:rsidRDefault="00235041" w:rsidP="00235041">
      <w:pPr>
        <w:rPr>
          <w:sz w:val="22"/>
          <w:szCs w:val="22"/>
        </w:rPr>
      </w:pPr>
    </w:p>
    <w:p w14:paraId="5B14D1C7" w14:textId="77777777" w:rsidR="00235041" w:rsidRDefault="00235041" w:rsidP="00235041">
      <w:pPr>
        <w:rPr>
          <w:color w:val="FF0000"/>
          <w:lang w:val="en-US"/>
        </w:rPr>
      </w:pPr>
    </w:p>
    <w:p w14:paraId="23F28EA8" w14:textId="4DD16AA2" w:rsidR="00235041" w:rsidRDefault="00235041" w:rsidP="00235041">
      <w:pPr>
        <w:rPr>
          <w:lang w:val="en-US"/>
        </w:rPr>
      </w:pPr>
      <w:r>
        <w:rPr>
          <w:lang w:val="en-US"/>
        </w:rPr>
        <w:t xml:space="preserve"> </w:t>
      </w:r>
    </w:p>
    <w:p w14:paraId="2B5795AE" w14:textId="36BF0C31" w:rsidR="00235041" w:rsidRDefault="00235041" w:rsidP="00235041">
      <w:pPr>
        <w:rPr>
          <w:lang w:val="en-US"/>
        </w:rPr>
      </w:pPr>
    </w:p>
    <w:p w14:paraId="5A15F519" w14:textId="5A43791C" w:rsidR="00235041" w:rsidRDefault="00235041" w:rsidP="00235041">
      <w:pPr>
        <w:rPr>
          <w:lang w:val="en-US"/>
        </w:rPr>
      </w:pPr>
    </w:p>
    <w:p w14:paraId="5F339803" w14:textId="1768A576" w:rsidR="00933CEF" w:rsidRPr="00933CEF" w:rsidRDefault="00933CEF" w:rsidP="00933CEF">
      <w:pPr>
        <w:spacing w:line="276" w:lineRule="auto"/>
        <w:rPr>
          <w:rFonts w:eastAsia="Times New Roman" w:cs="Times New Roman"/>
        </w:rPr>
      </w:pPr>
      <w:r w:rsidRPr="00933CEF">
        <w:rPr>
          <w:rFonts w:eastAsia="Times New Roman" w:cs="Times New Roman"/>
        </w:rPr>
        <w:fldChar w:fldCharType="begin"/>
      </w:r>
      <w:r w:rsidR="001A0B02">
        <w:rPr>
          <w:rFonts w:eastAsia="Times New Roman" w:cs="Times New Roman"/>
        </w:rPr>
        <w:instrText xml:space="preserve"> INCLUDEPICTURE "C:\\var\\folders\\1x\\9q8ds_j51lg_cj6wn5ffc__h0000gn\\T\\com.microsoft.Word\\WebArchiveCopyPasteTempFiles\\NUMBERMATCHSQUARE2.jpg" \* MERGEFORMAT </w:instrText>
      </w:r>
      <w:r w:rsidRPr="00933CEF">
        <w:rPr>
          <w:rFonts w:eastAsia="Times New Roman" w:cs="Times New Roman"/>
        </w:rPr>
        <w:fldChar w:fldCharType="end"/>
      </w:r>
    </w:p>
    <w:p w14:paraId="70D89E64" w14:textId="56F0C3FA" w:rsidR="00F954C1" w:rsidRPr="00933CEF" w:rsidRDefault="00933CEF" w:rsidP="00933CEF">
      <w:pPr>
        <w:rPr>
          <w:rFonts w:eastAsia="Times New Roman" w:cs="Times New Roman"/>
        </w:rPr>
      </w:pPr>
      <w:r w:rsidRPr="00933CEF">
        <w:rPr>
          <w:rFonts w:eastAsia="Times New Roman" w:cs="Times New Roman"/>
        </w:rPr>
        <w:t xml:space="preserve"> </w:t>
      </w:r>
    </w:p>
    <w:p w14:paraId="46C37812" w14:textId="41F0D3E5" w:rsidR="00F36FCD" w:rsidRPr="00F36FCD" w:rsidRDefault="00F954C1" w:rsidP="00F36FCD">
      <w:pPr>
        <w:pStyle w:val="NoSpacing"/>
        <w:rPr>
          <w:lang w:eastAsia="en-GB"/>
        </w:rPr>
      </w:pPr>
      <w:r w:rsidRPr="00F954C1">
        <w:rPr>
          <w:rFonts w:ascii="Times New Roman" w:eastAsia="Times New Roman" w:hAnsi="Times New Roman" w:cs="Times New Roman"/>
          <w:noProof/>
          <w:lang w:eastAsia="en-GB"/>
        </w:rPr>
        <w:lastRenderedPageBreak/>
        <w:drawing>
          <wp:anchor distT="0" distB="0" distL="114300" distR="114300" simplePos="0" relativeHeight="251678720" behindDoc="0" locked="0" layoutInCell="1" allowOverlap="1" wp14:anchorId="7000CA6B" wp14:editId="5924DDB4">
            <wp:simplePos x="0" y="0"/>
            <wp:positionH relativeFrom="column">
              <wp:posOffset>4411123</wp:posOffset>
            </wp:positionH>
            <wp:positionV relativeFrom="paragraph">
              <wp:posOffset>76082</wp:posOffset>
            </wp:positionV>
            <wp:extent cx="2286000" cy="2185035"/>
            <wp:effectExtent l="0" t="0" r="0" b="0"/>
            <wp:wrapSquare wrapText="bothSides"/>
            <wp:docPr id="46" name="Picture 46" descr="Exploring shadow &amp; light with building blocks. This is a wonderful spring or summer activity that you can do with your kids while exploring shadow &amp; light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ploring shadow &amp; light with building blocks. This is a wonderful spring or summer activity that you can do with your kids while exploring shadow &amp; light outdoors"/>
                    <pic:cNvPicPr>
                      <a:picLocks noChangeAspect="1" noChangeArrowheads="1"/>
                    </pic:cNvPicPr>
                  </pic:nvPicPr>
                  <pic:blipFill rotWithShape="1">
                    <a:blip r:embed="rId23">
                      <a:extLst>
                        <a:ext uri="{28A0092B-C50C-407E-A947-70E740481C1C}">
                          <a14:useLocalDpi xmlns:a14="http://schemas.microsoft.com/office/drawing/2010/main" val="0"/>
                        </a:ext>
                      </a:extLst>
                    </a:blip>
                    <a:srcRect t="43342" b="274"/>
                    <a:stretch/>
                  </pic:blipFill>
                  <pic:spPr bwMode="auto">
                    <a:xfrm>
                      <a:off x="0" y="0"/>
                      <a:ext cx="2286000" cy="2185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24F33" w14:textId="29C03EA2" w:rsidR="00F954C1" w:rsidRPr="00F954C1" w:rsidRDefault="00B95B7E" w:rsidP="00F954C1">
      <w:pPr>
        <w:rPr>
          <w:rFonts w:ascii="Times New Roman" w:eastAsia="Times New Roman" w:hAnsi="Times New Roman" w:cs="Times New Roman"/>
        </w:rPr>
      </w:pPr>
      <w:r w:rsidRPr="00B95B7E">
        <w:rPr>
          <w:rFonts w:eastAsia="Times New Roman" w:cs="Times New Roman"/>
          <w:b/>
          <w:color w:val="323232"/>
          <w:szCs w:val="21"/>
          <w:lang w:eastAsia="en-GB"/>
        </w:rPr>
        <w:t>Activity 3</w:t>
      </w:r>
      <w:r w:rsidR="00235041">
        <w:rPr>
          <w:rFonts w:eastAsia="Times New Roman" w:cs="Times New Roman"/>
          <w:b/>
          <w:color w:val="323232"/>
          <w:szCs w:val="21"/>
          <w:lang w:eastAsia="en-GB"/>
        </w:rPr>
        <w:t>:</w:t>
      </w:r>
      <w:r w:rsidR="005D3698">
        <w:rPr>
          <w:rFonts w:eastAsia="Times New Roman" w:cs="Times New Roman"/>
          <w:b/>
          <w:color w:val="323232"/>
          <w:szCs w:val="21"/>
          <w:lang w:eastAsia="en-GB"/>
        </w:rPr>
        <w:t xml:space="preserve"> </w:t>
      </w:r>
      <w:r w:rsidR="005D3698">
        <w:rPr>
          <w:bCs/>
          <w:lang w:val="en-US"/>
        </w:rPr>
        <w:t xml:space="preserve">For your final activity you will need to build a model first (one that is quite tall!). This could be out of </w:t>
      </w:r>
      <w:r w:rsidR="00527F30">
        <w:rPr>
          <w:bCs/>
          <w:lang w:val="en-US"/>
        </w:rPr>
        <w:t>L</w:t>
      </w:r>
      <w:r w:rsidR="005D3698">
        <w:rPr>
          <w:bCs/>
          <w:lang w:val="en-US"/>
        </w:rPr>
        <w:t xml:space="preserve">ego or any other materials you have available in your house. Place your model on a piece of white paper and place it somewhere in your garden or near a window that receives lots of sunlight. We would like you to draw around the shadow of the object multiple times throughout the day, paying close attention to the changes you can see. Is the shadow getting taller? </w:t>
      </w:r>
      <w:proofErr w:type="gramStart"/>
      <w:r w:rsidR="005D3698">
        <w:rPr>
          <w:bCs/>
          <w:lang w:val="en-US"/>
        </w:rPr>
        <w:t>Or</w:t>
      </w:r>
      <w:proofErr w:type="gramEnd"/>
      <w:r w:rsidR="005D3698">
        <w:rPr>
          <w:bCs/>
          <w:lang w:val="en-US"/>
        </w:rPr>
        <w:t xml:space="preserve"> shorter? Is it wider? </w:t>
      </w:r>
      <w:proofErr w:type="gramStart"/>
      <w:r w:rsidR="005D3698">
        <w:rPr>
          <w:bCs/>
          <w:lang w:val="en-US"/>
        </w:rPr>
        <w:t>Or</w:t>
      </w:r>
      <w:proofErr w:type="gramEnd"/>
      <w:r w:rsidR="005D3698">
        <w:rPr>
          <w:bCs/>
          <w:lang w:val="en-US"/>
        </w:rPr>
        <w:t xml:space="preserve"> is it thinner? Is the shadow’s change in size a surprise to you?</w:t>
      </w:r>
      <w:r w:rsidR="00F954C1" w:rsidRPr="00F954C1">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"C:\\var\\folders\\1x\\9q8ds_j51lg_cj6wn5ffc__h0000gn\\T\\com.microsoft.Word\\WebArchiveCopyPasteTempFiles\\e7237bacb825f1616c92188408d79fc8.jpg" \* MERGEFORMAT </w:instrText>
      </w:r>
      <w:r w:rsidR="00F954C1" w:rsidRPr="00F954C1">
        <w:rPr>
          <w:rFonts w:ascii="Times New Roman" w:eastAsia="Times New Roman" w:hAnsi="Times New Roman" w:cs="Times New Roman"/>
        </w:rPr>
        <w:fldChar w:fldCharType="end"/>
      </w:r>
    </w:p>
    <w:p w14:paraId="27B71481" w14:textId="507EBA33" w:rsidR="00235041" w:rsidRDefault="00235041" w:rsidP="00235041">
      <w:pPr>
        <w:rPr>
          <w:lang w:val="en-US"/>
        </w:rPr>
      </w:pPr>
    </w:p>
    <w:p w14:paraId="5B4DCEDE" w14:textId="77777777" w:rsidR="007C1E32" w:rsidRDefault="007C1E32"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64200A85" w:rsidR="00636839" w:rsidRDefault="00660D47" w:rsidP="00F954C1">
      <w:pPr>
        <w:spacing w:before="100" w:beforeAutospacing="1" w:after="100" w:afterAutospacing="1"/>
        <w:outlineLvl w:val="0"/>
        <w:rPr>
          <w:rFonts w:eastAsia="Times New Roman" w:cs="Times New Roman"/>
          <w:color w:val="323232"/>
          <w:sz w:val="32"/>
          <w:szCs w:val="21"/>
          <w:u w:val="single"/>
          <w:lang w:eastAsia="en-GB"/>
        </w:rPr>
      </w:pPr>
      <w:r w:rsidRPr="00660D47">
        <w:rPr>
          <w:rFonts w:eastAsia="Times New Roman" w:cs="Times New Roman"/>
          <w:noProof/>
          <w:color w:val="323232"/>
          <w:sz w:val="32"/>
          <w:szCs w:val="21"/>
          <w:u w:val="single"/>
          <w:lang w:eastAsia="en-GB"/>
        </w:rPr>
        <w:drawing>
          <wp:anchor distT="0" distB="0" distL="114300" distR="114300" simplePos="0" relativeHeight="251671552" behindDoc="0" locked="0" layoutInCell="1" allowOverlap="1" wp14:anchorId="09B3EA23" wp14:editId="1190CB8A">
            <wp:simplePos x="0" y="0"/>
            <wp:positionH relativeFrom="column">
              <wp:posOffset>5075555</wp:posOffset>
            </wp:positionH>
            <wp:positionV relativeFrom="paragraph">
              <wp:posOffset>139700</wp:posOffset>
            </wp:positionV>
            <wp:extent cx="1483360" cy="964565"/>
            <wp:effectExtent l="88900" t="139700" r="78740" b="140335"/>
            <wp:wrapSquare wrapText="bothSides"/>
            <wp:docPr id="39" name="Picture 39"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647655">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60D47">
        <w:rPr>
          <w:rFonts w:eastAsia="Times New Roman" w:cs="Times New Roman"/>
          <w:noProof/>
          <w:color w:val="323232"/>
          <w:sz w:val="32"/>
          <w:szCs w:val="21"/>
          <w:u w:val="single"/>
          <w:lang w:eastAsia="en-GB"/>
        </w:rPr>
        <w:drawing>
          <wp:anchor distT="0" distB="0" distL="114300" distR="114300" simplePos="0" relativeHeight="251672576" behindDoc="0" locked="0" layoutInCell="1" allowOverlap="1" wp14:anchorId="20F75F95" wp14:editId="225C4DD0">
            <wp:simplePos x="0" y="0"/>
            <wp:positionH relativeFrom="column">
              <wp:posOffset>-42531</wp:posOffset>
            </wp:positionH>
            <wp:positionV relativeFrom="paragraph">
              <wp:posOffset>164775</wp:posOffset>
            </wp:positionV>
            <wp:extent cx="1483360" cy="964565"/>
            <wp:effectExtent l="101600" t="165100" r="91440" b="165735"/>
            <wp:wrapSquare wrapText="bothSides"/>
            <wp:docPr id="40" name="Picture 40" descr="/var/folders/1x/9q8ds_j51lg_cj6wn5ffc__h0000gn/T/com.microsoft.Word/WebArchiveCopyPasteTempFiles/61S483M4YBL._SY47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61S483M4YBL._SY473_BO1,204,203,200_.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164" t="25863" r="5714" b="2418"/>
                    <a:stretch/>
                  </pic:blipFill>
                  <pic:spPr bwMode="auto">
                    <a:xfrm rot="20782960">
                      <a:off x="0" y="0"/>
                      <a:ext cx="1483360" cy="964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C1D09" w14:textId="03292232" w:rsidR="002F3660" w:rsidRPr="0032443B" w:rsidRDefault="002F3660" w:rsidP="006E69DF">
      <w:pPr>
        <w:spacing w:before="100" w:beforeAutospacing="1" w:after="100" w:afterAutospacing="1"/>
        <w:jc w:val="center"/>
        <w:outlineLvl w:val="0"/>
        <w:rPr>
          <w:rFonts w:ascii="Helvetica" w:eastAsia="Times New Roman" w:hAnsi="Helvetica" w:cs="Times New Roman"/>
          <w:color w:val="323232"/>
          <w:sz w:val="22"/>
          <w:szCs w:val="21"/>
          <w:highlight w:val="yellow"/>
          <w:lang w:eastAsia="en-GB"/>
        </w:rPr>
      </w:pPr>
      <w:r w:rsidRPr="0032443B">
        <w:rPr>
          <w:rFonts w:eastAsia="Times New Roman" w:cs="Times New Roman"/>
          <w:color w:val="323232"/>
          <w:sz w:val="32"/>
          <w:szCs w:val="21"/>
          <w:u w:val="single"/>
          <w:lang w:eastAsia="en-GB"/>
        </w:rPr>
        <w:t xml:space="preserve">Project Week </w:t>
      </w:r>
      <w:r w:rsidR="0079204E">
        <w:rPr>
          <w:rFonts w:eastAsia="Times New Roman" w:cs="Times New Roman"/>
          <w:color w:val="323232"/>
          <w:sz w:val="32"/>
          <w:szCs w:val="21"/>
          <w:u w:val="single"/>
          <w:lang w:eastAsia="en-GB"/>
        </w:rPr>
        <w:t>6</w:t>
      </w:r>
    </w:p>
    <w:p w14:paraId="4C85620F" w14:textId="77777777" w:rsidR="00F75098" w:rsidRDefault="00F75098" w:rsidP="00F75098">
      <w:pPr>
        <w:rPr>
          <w:lang w:val="en-US"/>
        </w:rPr>
      </w:pPr>
    </w:p>
    <w:p w14:paraId="41B6A941" w14:textId="2BDFA635" w:rsidR="00F75098" w:rsidRDefault="00F75098" w:rsidP="00F75098">
      <w:pPr>
        <w:rPr>
          <w:b/>
          <w:bCs/>
          <w:lang w:val="en-US"/>
        </w:rPr>
      </w:pPr>
    </w:p>
    <w:p w14:paraId="09B5E622" w14:textId="2E3DF389" w:rsidR="006E69DF" w:rsidRDefault="006E69DF" w:rsidP="002A4972">
      <w:pPr>
        <w:rPr>
          <w:b/>
        </w:rPr>
      </w:pPr>
    </w:p>
    <w:p w14:paraId="7553B707" w14:textId="77777777" w:rsidR="008E153D" w:rsidRPr="00286AFD" w:rsidRDefault="008E153D" w:rsidP="008E153D">
      <w:pPr>
        <w:rPr>
          <w:b/>
          <w:sz w:val="28"/>
          <w:szCs w:val="28"/>
        </w:rPr>
      </w:pPr>
      <w:r w:rsidRPr="00286AFD">
        <w:rPr>
          <w:b/>
          <w:sz w:val="28"/>
          <w:szCs w:val="28"/>
        </w:rPr>
        <w:t>Basket Weaving</w:t>
      </w:r>
    </w:p>
    <w:p w14:paraId="38FACF6D" w14:textId="77777777" w:rsidR="008E153D" w:rsidRDefault="008E153D" w:rsidP="008E153D">
      <w:pPr>
        <w:rPr>
          <w:b/>
        </w:rPr>
      </w:pPr>
    </w:p>
    <w:p w14:paraId="27A1801B" w14:textId="2031E6AC" w:rsidR="008E153D" w:rsidRPr="008E153D" w:rsidRDefault="008E153D" w:rsidP="008E153D">
      <w:pPr>
        <w:rPr>
          <w:b/>
          <w:sz w:val="28"/>
        </w:rPr>
      </w:pPr>
      <w:r w:rsidRPr="00286AFD">
        <w:rPr>
          <w:b/>
        </w:rPr>
        <w:t>L.O.</w:t>
      </w:r>
      <w:r>
        <w:rPr>
          <w:b/>
        </w:rPr>
        <w:t xml:space="preserve"> We are learning to </w:t>
      </w:r>
      <w:r w:rsidRPr="008E153D">
        <w:rPr>
          <w:b/>
          <w:szCs w:val="22"/>
        </w:rPr>
        <w:t>select tools and techniques needed to shape, assemble and join materials we are using.</w:t>
      </w:r>
    </w:p>
    <w:p w14:paraId="79BC4952" w14:textId="77777777" w:rsidR="008E153D" w:rsidRDefault="008E153D" w:rsidP="008E153D">
      <w:pPr>
        <w:rPr>
          <w:rFonts w:cstheme="minorHAnsi"/>
        </w:rPr>
      </w:pPr>
    </w:p>
    <w:p w14:paraId="4755D3DD" w14:textId="69868D36" w:rsidR="008E153D" w:rsidRPr="00286AFD" w:rsidRDefault="008E153D" w:rsidP="008E153D">
      <w:pPr>
        <w:rPr>
          <w:rFonts w:cstheme="minorHAnsi"/>
        </w:rPr>
      </w:pPr>
      <w:r>
        <w:rPr>
          <w:rFonts w:cstheme="minorHAnsi"/>
        </w:rPr>
        <w:t>This week</w:t>
      </w:r>
      <w:r w:rsidRPr="00286AFD">
        <w:rPr>
          <w:rFonts w:cstheme="minorHAnsi"/>
        </w:rPr>
        <w:t>, we thought that you would enjoy making a basket</w:t>
      </w:r>
      <w:r>
        <w:rPr>
          <w:rFonts w:cstheme="minorHAnsi"/>
        </w:rPr>
        <w:t xml:space="preserve">, </w:t>
      </w:r>
      <w:proofErr w:type="gramStart"/>
      <w:r>
        <w:rPr>
          <w:rFonts w:cstheme="minorHAnsi"/>
        </w:rPr>
        <w:t>like</w:t>
      </w:r>
      <w:proofErr w:type="gramEnd"/>
      <w:r>
        <w:rPr>
          <w:rFonts w:cstheme="minorHAnsi"/>
        </w:rPr>
        <w:t xml:space="preserve"> </w:t>
      </w:r>
      <w:proofErr w:type="spellStart"/>
      <w:r>
        <w:rPr>
          <w:rFonts w:cstheme="minorHAnsi"/>
        </w:rPr>
        <w:t>Handa</w:t>
      </w:r>
      <w:proofErr w:type="spellEnd"/>
      <w:r>
        <w:rPr>
          <w:rFonts w:cstheme="minorHAnsi"/>
        </w:rPr>
        <w:t xml:space="preserve"> had,</w:t>
      </w:r>
      <w:r w:rsidRPr="00286AFD">
        <w:rPr>
          <w:rFonts w:cstheme="minorHAnsi"/>
        </w:rPr>
        <w:t xml:space="preserve"> to put </w:t>
      </w:r>
      <w:r>
        <w:rPr>
          <w:rFonts w:cstheme="minorHAnsi"/>
        </w:rPr>
        <w:t>your</w:t>
      </w:r>
      <w:r w:rsidRPr="00286AFD">
        <w:rPr>
          <w:rFonts w:cstheme="minorHAnsi"/>
        </w:rPr>
        <w:t xml:space="preserve"> fruit or special </w:t>
      </w:r>
      <w:r>
        <w:rPr>
          <w:rFonts w:cstheme="minorHAnsi"/>
        </w:rPr>
        <w:t>gift</w:t>
      </w:r>
      <w:r w:rsidRPr="00286AFD">
        <w:rPr>
          <w:rFonts w:cstheme="minorHAnsi"/>
        </w:rPr>
        <w:t xml:space="preserve"> </w:t>
      </w:r>
      <w:r>
        <w:rPr>
          <w:rFonts w:cstheme="minorHAnsi"/>
        </w:rPr>
        <w:t>in. Then you could</w:t>
      </w:r>
      <w:r w:rsidRPr="00286AFD">
        <w:rPr>
          <w:rFonts w:cstheme="minorHAnsi"/>
        </w:rPr>
        <w:t xml:space="preserve"> </w:t>
      </w:r>
      <w:r>
        <w:rPr>
          <w:rFonts w:cstheme="minorHAnsi"/>
        </w:rPr>
        <w:t xml:space="preserve">surprise someone with it just </w:t>
      </w:r>
      <w:proofErr w:type="gramStart"/>
      <w:r w:rsidRPr="00286AFD">
        <w:rPr>
          <w:rFonts w:cstheme="minorHAnsi"/>
        </w:rPr>
        <w:t>like</w:t>
      </w:r>
      <w:proofErr w:type="gramEnd"/>
      <w:r w:rsidRPr="00286AFD">
        <w:rPr>
          <w:rFonts w:cstheme="minorHAnsi"/>
        </w:rPr>
        <w:t xml:space="preserve"> </w:t>
      </w:r>
      <w:proofErr w:type="spellStart"/>
      <w:r w:rsidRPr="00286AFD">
        <w:rPr>
          <w:rFonts w:cstheme="minorHAnsi"/>
        </w:rPr>
        <w:t>Handa</w:t>
      </w:r>
      <w:proofErr w:type="spellEnd"/>
      <w:r w:rsidRPr="00286AFD">
        <w:rPr>
          <w:rFonts w:cstheme="minorHAnsi"/>
        </w:rPr>
        <w:t xml:space="preserve"> did</w:t>
      </w:r>
      <w:r>
        <w:rPr>
          <w:rFonts w:cstheme="minorHAnsi"/>
        </w:rPr>
        <w:t>!</w:t>
      </w:r>
      <w:r w:rsidRPr="00286AFD">
        <w:rPr>
          <w:rFonts w:cstheme="minorHAnsi"/>
        </w:rPr>
        <w:t xml:space="preserve"> </w:t>
      </w:r>
    </w:p>
    <w:p w14:paraId="42AD8F8A" w14:textId="77777777" w:rsidR="008E153D" w:rsidRDefault="008E153D" w:rsidP="008E153D">
      <w:pPr>
        <w:rPr>
          <w:rStyle w:val="css-901oao"/>
          <w:rFonts w:ascii="Segoe UI" w:hAnsi="Segoe UI" w:cs="Segoe UI"/>
          <w:color w:val="14171A"/>
          <w:sz w:val="23"/>
          <w:szCs w:val="23"/>
          <w:bdr w:val="single" w:sz="2" w:space="0" w:color="000000" w:frame="1"/>
          <w:shd w:val="clear" w:color="auto" w:fill="F5F8FA"/>
        </w:rPr>
      </w:pPr>
      <w:r>
        <w:rPr>
          <w:rStyle w:val="css-901oao"/>
          <w:rFonts w:ascii="Segoe UI" w:hAnsi="Segoe UI" w:cs="Segoe UI"/>
          <w:color w:val="14171A"/>
          <w:sz w:val="23"/>
          <w:szCs w:val="23"/>
          <w:bdr w:val="single" w:sz="2" w:space="0" w:color="000000" w:frame="1"/>
          <w:shd w:val="clear" w:color="auto" w:fill="F5F8FA"/>
        </w:rPr>
        <w:t xml:space="preserve"> </w:t>
      </w:r>
    </w:p>
    <w:p w14:paraId="17687B33" w14:textId="77777777" w:rsidR="008E153D" w:rsidRPr="00286AFD" w:rsidRDefault="008E153D" w:rsidP="008E153D">
      <w:pPr>
        <w:pStyle w:val="NormalWeb"/>
        <w:shd w:val="clear" w:color="auto" w:fill="FFFFFF"/>
        <w:spacing w:before="0" w:beforeAutospacing="0" w:after="90" w:afterAutospacing="0"/>
        <w:rPr>
          <w:rFonts w:asciiTheme="minorHAnsi" w:hAnsiTheme="minorHAnsi" w:cstheme="minorHAnsi"/>
          <w:color w:val="1D2129"/>
          <w:sz w:val="22"/>
          <w:szCs w:val="22"/>
        </w:rPr>
      </w:pPr>
      <w:r>
        <w:rPr>
          <w:rFonts w:asciiTheme="minorHAnsi" w:hAnsiTheme="minorHAnsi" w:cstheme="minorHAnsi"/>
          <w:color w:val="1D2129"/>
          <w:sz w:val="22"/>
          <w:szCs w:val="22"/>
        </w:rPr>
        <w:t xml:space="preserve">Things that you will need to make the basket </w:t>
      </w:r>
    </w:p>
    <w:p w14:paraId="1E4B13BE" w14:textId="6A7C7427" w:rsidR="008E153D" w:rsidRPr="00286AFD" w:rsidRDefault="007419EF" w:rsidP="008E153D">
      <w:pPr>
        <w:pStyle w:val="NormalWeb"/>
        <w:shd w:val="clear" w:color="auto" w:fill="FFFFFF"/>
        <w:spacing w:before="90" w:beforeAutospacing="0" w:after="90" w:afterAutospacing="0"/>
        <w:rPr>
          <w:rFonts w:asciiTheme="minorHAnsi" w:hAnsiTheme="minorHAnsi" w:cstheme="minorHAnsi"/>
          <w:color w:val="1D2129"/>
          <w:sz w:val="22"/>
          <w:szCs w:val="22"/>
        </w:rPr>
      </w:pPr>
      <w:proofErr w:type="gramStart"/>
      <w:r>
        <w:rPr>
          <w:rFonts w:asciiTheme="minorHAnsi" w:hAnsiTheme="minorHAnsi" w:cstheme="minorHAnsi"/>
          <w:color w:val="1D2129"/>
          <w:sz w:val="22"/>
          <w:szCs w:val="22"/>
        </w:rPr>
        <w:t>2</w:t>
      </w:r>
      <w:proofErr w:type="gramEnd"/>
      <w:r>
        <w:rPr>
          <w:rFonts w:asciiTheme="minorHAnsi" w:hAnsiTheme="minorHAnsi" w:cstheme="minorHAnsi"/>
          <w:color w:val="1D2129"/>
          <w:sz w:val="22"/>
          <w:szCs w:val="22"/>
        </w:rPr>
        <w:t xml:space="preserve"> pieces of </w:t>
      </w:r>
      <w:r w:rsidR="000A3B4F">
        <w:rPr>
          <w:rFonts w:asciiTheme="minorHAnsi" w:hAnsiTheme="minorHAnsi" w:cstheme="minorHAnsi"/>
          <w:color w:val="1D2129"/>
          <w:sz w:val="22"/>
          <w:szCs w:val="22"/>
        </w:rPr>
        <w:t xml:space="preserve">different </w:t>
      </w:r>
      <w:r>
        <w:rPr>
          <w:rFonts w:asciiTheme="minorHAnsi" w:hAnsiTheme="minorHAnsi" w:cstheme="minorHAnsi"/>
          <w:color w:val="1D2129"/>
          <w:sz w:val="22"/>
          <w:szCs w:val="22"/>
        </w:rPr>
        <w:t>coloured paper</w:t>
      </w:r>
      <w:r w:rsidR="008E153D" w:rsidRPr="00286AFD">
        <w:rPr>
          <w:rFonts w:asciiTheme="minorHAnsi" w:hAnsiTheme="minorHAnsi" w:cstheme="minorHAnsi"/>
          <w:color w:val="1D2129"/>
          <w:sz w:val="22"/>
          <w:szCs w:val="22"/>
        </w:rPr>
        <w:br/>
        <w:t>Scissors</w:t>
      </w:r>
      <w:r w:rsidR="008E153D" w:rsidRPr="00286AFD">
        <w:rPr>
          <w:rFonts w:asciiTheme="minorHAnsi" w:hAnsiTheme="minorHAnsi" w:cstheme="minorHAnsi"/>
          <w:color w:val="1D2129"/>
          <w:sz w:val="22"/>
          <w:szCs w:val="22"/>
        </w:rPr>
        <w:br/>
        <w:t>Glue</w:t>
      </w:r>
      <w:r w:rsidR="008E153D" w:rsidRPr="00286AFD">
        <w:rPr>
          <w:rFonts w:asciiTheme="minorHAnsi" w:hAnsiTheme="minorHAnsi" w:cstheme="minorHAnsi"/>
          <w:color w:val="1D2129"/>
          <w:sz w:val="22"/>
          <w:szCs w:val="22"/>
        </w:rPr>
        <w:br/>
        <w:t>Stapler</w:t>
      </w:r>
    </w:p>
    <w:p w14:paraId="41412D0D" w14:textId="697B175E" w:rsidR="008E153D" w:rsidRPr="00286AFD" w:rsidRDefault="000A3B4F" w:rsidP="008E153D">
      <w:pPr>
        <w:pStyle w:val="NormalWeb"/>
        <w:shd w:val="clear" w:color="auto" w:fill="FFFFFF"/>
        <w:spacing w:before="90" w:beforeAutospacing="0" w:after="90" w:afterAutospacing="0"/>
        <w:rPr>
          <w:rFonts w:asciiTheme="minorHAnsi" w:hAnsiTheme="minorHAnsi" w:cstheme="minorHAnsi"/>
          <w:color w:val="1D2129"/>
          <w:sz w:val="22"/>
          <w:szCs w:val="22"/>
        </w:rPr>
      </w:pPr>
      <w:r>
        <w:rPr>
          <w:rFonts w:asciiTheme="minorHAnsi" w:hAnsiTheme="minorHAnsi" w:cstheme="minorHAnsi"/>
          <w:color w:val="1D2129"/>
          <w:sz w:val="22"/>
          <w:szCs w:val="22"/>
        </w:rPr>
        <w:t xml:space="preserve">Steps: </w:t>
      </w:r>
      <w:r>
        <w:rPr>
          <w:rFonts w:asciiTheme="minorHAnsi" w:hAnsiTheme="minorHAnsi" w:cstheme="minorHAnsi"/>
          <w:color w:val="1D2129"/>
          <w:sz w:val="22"/>
          <w:szCs w:val="22"/>
        </w:rPr>
        <w:br/>
        <w:t xml:space="preserve">1. </w:t>
      </w:r>
      <w:proofErr w:type="gramStart"/>
      <w:r>
        <w:rPr>
          <w:rFonts w:asciiTheme="minorHAnsi" w:hAnsiTheme="minorHAnsi" w:cstheme="minorHAnsi"/>
          <w:color w:val="1D2129"/>
          <w:sz w:val="22"/>
          <w:szCs w:val="22"/>
        </w:rPr>
        <w:t>Cut</w:t>
      </w:r>
      <w:proofErr w:type="gramEnd"/>
      <w:r>
        <w:rPr>
          <w:rFonts w:asciiTheme="minorHAnsi" w:hAnsiTheme="minorHAnsi" w:cstheme="minorHAnsi"/>
          <w:color w:val="1D2129"/>
          <w:sz w:val="22"/>
          <w:szCs w:val="22"/>
        </w:rPr>
        <w:t xml:space="preserve"> both pieces of </w:t>
      </w:r>
      <w:r w:rsidR="007419EF">
        <w:rPr>
          <w:rFonts w:asciiTheme="minorHAnsi" w:hAnsiTheme="minorHAnsi" w:cstheme="minorHAnsi"/>
          <w:color w:val="1D2129"/>
          <w:sz w:val="22"/>
          <w:szCs w:val="22"/>
        </w:rPr>
        <w:t>paper</w:t>
      </w:r>
      <w:r w:rsidR="008E153D" w:rsidRPr="00286AFD">
        <w:rPr>
          <w:rFonts w:asciiTheme="minorHAnsi" w:hAnsiTheme="minorHAnsi" w:cstheme="minorHAnsi"/>
          <w:color w:val="1D2129"/>
          <w:sz w:val="22"/>
          <w:szCs w:val="22"/>
        </w:rPr>
        <w:t xml:space="preserve"> into 8 equally long and wide str</w:t>
      </w:r>
      <w:r w:rsidR="007419EF">
        <w:rPr>
          <w:rFonts w:asciiTheme="minorHAnsi" w:hAnsiTheme="minorHAnsi" w:cstheme="minorHAnsi"/>
          <w:color w:val="1D2129"/>
          <w:sz w:val="22"/>
          <w:szCs w:val="22"/>
        </w:rPr>
        <w:t>ips.</w:t>
      </w:r>
      <w:r w:rsidR="007419EF">
        <w:rPr>
          <w:rFonts w:asciiTheme="minorHAnsi" w:hAnsiTheme="minorHAnsi" w:cstheme="minorHAnsi"/>
          <w:color w:val="1D2129"/>
          <w:sz w:val="22"/>
          <w:szCs w:val="22"/>
        </w:rPr>
        <w:br/>
        <w:t xml:space="preserve">2. Put </w:t>
      </w:r>
      <w:proofErr w:type="gramStart"/>
      <w:r w:rsidR="007419EF">
        <w:rPr>
          <w:rFonts w:asciiTheme="minorHAnsi" w:hAnsiTheme="minorHAnsi" w:cstheme="minorHAnsi"/>
          <w:color w:val="1D2129"/>
          <w:sz w:val="22"/>
          <w:szCs w:val="22"/>
        </w:rPr>
        <w:t>5</w:t>
      </w:r>
      <w:proofErr w:type="gramEnd"/>
      <w:r w:rsidR="007419EF">
        <w:rPr>
          <w:rFonts w:asciiTheme="minorHAnsi" w:hAnsiTheme="minorHAnsi" w:cstheme="minorHAnsi"/>
          <w:color w:val="1D2129"/>
          <w:sz w:val="22"/>
          <w:szCs w:val="22"/>
        </w:rPr>
        <w:t xml:space="preserve"> blue colour strip</w:t>
      </w:r>
      <w:r w:rsidR="008E153D" w:rsidRPr="00286AFD">
        <w:rPr>
          <w:rFonts w:asciiTheme="minorHAnsi" w:hAnsiTheme="minorHAnsi" w:cstheme="minorHAnsi"/>
          <w:color w:val="1D2129"/>
          <w:sz w:val="22"/>
          <w:szCs w:val="22"/>
        </w:rPr>
        <w:t>s vertically.</w:t>
      </w:r>
      <w:r w:rsidR="007419EF">
        <w:rPr>
          <w:rFonts w:asciiTheme="minorHAnsi" w:hAnsiTheme="minorHAnsi" w:cstheme="minorHAnsi"/>
          <w:color w:val="1D2129"/>
          <w:sz w:val="22"/>
          <w:szCs w:val="22"/>
        </w:rPr>
        <w:br/>
        <w:t>3. For the yellow colour strip</w:t>
      </w:r>
      <w:r w:rsidR="008E153D" w:rsidRPr="00286AFD">
        <w:rPr>
          <w:rFonts w:asciiTheme="minorHAnsi" w:hAnsiTheme="minorHAnsi" w:cstheme="minorHAnsi"/>
          <w:color w:val="1D2129"/>
          <w:sz w:val="22"/>
          <w:szCs w:val="22"/>
        </w:rPr>
        <w:t>s, put them alternately as the</w:t>
      </w:r>
      <w:r w:rsidR="007419EF">
        <w:rPr>
          <w:rFonts w:asciiTheme="minorHAnsi" w:hAnsiTheme="minorHAnsi" w:cstheme="minorHAnsi"/>
          <w:color w:val="1D2129"/>
          <w:sz w:val="22"/>
          <w:szCs w:val="22"/>
        </w:rPr>
        <w:t xml:space="preserve"> picture.</w:t>
      </w:r>
      <w:r w:rsidR="007419EF">
        <w:rPr>
          <w:rFonts w:asciiTheme="minorHAnsi" w:hAnsiTheme="minorHAnsi" w:cstheme="minorHAnsi"/>
          <w:color w:val="1D2129"/>
          <w:sz w:val="22"/>
          <w:szCs w:val="22"/>
        </w:rPr>
        <w:br/>
        <w:t xml:space="preserve">4. Put </w:t>
      </w:r>
      <w:proofErr w:type="gramStart"/>
      <w:r w:rsidR="007419EF">
        <w:rPr>
          <w:rFonts w:asciiTheme="minorHAnsi" w:hAnsiTheme="minorHAnsi" w:cstheme="minorHAnsi"/>
          <w:color w:val="1D2129"/>
          <w:sz w:val="22"/>
          <w:szCs w:val="22"/>
        </w:rPr>
        <w:t>5</w:t>
      </w:r>
      <w:proofErr w:type="gramEnd"/>
      <w:r w:rsidR="007419EF">
        <w:rPr>
          <w:rFonts w:asciiTheme="minorHAnsi" w:hAnsiTheme="minorHAnsi" w:cstheme="minorHAnsi"/>
          <w:color w:val="1D2129"/>
          <w:sz w:val="22"/>
          <w:szCs w:val="22"/>
        </w:rPr>
        <w:t xml:space="preserve"> yellow strip</w:t>
      </w:r>
      <w:r w:rsidR="008E153D" w:rsidRPr="00286AFD">
        <w:rPr>
          <w:rFonts w:asciiTheme="minorHAnsi" w:hAnsiTheme="minorHAnsi" w:cstheme="minorHAnsi"/>
          <w:color w:val="1D2129"/>
          <w:sz w:val="22"/>
          <w:szCs w:val="22"/>
        </w:rPr>
        <w:t xml:space="preserve">s </w:t>
      </w:r>
      <w:r w:rsidR="007419EF">
        <w:rPr>
          <w:rFonts w:asciiTheme="minorHAnsi" w:hAnsiTheme="minorHAnsi" w:cstheme="minorHAnsi"/>
          <w:color w:val="1D2129"/>
          <w:sz w:val="22"/>
          <w:szCs w:val="22"/>
        </w:rPr>
        <w:t>alternately with the blue strip</w:t>
      </w:r>
      <w:r w:rsidR="008E153D" w:rsidRPr="00286AFD">
        <w:rPr>
          <w:rFonts w:asciiTheme="minorHAnsi" w:hAnsiTheme="minorHAnsi" w:cstheme="minorHAnsi"/>
          <w:color w:val="1D2129"/>
          <w:sz w:val="22"/>
          <w:szCs w:val="22"/>
        </w:rPr>
        <w:t>s.</w:t>
      </w:r>
      <w:r w:rsidR="008E153D" w:rsidRPr="00286AFD">
        <w:rPr>
          <w:rFonts w:asciiTheme="minorHAnsi" w:hAnsiTheme="minorHAnsi" w:cstheme="minorHAnsi"/>
          <w:color w:val="1D2129"/>
          <w:sz w:val="22"/>
          <w:szCs w:val="22"/>
        </w:rPr>
        <w:br/>
        <w:t>5. The base of</w:t>
      </w:r>
      <w:r w:rsidR="007419EF">
        <w:rPr>
          <w:rFonts w:asciiTheme="minorHAnsi" w:hAnsiTheme="minorHAnsi" w:cstheme="minorHAnsi"/>
          <w:color w:val="1D2129"/>
          <w:sz w:val="22"/>
          <w:szCs w:val="22"/>
        </w:rPr>
        <w:t xml:space="preserve"> the basket </w:t>
      </w:r>
      <w:proofErr w:type="gramStart"/>
      <w:r w:rsidR="007419EF">
        <w:rPr>
          <w:rFonts w:asciiTheme="minorHAnsi" w:hAnsiTheme="minorHAnsi" w:cstheme="minorHAnsi"/>
          <w:color w:val="1D2129"/>
          <w:sz w:val="22"/>
          <w:szCs w:val="22"/>
        </w:rPr>
        <w:t>is formed</w:t>
      </w:r>
      <w:proofErr w:type="gramEnd"/>
      <w:r w:rsidR="007419EF">
        <w:rPr>
          <w:rFonts w:asciiTheme="minorHAnsi" w:hAnsiTheme="minorHAnsi" w:cstheme="minorHAnsi"/>
          <w:color w:val="1D2129"/>
          <w:sz w:val="22"/>
          <w:szCs w:val="22"/>
        </w:rPr>
        <w:t>.</w:t>
      </w:r>
      <w:r w:rsidR="007419EF">
        <w:rPr>
          <w:rFonts w:asciiTheme="minorHAnsi" w:hAnsiTheme="minorHAnsi" w:cstheme="minorHAnsi"/>
          <w:color w:val="1D2129"/>
          <w:sz w:val="22"/>
          <w:szCs w:val="22"/>
        </w:rPr>
        <w:br/>
        <w:t>6. Stick</w:t>
      </w:r>
      <w:r w:rsidR="008E153D" w:rsidRPr="00286AFD">
        <w:rPr>
          <w:rFonts w:asciiTheme="minorHAnsi" w:hAnsiTheme="minorHAnsi" w:cstheme="minorHAnsi"/>
          <w:color w:val="1D2129"/>
          <w:sz w:val="22"/>
          <w:szCs w:val="22"/>
        </w:rPr>
        <w:t xml:space="preserve"> the sides of the basket.</w:t>
      </w:r>
      <w:r w:rsidR="008E153D" w:rsidRPr="00286AFD">
        <w:rPr>
          <w:rFonts w:asciiTheme="minorHAnsi" w:hAnsiTheme="minorHAnsi" w:cstheme="minorHAnsi"/>
          <w:color w:val="1D2129"/>
          <w:sz w:val="22"/>
          <w:szCs w:val="22"/>
        </w:rPr>
        <w:br/>
        <w:t>7. Bunch the extra parts of the base and staple them. Repeat this step for the remaining sides.</w:t>
      </w:r>
      <w:r w:rsidR="008E153D" w:rsidRPr="00286AFD">
        <w:rPr>
          <w:rFonts w:asciiTheme="minorHAnsi" w:hAnsiTheme="minorHAnsi" w:cstheme="minorHAnsi"/>
          <w:color w:val="1D2129"/>
          <w:sz w:val="22"/>
          <w:szCs w:val="22"/>
        </w:rPr>
        <w:br/>
        <w:t>8. Form the handle of the baske</w:t>
      </w:r>
      <w:r w:rsidR="007419EF">
        <w:rPr>
          <w:rFonts w:asciiTheme="minorHAnsi" w:hAnsiTheme="minorHAnsi" w:cstheme="minorHAnsi"/>
          <w:color w:val="1D2129"/>
          <w:sz w:val="22"/>
          <w:szCs w:val="22"/>
        </w:rPr>
        <w:t xml:space="preserve">t by stapling the other </w:t>
      </w:r>
      <w:proofErr w:type="gramStart"/>
      <w:r w:rsidR="007419EF">
        <w:rPr>
          <w:rFonts w:asciiTheme="minorHAnsi" w:hAnsiTheme="minorHAnsi" w:cstheme="minorHAnsi"/>
          <w:color w:val="1D2129"/>
          <w:sz w:val="22"/>
          <w:szCs w:val="22"/>
        </w:rPr>
        <w:t>2</w:t>
      </w:r>
      <w:proofErr w:type="gramEnd"/>
      <w:r w:rsidR="007419EF">
        <w:rPr>
          <w:rFonts w:asciiTheme="minorHAnsi" w:hAnsiTheme="minorHAnsi" w:cstheme="minorHAnsi"/>
          <w:color w:val="1D2129"/>
          <w:sz w:val="22"/>
          <w:szCs w:val="22"/>
        </w:rPr>
        <w:t xml:space="preserve"> strip</w:t>
      </w:r>
      <w:r w:rsidR="008E153D" w:rsidRPr="00286AFD">
        <w:rPr>
          <w:rFonts w:asciiTheme="minorHAnsi" w:hAnsiTheme="minorHAnsi" w:cstheme="minorHAnsi"/>
          <w:color w:val="1D2129"/>
          <w:sz w:val="22"/>
          <w:szCs w:val="22"/>
        </w:rPr>
        <w:t>s on the top of the basket.</w:t>
      </w:r>
    </w:p>
    <w:p w14:paraId="7C6A1B11" w14:textId="77777777" w:rsidR="008E153D" w:rsidRPr="00286AFD" w:rsidRDefault="008E153D" w:rsidP="008E153D">
      <w:pPr>
        <w:pStyle w:val="NormalWeb"/>
        <w:shd w:val="clear" w:color="auto" w:fill="FFFFFF"/>
        <w:spacing w:before="0" w:beforeAutospacing="0" w:after="0" w:afterAutospacing="0"/>
        <w:rPr>
          <w:rFonts w:asciiTheme="minorHAnsi" w:hAnsiTheme="minorHAnsi" w:cstheme="minorHAnsi"/>
          <w:color w:val="1D2129"/>
          <w:sz w:val="22"/>
          <w:szCs w:val="22"/>
        </w:rPr>
      </w:pPr>
    </w:p>
    <w:p w14:paraId="0D9D6918" w14:textId="77777777" w:rsidR="008E153D" w:rsidRDefault="008E153D" w:rsidP="008E153D">
      <w:pPr>
        <w:rPr>
          <w:rFonts w:ascii="Arial" w:hAnsi="Arial" w:cs="Arial"/>
          <w:color w:val="FF00FF"/>
          <w:sz w:val="22"/>
          <w:szCs w:val="22"/>
          <w:shd w:val="clear" w:color="auto" w:fill="F195C5"/>
        </w:rPr>
      </w:pPr>
    </w:p>
    <w:p w14:paraId="6AD57264" w14:textId="77777777" w:rsidR="008E153D" w:rsidRPr="00286AFD" w:rsidRDefault="008E153D" w:rsidP="008E153D">
      <w:pPr>
        <w:rPr>
          <w:rFonts w:ascii="Arial" w:hAnsi="Arial" w:cs="Arial"/>
          <w:color w:val="FF00FF"/>
          <w:sz w:val="22"/>
          <w:szCs w:val="22"/>
          <w:shd w:val="clear" w:color="auto" w:fill="F195C5"/>
        </w:rPr>
      </w:pPr>
      <w:r>
        <w:rPr>
          <w:noProof/>
          <w:lang w:eastAsia="en-GB"/>
        </w:rPr>
        <w:drawing>
          <wp:inline distT="0" distB="0" distL="0" distR="0" wp14:anchorId="1EB0F589" wp14:editId="05C84491">
            <wp:extent cx="1519936" cy="99269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37641" cy="1004254"/>
                    </a:xfrm>
                    <a:prstGeom prst="rect">
                      <a:avLst/>
                    </a:prstGeom>
                  </pic:spPr>
                </pic:pic>
              </a:graphicData>
            </a:graphic>
          </wp:inline>
        </w:drawing>
      </w:r>
      <w:r>
        <w:rPr>
          <w:noProof/>
          <w:lang w:eastAsia="en-GB"/>
        </w:rPr>
        <w:drawing>
          <wp:inline distT="0" distB="0" distL="0" distR="0" wp14:anchorId="6EFB2033" wp14:editId="330F4734">
            <wp:extent cx="957144" cy="1009066"/>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81168" cy="1034393"/>
                    </a:xfrm>
                    <a:prstGeom prst="rect">
                      <a:avLst/>
                    </a:prstGeom>
                  </pic:spPr>
                </pic:pic>
              </a:graphicData>
            </a:graphic>
          </wp:inline>
        </w:drawing>
      </w:r>
      <w:r>
        <w:rPr>
          <w:noProof/>
          <w:lang w:eastAsia="en-GB"/>
        </w:rPr>
        <w:drawing>
          <wp:inline distT="0" distB="0" distL="0" distR="0" wp14:anchorId="6C2B6756" wp14:editId="58283917">
            <wp:extent cx="1045996" cy="1008735"/>
            <wp:effectExtent l="0" t="0" r="190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61222" cy="1023418"/>
                    </a:xfrm>
                    <a:prstGeom prst="rect">
                      <a:avLst/>
                    </a:prstGeom>
                  </pic:spPr>
                </pic:pic>
              </a:graphicData>
            </a:graphic>
          </wp:inline>
        </w:drawing>
      </w:r>
      <w:r>
        <w:rPr>
          <w:noProof/>
          <w:lang w:eastAsia="en-GB"/>
        </w:rPr>
        <w:drawing>
          <wp:inline distT="0" distB="0" distL="0" distR="0" wp14:anchorId="1A230219" wp14:editId="4C142B49">
            <wp:extent cx="994332" cy="100929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04856" cy="1019977"/>
                    </a:xfrm>
                    <a:prstGeom prst="rect">
                      <a:avLst/>
                    </a:prstGeom>
                  </pic:spPr>
                </pic:pic>
              </a:graphicData>
            </a:graphic>
          </wp:inline>
        </w:drawing>
      </w:r>
    </w:p>
    <w:p w14:paraId="215D9281" w14:textId="455B1A9B" w:rsidR="00E64DC2" w:rsidRDefault="008E153D" w:rsidP="008E153D">
      <w:pPr>
        <w:tabs>
          <w:tab w:val="left" w:pos="3885"/>
        </w:tabs>
        <w:sectPr w:rsidR="00E64DC2" w:rsidSect="00E64DC2">
          <w:pgSz w:w="11900" w:h="16840"/>
          <w:pgMar w:top="720" w:right="720" w:bottom="720" w:left="720" w:header="708" w:footer="708" w:gutter="0"/>
          <w:cols w:space="708"/>
          <w:docGrid w:linePitch="360"/>
        </w:sectPr>
      </w:pPr>
      <w:r>
        <w:rPr>
          <w:noProof/>
          <w:lang w:eastAsia="en-GB"/>
        </w:rPr>
        <w:lastRenderedPageBreak/>
        <w:drawing>
          <wp:inline distT="0" distB="0" distL="0" distR="0" wp14:anchorId="3CCD5DD2" wp14:editId="2D951403">
            <wp:extent cx="1199693" cy="1457325"/>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17537" cy="1479001"/>
                    </a:xfrm>
                    <a:prstGeom prst="rect">
                      <a:avLst/>
                    </a:prstGeom>
                  </pic:spPr>
                </pic:pic>
              </a:graphicData>
            </a:graphic>
          </wp:inline>
        </w:drawing>
      </w:r>
      <w:r>
        <w:rPr>
          <w:noProof/>
          <w:lang w:eastAsia="en-GB"/>
        </w:rPr>
        <w:drawing>
          <wp:inline distT="0" distB="0" distL="0" distR="0" wp14:anchorId="4B2D7EF2" wp14:editId="2B6BEB2C">
            <wp:extent cx="1207008" cy="146240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639" cy="1494671"/>
                    </a:xfrm>
                    <a:prstGeom prst="rect">
                      <a:avLst/>
                    </a:prstGeom>
                  </pic:spPr>
                </pic:pic>
              </a:graphicData>
            </a:graphic>
          </wp:inline>
        </w:drawing>
      </w:r>
      <w:r>
        <w:rPr>
          <w:noProof/>
          <w:lang w:eastAsia="en-GB"/>
        </w:rPr>
        <w:drawing>
          <wp:inline distT="0" distB="0" distL="0" distR="0" wp14:anchorId="6629C7FB" wp14:editId="6BE9CF95">
            <wp:extent cx="1214323" cy="1454785"/>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30578" cy="1474259"/>
                    </a:xfrm>
                    <a:prstGeom prst="rect">
                      <a:avLst/>
                    </a:prstGeom>
                  </pic:spPr>
                </pic:pic>
              </a:graphicData>
            </a:graphic>
          </wp:inline>
        </w:drawing>
      </w:r>
      <w:bookmarkStart w:id="0" w:name="_GoBack"/>
      <w:bookmarkEnd w:id="0"/>
    </w:p>
    <w:p w14:paraId="06C0869E" w14:textId="45106ED2" w:rsidR="00E64DC2" w:rsidRPr="0079204E" w:rsidRDefault="00E64DC2" w:rsidP="00636839">
      <w:pPr>
        <w:tabs>
          <w:tab w:val="left" w:pos="3885"/>
        </w:tabs>
      </w:pPr>
    </w:p>
    <w:sectPr w:rsidR="00E64DC2" w:rsidRPr="0079204E" w:rsidSect="00636839">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9B649" w14:textId="77777777" w:rsidR="00C86818" w:rsidRDefault="00C86818">
      <w:r>
        <w:separator/>
      </w:r>
    </w:p>
  </w:endnote>
  <w:endnote w:type="continuationSeparator" w:id="0">
    <w:p w14:paraId="34FD9546" w14:textId="77777777" w:rsidR="00C86818" w:rsidRDefault="00C86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E8A6E" w14:textId="77777777" w:rsidR="00C86818" w:rsidRDefault="00C86818">
      <w:r>
        <w:separator/>
      </w:r>
    </w:p>
  </w:footnote>
  <w:footnote w:type="continuationSeparator" w:id="0">
    <w:p w14:paraId="45FB9E04" w14:textId="77777777" w:rsidR="00C86818" w:rsidRDefault="00C86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C86818" w:rsidRPr="00BE353E" w:rsidRDefault="00C86818">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4"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31E11"/>
    <w:rsid w:val="00032F2A"/>
    <w:rsid w:val="00072F50"/>
    <w:rsid w:val="00081BA3"/>
    <w:rsid w:val="000A3B4F"/>
    <w:rsid w:val="000C5F2F"/>
    <w:rsid w:val="000E6AA7"/>
    <w:rsid w:val="00127BDA"/>
    <w:rsid w:val="001501EF"/>
    <w:rsid w:val="00180CEF"/>
    <w:rsid w:val="001813A0"/>
    <w:rsid w:val="001853E9"/>
    <w:rsid w:val="001A0B02"/>
    <w:rsid w:val="001A7C52"/>
    <w:rsid w:val="001B6A8A"/>
    <w:rsid w:val="001B74E5"/>
    <w:rsid w:val="001C25B5"/>
    <w:rsid w:val="001E23B6"/>
    <w:rsid w:val="001E4D51"/>
    <w:rsid w:val="002078C1"/>
    <w:rsid w:val="0022283E"/>
    <w:rsid w:val="00235041"/>
    <w:rsid w:val="00244CEF"/>
    <w:rsid w:val="00256C25"/>
    <w:rsid w:val="002577E9"/>
    <w:rsid w:val="00265489"/>
    <w:rsid w:val="0027495F"/>
    <w:rsid w:val="0027559B"/>
    <w:rsid w:val="002840DF"/>
    <w:rsid w:val="002A2D70"/>
    <w:rsid w:val="002A4972"/>
    <w:rsid w:val="002C0732"/>
    <w:rsid w:val="002D3AB0"/>
    <w:rsid w:val="002F1CD8"/>
    <w:rsid w:val="002F3660"/>
    <w:rsid w:val="002F6558"/>
    <w:rsid w:val="00310927"/>
    <w:rsid w:val="0032443B"/>
    <w:rsid w:val="00325063"/>
    <w:rsid w:val="00344EF4"/>
    <w:rsid w:val="00387661"/>
    <w:rsid w:val="00397215"/>
    <w:rsid w:val="003A2D87"/>
    <w:rsid w:val="003E20F6"/>
    <w:rsid w:val="003E6664"/>
    <w:rsid w:val="004315F9"/>
    <w:rsid w:val="00432777"/>
    <w:rsid w:val="004576C9"/>
    <w:rsid w:val="00460DA8"/>
    <w:rsid w:val="004866FB"/>
    <w:rsid w:val="004A7B2D"/>
    <w:rsid w:val="005114E0"/>
    <w:rsid w:val="0051166F"/>
    <w:rsid w:val="00527F30"/>
    <w:rsid w:val="00581D9E"/>
    <w:rsid w:val="00581E2D"/>
    <w:rsid w:val="005A031E"/>
    <w:rsid w:val="005C6A8D"/>
    <w:rsid w:val="005D1D79"/>
    <w:rsid w:val="005D3698"/>
    <w:rsid w:val="005E4DB5"/>
    <w:rsid w:val="006141CF"/>
    <w:rsid w:val="00624311"/>
    <w:rsid w:val="00636839"/>
    <w:rsid w:val="00660D47"/>
    <w:rsid w:val="00662F96"/>
    <w:rsid w:val="006715DF"/>
    <w:rsid w:val="00685384"/>
    <w:rsid w:val="006868AE"/>
    <w:rsid w:val="006B2538"/>
    <w:rsid w:val="006B625E"/>
    <w:rsid w:val="006C6422"/>
    <w:rsid w:val="006E5C59"/>
    <w:rsid w:val="006E69DF"/>
    <w:rsid w:val="007114FD"/>
    <w:rsid w:val="007411B7"/>
    <w:rsid w:val="007419EF"/>
    <w:rsid w:val="00751531"/>
    <w:rsid w:val="00777E77"/>
    <w:rsid w:val="0079204E"/>
    <w:rsid w:val="007A1A3C"/>
    <w:rsid w:val="007A3D93"/>
    <w:rsid w:val="007C1E32"/>
    <w:rsid w:val="007C78CA"/>
    <w:rsid w:val="007E2FE7"/>
    <w:rsid w:val="007F707F"/>
    <w:rsid w:val="007F7D60"/>
    <w:rsid w:val="00825603"/>
    <w:rsid w:val="00832ED3"/>
    <w:rsid w:val="00847C20"/>
    <w:rsid w:val="008A14D1"/>
    <w:rsid w:val="008A356E"/>
    <w:rsid w:val="008C4BBC"/>
    <w:rsid w:val="008E153D"/>
    <w:rsid w:val="008F0A47"/>
    <w:rsid w:val="00915493"/>
    <w:rsid w:val="00920643"/>
    <w:rsid w:val="00933CEF"/>
    <w:rsid w:val="00940DCF"/>
    <w:rsid w:val="00957F63"/>
    <w:rsid w:val="009611A6"/>
    <w:rsid w:val="0098356C"/>
    <w:rsid w:val="0099375D"/>
    <w:rsid w:val="009A1700"/>
    <w:rsid w:val="009A6FA6"/>
    <w:rsid w:val="009C26F1"/>
    <w:rsid w:val="009D25F6"/>
    <w:rsid w:val="009D6F72"/>
    <w:rsid w:val="009E3329"/>
    <w:rsid w:val="009E7DAD"/>
    <w:rsid w:val="00A1790F"/>
    <w:rsid w:val="00AB66DA"/>
    <w:rsid w:val="00AC0D18"/>
    <w:rsid w:val="00AC2E08"/>
    <w:rsid w:val="00AF307E"/>
    <w:rsid w:val="00B03ECB"/>
    <w:rsid w:val="00B17ADE"/>
    <w:rsid w:val="00B22F19"/>
    <w:rsid w:val="00B33B10"/>
    <w:rsid w:val="00B40F92"/>
    <w:rsid w:val="00B61844"/>
    <w:rsid w:val="00B83B6F"/>
    <w:rsid w:val="00B95B7E"/>
    <w:rsid w:val="00BB65C2"/>
    <w:rsid w:val="00C204E9"/>
    <w:rsid w:val="00C27EAF"/>
    <w:rsid w:val="00C32B82"/>
    <w:rsid w:val="00C3737B"/>
    <w:rsid w:val="00C62806"/>
    <w:rsid w:val="00C86818"/>
    <w:rsid w:val="00C92E5F"/>
    <w:rsid w:val="00C960BC"/>
    <w:rsid w:val="00CA164F"/>
    <w:rsid w:val="00CA3D6D"/>
    <w:rsid w:val="00CA67D5"/>
    <w:rsid w:val="00CC1DD9"/>
    <w:rsid w:val="00CD4577"/>
    <w:rsid w:val="00CF2C84"/>
    <w:rsid w:val="00D06641"/>
    <w:rsid w:val="00D21F95"/>
    <w:rsid w:val="00D3145E"/>
    <w:rsid w:val="00D41063"/>
    <w:rsid w:val="00D44AB9"/>
    <w:rsid w:val="00D50951"/>
    <w:rsid w:val="00D615CA"/>
    <w:rsid w:val="00D637C1"/>
    <w:rsid w:val="00D96105"/>
    <w:rsid w:val="00DB17FD"/>
    <w:rsid w:val="00DB5CA1"/>
    <w:rsid w:val="00DF7CA1"/>
    <w:rsid w:val="00E4365A"/>
    <w:rsid w:val="00E52171"/>
    <w:rsid w:val="00E64DC2"/>
    <w:rsid w:val="00E74208"/>
    <w:rsid w:val="00EA364B"/>
    <w:rsid w:val="00EC17D9"/>
    <w:rsid w:val="00EE4470"/>
    <w:rsid w:val="00EF510F"/>
    <w:rsid w:val="00F36562"/>
    <w:rsid w:val="00F36FCD"/>
    <w:rsid w:val="00F70310"/>
    <w:rsid w:val="00F75098"/>
    <w:rsid w:val="00F82D0F"/>
    <w:rsid w:val="00F91E8D"/>
    <w:rsid w:val="00F954C1"/>
    <w:rsid w:val="00FC084B"/>
    <w:rsid w:val="00FD3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3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semiHidden/>
    <w:unhideWhenUsed/>
    <w:rsid w:val="008E153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gif"/><Relationship Id="rId18" Type="http://schemas.openxmlformats.org/officeDocument/2006/relationships/hyperlink" Target="http://bbcsfx.acropolis.org.uk/"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youtube.com/watch?v=idsrFnyOqr4"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TvMyssfAUx0&amp;list=RDQM6Px4gdBehlY&amp;start_radio=1&amp;safe=active"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ocnRQi89nK8" TargetMode="External"/><Relationship Id="rId23" Type="http://schemas.openxmlformats.org/officeDocument/2006/relationships/image" Target="media/image10.jpeg"/><Relationship Id="rId28" Type="http://schemas.openxmlformats.org/officeDocument/2006/relationships/image" Target="media/image15.png"/><Relationship Id="rId10" Type="http://schemas.openxmlformats.org/officeDocument/2006/relationships/hyperlink" Target="https://new.phonicsplay.co.uk/resources/phase/3/dragons-den" TargetMode="External"/><Relationship Id="rId19" Type="http://schemas.openxmlformats.org/officeDocument/2006/relationships/image" Target="media/image7.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ew.phonicsplay.co.uk/resources/phase/3/buried-treasure" TargetMode="External"/><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FAEEF08-F3F1-4714-91A7-77987B84E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10137150</Template>
  <TotalTime>11</TotalTime>
  <Pages>10</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Jenny Doherty</cp:lastModifiedBy>
  <cp:revision>3</cp:revision>
  <dcterms:created xsi:type="dcterms:W3CDTF">2020-05-21T19:18:00Z</dcterms:created>
  <dcterms:modified xsi:type="dcterms:W3CDTF">2020-05-22T07:34:00Z</dcterms:modified>
</cp:coreProperties>
</file>