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6E8D5" w14:textId="3DE13871" w:rsidR="00873790" w:rsidRDefault="003C5020" w:rsidP="003C5020">
      <w:pPr>
        <w:jc w:val="center"/>
        <w:rPr>
          <w:noProof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A63D86B" wp14:editId="36B7A27C">
            <wp:extent cx="6645910" cy="90106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9723" cy="908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F0A7D" w14:textId="788C0694" w:rsidR="003C5020" w:rsidRDefault="003C5020" w:rsidP="003C5020">
      <w:pPr>
        <w:tabs>
          <w:tab w:val="left" w:pos="2730"/>
        </w:tabs>
      </w:pPr>
      <w:r>
        <w:tab/>
      </w:r>
    </w:p>
    <w:p w14:paraId="2EE5536E" w14:textId="2EBE6520" w:rsidR="003C5020" w:rsidRDefault="003C5020" w:rsidP="003C5020">
      <w:pPr>
        <w:tabs>
          <w:tab w:val="left" w:pos="2730"/>
        </w:tabs>
      </w:pPr>
    </w:p>
    <w:p w14:paraId="593A3F03" w14:textId="50D33F59" w:rsidR="003C5020" w:rsidRPr="003C5020" w:rsidRDefault="003C5020" w:rsidP="003C5020">
      <w:pPr>
        <w:tabs>
          <w:tab w:val="left" w:pos="2730"/>
        </w:tabs>
        <w:rPr>
          <w:rFonts w:ascii="Comic Sans MS" w:hAnsi="Comic Sans MS"/>
          <w:sz w:val="56"/>
          <w:szCs w:val="56"/>
        </w:rPr>
      </w:pPr>
    </w:p>
    <w:p w14:paraId="7829D387" w14:textId="2AC3E53D" w:rsidR="003C5020" w:rsidRPr="003C5020" w:rsidRDefault="003C5020" w:rsidP="003C5020">
      <w:pPr>
        <w:tabs>
          <w:tab w:val="left" w:pos="2730"/>
        </w:tabs>
        <w:jc w:val="center"/>
        <w:rPr>
          <w:rFonts w:ascii="Comic Sans MS" w:hAnsi="Comic Sans MS"/>
          <w:sz w:val="56"/>
          <w:szCs w:val="56"/>
        </w:rPr>
      </w:pPr>
      <w:r w:rsidRPr="003C5020">
        <w:rPr>
          <w:rFonts w:ascii="Comic Sans MS" w:hAnsi="Comic Sans MS"/>
          <w:sz w:val="56"/>
          <w:szCs w:val="56"/>
        </w:rPr>
        <w:t>Common Exce</w:t>
      </w:r>
      <w:r>
        <w:rPr>
          <w:rFonts w:ascii="Comic Sans MS" w:hAnsi="Comic Sans MS"/>
          <w:sz w:val="56"/>
          <w:szCs w:val="56"/>
        </w:rPr>
        <w:t>p</w:t>
      </w:r>
      <w:r w:rsidRPr="003C5020">
        <w:rPr>
          <w:rFonts w:ascii="Comic Sans MS" w:hAnsi="Comic Sans MS"/>
          <w:sz w:val="56"/>
          <w:szCs w:val="56"/>
        </w:rPr>
        <w:t>tion Words</w:t>
      </w:r>
    </w:p>
    <w:p w14:paraId="2B5F82EE" w14:textId="677104A6" w:rsidR="003C5020" w:rsidRDefault="003C5020" w:rsidP="003C5020">
      <w:pPr>
        <w:tabs>
          <w:tab w:val="left" w:pos="273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B34C886" wp14:editId="6AA22800">
            <wp:simplePos x="0" y="0"/>
            <wp:positionH relativeFrom="margin">
              <wp:posOffset>850900</wp:posOffset>
            </wp:positionH>
            <wp:positionV relativeFrom="paragraph">
              <wp:posOffset>257810</wp:posOffset>
            </wp:positionV>
            <wp:extent cx="5029200" cy="7409180"/>
            <wp:effectExtent l="0" t="0" r="0" b="1270"/>
            <wp:wrapTight wrapText="bothSides">
              <wp:wrapPolygon edited="0">
                <wp:start x="0" y="0"/>
                <wp:lineTo x="0" y="21548"/>
                <wp:lineTo x="21518" y="21548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40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6B78F4" w14:textId="3150B7F7" w:rsidR="003C5020" w:rsidRDefault="003C5020" w:rsidP="003C5020">
      <w:pPr>
        <w:tabs>
          <w:tab w:val="left" w:pos="2730"/>
        </w:tabs>
        <w:jc w:val="center"/>
      </w:pPr>
    </w:p>
    <w:p w14:paraId="00AE579A" w14:textId="3C3CFF48" w:rsidR="00981967" w:rsidRPr="00981967" w:rsidRDefault="00981967" w:rsidP="00981967"/>
    <w:p w14:paraId="0B1A3850" w14:textId="07EF0FA9" w:rsidR="00981967" w:rsidRPr="00981967" w:rsidRDefault="00981967" w:rsidP="00981967"/>
    <w:p w14:paraId="79387B84" w14:textId="06E76ED8" w:rsidR="00981967" w:rsidRPr="00981967" w:rsidRDefault="00981967" w:rsidP="00981967"/>
    <w:p w14:paraId="7793F98E" w14:textId="02D9B96C" w:rsidR="00981967" w:rsidRPr="00981967" w:rsidRDefault="00981967" w:rsidP="00981967"/>
    <w:p w14:paraId="75AB0905" w14:textId="3D860C24" w:rsidR="00981967" w:rsidRPr="00981967" w:rsidRDefault="00981967" w:rsidP="00981967"/>
    <w:p w14:paraId="5A8C8D47" w14:textId="5D14D294" w:rsidR="00981967" w:rsidRPr="00981967" w:rsidRDefault="00981967" w:rsidP="00981967"/>
    <w:p w14:paraId="02DF664A" w14:textId="4F63D549" w:rsidR="00981967" w:rsidRPr="00981967" w:rsidRDefault="00981967" w:rsidP="00981967"/>
    <w:p w14:paraId="43FA3866" w14:textId="71527A97" w:rsidR="00981967" w:rsidRPr="00981967" w:rsidRDefault="00981967" w:rsidP="00981967"/>
    <w:p w14:paraId="0435F562" w14:textId="25137444" w:rsidR="00981967" w:rsidRPr="00981967" w:rsidRDefault="00981967" w:rsidP="00981967"/>
    <w:p w14:paraId="76600900" w14:textId="5D463CF5" w:rsidR="00981967" w:rsidRPr="00981967" w:rsidRDefault="00981967" w:rsidP="00981967"/>
    <w:p w14:paraId="6A9D7BDC" w14:textId="36A5A69A" w:rsidR="00981967" w:rsidRPr="00981967" w:rsidRDefault="00981967" w:rsidP="00981967"/>
    <w:p w14:paraId="0BF52935" w14:textId="573A7FC3" w:rsidR="00981967" w:rsidRPr="00981967" w:rsidRDefault="00981967" w:rsidP="00981967"/>
    <w:p w14:paraId="7A444DCD" w14:textId="2969BC3E" w:rsidR="00981967" w:rsidRPr="00981967" w:rsidRDefault="00981967" w:rsidP="00981967"/>
    <w:p w14:paraId="58675949" w14:textId="0FD9194B" w:rsidR="00981967" w:rsidRPr="00981967" w:rsidRDefault="00981967" w:rsidP="00981967"/>
    <w:p w14:paraId="16AC0892" w14:textId="60D196F6" w:rsidR="00981967" w:rsidRPr="00981967" w:rsidRDefault="00981967" w:rsidP="00981967"/>
    <w:p w14:paraId="639957F9" w14:textId="0CD0C7EC" w:rsidR="00981967" w:rsidRPr="00981967" w:rsidRDefault="00981967" w:rsidP="00981967"/>
    <w:p w14:paraId="409261C1" w14:textId="4ABD0BB8" w:rsidR="00981967" w:rsidRPr="00981967" w:rsidRDefault="00981967" w:rsidP="00981967"/>
    <w:p w14:paraId="51776D2E" w14:textId="6DA467A8" w:rsidR="00981967" w:rsidRPr="00981967" w:rsidRDefault="00981967" w:rsidP="00981967"/>
    <w:p w14:paraId="57299217" w14:textId="70D65225" w:rsidR="00981967" w:rsidRPr="00981967" w:rsidRDefault="00981967" w:rsidP="00981967"/>
    <w:p w14:paraId="691A54D1" w14:textId="3234CE09" w:rsidR="00981967" w:rsidRPr="00981967" w:rsidRDefault="00981967" w:rsidP="00981967"/>
    <w:p w14:paraId="2ED10FA1" w14:textId="25515D98" w:rsidR="00981967" w:rsidRPr="00981967" w:rsidRDefault="00981967" w:rsidP="00981967"/>
    <w:p w14:paraId="3D805C59" w14:textId="00638ACB" w:rsidR="00981967" w:rsidRPr="00981967" w:rsidRDefault="00981967" w:rsidP="00981967"/>
    <w:p w14:paraId="05D033AA" w14:textId="1F5AB0CA" w:rsidR="00981967" w:rsidRPr="00981967" w:rsidRDefault="00981967" w:rsidP="00981967"/>
    <w:p w14:paraId="753D07C9" w14:textId="4160B234" w:rsidR="00981967" w:rsidRPr="00981967" w:rsidRDefault="00981967" w:rsidP="00981967"/>
    <w:p w14:paraId="35A140A5" w14:textId="0639C5EC" w:rsidR="00981967" w:rsidRDefault="00981967" w:rsidP="00981967"/>
    <w:p w14:paraId="716AA940" w14:textId="2E74A8FF" w:rsidR="00981967" w:rsidRDefault="00981967" w:rsidP="00981967">
      <w:pPr>
        <w:tabs>
          <w:tab w:val="left" w:pos="7950"/>
        </w:tabs>
      </w:pPr>
      <w:r>
        <w:tab/>
      </w:r>
    </w:p>
    <w:p w14:paraId="4C8409B7" w14:textId="00758B79" w:rsidR="00981967" w:rsidRDefault="00981967" w:rsidP="00981967">
      <w:pPr>
        <w:tabs>
          <w:tab w:val="left" w:pos="7950"/>
        </w:tabs>
      </w:pPr>
    </w:p>
    <w:p w14:paraId="38745A34" w14:textId="62B54E0A" w:rsidR="00981967" w:rsidRDefault="00981967" w:rsidP="00981967">
      <w:pPr>
        <w:tabs>
          <w:tab w:val="left" w:pos="7950"/>
        </w:tabs>
      </w:pPr>
    </w:p>
    <w:p w14:paraId="2F283E95" w14:textId="77777777" w:rsidR="00981967" w:rsidRDefault="00981967" w:rsidP="00981967">
      <w:pPr>
        <w:jc w:val="center"/>
        <w:rPr>
          <w:rFonts w:ascii="Comic Sans MS" w:hAnsi="Comic Sans MS"/>
          <w:b/>
          <w:sz w:val="40"/>
          <w:szCs w:val="40"/>
          <w:lang w:val="en-US"/>
        </w:rPr>
      </w:pPr>
    </w:p>
    <w:p w14:paraId="1D928599" w14:textId="4CC320A6" w:rsidR="00981967" w:rsidRPr="00981967" w:rsidRDefault="00981967" w:rsidP="00981967">
      <w:pPr>
        <w:jc w:val="center"/>
        <w:rPr>
          <w:rFonts w:ascii="Comic Sans MS" w:hAnsi="Comic Sans MS"/>
          <w:b/>
          <w:sz w:val="44"/>
          <w:szCs w:val="44"/>
          <w:lang w:val="en-US"/>
        </w:rPr>
      </w:pPr>
      <w:r w:rsidRPr="00981967">
        <w:rPr>
          <w:rFonts w:ascii="Comic Sans MS" w:hAnsi="Comic Sans MS"/>
          <w:b/>
          <w:sz w:val="44"/>
          <w:szCs w:val="44"/>
          <w:lang w:val="en-US"/>
        </w:rPr>
        <w:t>4 in a Row Game</w:t>
      </w:r>
    </w:p>
    <w:p w14:paraId="191BF701" w14:textId="32F32343" w:rsidR="00981967" w:rsidRPr="00981967" w:rsidRDefault="00981967" w:rsidP="00981967">
      <w:pPr>
        <w:pStyle w:val="BodyText"/>
        <w:spacing w:before="149" w:line="261" w:lineRule="auto"/>
        <w:ind w:left="20" w:right="5"/>
        <w:rPr>
          <w:rFonts w:ascii="Comic Sans MS" w:eastAsia="Times New Roman" w:hAnsi="Comic Sans MS" w:cs="Times New Roman"/>
          <w:sz w:val="28"/>
          <w:szCs w:val="28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B1027C2" wp14:editId="74D65357">
            <wp:simplePos x="0" y="0"/>
            <wp:positionH relativeFrom="margin">
              <wp:align>right</wp:align>
            </wp:positionH>
            <wp:positionV relativeFrom="paragraph">
              <wp:posOffset>2291080</wp:posOffset>
            </wp:positionV>
            <wp:extent cx="6652895" cy="6179820"/>
            <wp:effectExtent l="0" t="0" r="0" b="0"/>
            <wp:wrapTight wrapText="bothSides">
              <wp:wrapPolygon edited="0">
                <wp:start x="0" y="0"/>
                <wp:lineTo x="0" y="21507"/>
                <wp:lineTo x="21524" y="21507"/>
                <wp:lineTo x="21524" y="0"/>
                <wp:lineTo x="0" y="0"/>
              </wp:wrapPolygon>
            </wp:wrapTight>
            <wp:docPr id="591" name="Picture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895" cy="617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967">
        <w:rPr>
          <w:rFonts w:ascii="Comic Sans MS" w:eastAsia="Times New Roman" w:hAnsi="Comic Sans MS" w:cs="Times New Roman"/>
          <w:sz w:val="28"/>
          <w:szCs w:val="28"/>
          <w:lang w:val="en-GB" w:eastAsia="en-GB"/>
        </w:rPr>
        <w:t>This game is for 2 people so play with someone at your house. You will need a set of two different coloured counters (around 10-15 of each colour). If you don’t have counters, coloured sweets, small toys or coins will do. Cut out the list of common exception words and put them into a hat, bag or bow</w:t>
      </w:r>
      <w:r w:rsidR="0043632E">
        <w:rPr>
          <w:rFonts w:ascii="Comic Sans MS" w:eastAsia="Times New Roman" w:hAnsi="Comic Sans MS" w:cs="Times New Roman"/>
          <w:sz w:val="28"/>
          <w:szCs w:val="28"/>
          <w:lang w:val="en-GB" w:eastAsia="en-GB"/>
        </w:rPr>
        <w:t>l</w:t>
      </w:r>
      <w:r w:rsidRPr="00981967">
        <w:rPr>
          <w:rFonts w:ascii="Comic Sans MS" w:eastAsia="Times New Roman" w:hAnsi="Comic Sans MS" w:cs="Times New Roman"/>
          <w:sz w:val="28"/>
          <w:szCs w:val="28"/>
          <w:lang w:val="en-GB" w:eastAsia="en-GB"/>
        </w:rPr>
        <w:t xml:space="preserve">. Take it in turns to pull out a word. One of you reads the words out loud, the other one has to write it with correct spelling. If you can spell it correctly, you can place a coloured counter on the board. The aim of the game is to get four counters in a row, horizontally, vertically or diagonally. </w:t>
      </w:r>
    </w:p>
    <w:p w14:paraId="60DFB295" w14:textId="2AD525BB" w:rsidR="00981967" w:rsidRDefault="00981967" w:rsidP="00981967"/>
    <w:p w14:paraId="00D2FA70" w14:textId="3110CD0A" w:rsidR="00981967" w:rsidRDefault="00981967" w:rsidP="00981967"/>
    <w:p w14:paraId="607FB012" w14:textId="4999D2CC" w:rsidR="00981967" w:rsidRPr="00981967" w:rsidRDefault="00981967" w:rsidP="00981967">
      <w:pPr>
        <w:tabs>
          <w:tab w:val="left" w:pos="7950"/>
        </w:tabs>
      </w:pPr>
    </w:p>
    <w:sectPr w:rsidR="00981967" w:rsidRPr="00981967" w:rsidSect="003C50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20"/>
    <w:rsid w:val="00396DBF"/>
    <w:rsid w:val="003C5020"/>
    <w:rsid w:val="0043632E"/>
    <w:rsid w:val="0046721C"/>
    <w:rsid w:val="00981967"/>
    <w:rsid w:val="00A248F7"/>
    <w:rsid w:val="00AE4CE8"/>
    <w:rsid w:val="00CA5738"/>
    <w:rsid w:val="00D3284E"/>
    <w:rsid w:val="00E11570"/>
    <w:rsid w:val="00F01303"/>
    <w:rsid w:val="00F018B6"/>
    <w:rsid w:val="00F064A4"/>
    <w:rsid w:val="00FB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16560"/>
  <w15:chartTrackingRefBased/>
  <w15:docId w15:val="{E7018F1F-D601-48FF-B1C9-A990145D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8196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981967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89079694</Template>
  <TotalTime>1</TotalTime>
  <Pages>4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Morley</dc:creator>
  <cp:keywords/>
  <dc:description/>
  <cp:lastModifiedBy>Nicole Morley</cp:lastModifiedBy>
  <cp:revision>2</cp:revision>
  <dcterms:created xsi:type="dcterms:W3CDTF">2020-05-19T14:05:00Z</dcterms:created>
  <dcterms:modified xsi:type="dcterms:W3CDTF">2020-05-19T14:05:00Z</dcterms:modified>
</cp:coreProperties>
</file>