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359" w:rsidRDefault="00B321AF">
      <w:r w:rsidRPr="00B321AF">
        <w:rPr>
          <w:noProof/>
          <w:lang w:eastAsia="en-GB"/>
        </w:rPr>
        <w:drawing>
          <wp:inline distT="0" distB="0" distL="0" distR="0">
            <wp:extent cx="6762307" cy="88289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608" cy="8838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1AF" w:rsidRDefault="00B321AF"/>
    <w:p w:rsidR="00B321AF" w:rsidRDefault="00B321AF"/>
    <w:p w:rsidR="00B321AF" w:rsidRDefault="00B321AF"/>
    <w:p w:rsidR="00B321AF" w:rsidRDefault="00B321AF"/>
    <w:p w:rsidR="00B321AF" w:rsidRDefault="00B321AF">
      <w:r w:rsidRPr="00B321AF">
        <w:rPr>
          <w:noProof/>
          <w:lang w:eastAsia="en-GB"/>
        </w:rPr>
        <w:drawing>
          <wp:inline distT="0" distB="0" distL="0" distR="0">
            <wp:extent cx="6921062" cy="89177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3980" cy="892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1AF" w:rsidRDefault="00B321AF"/>
    <w:p w:rsidR="00B321AF" w:rsidRDefault="00B321AF">
      <w:bookmarkStart w:id="0" w:name="_GoBack"/>
      <w:bookmarkEnd w:id="0"/>
    </w:p>
    <w:sectPr w:rsidR="00B321AF" w:rsidSect="00B321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AF"/>
    <w:rsid w:val="008C6359"/>
    <w:rsid w:val="00B3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23642"/>
  <w15:chartTrackingRefBased/>
  <w15:docId w15:val="{6EF005B8-CE20-4671-B45D-D43151603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D2C0444D</Template>
  <TotalTime>2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Parsons</dc:creator>
  <cp:keywords/>
  <dc:description/>
  <cp:lastModifiedBy>Megan Parsons</cp:lastModifiedBy>
  <cp:revision>1</cp:revision>
  <dcterms:created xsi:type="dcterms:W3CDTF">2020-05-18T18:52:00Z</dcterms:created>
  <dcterms:modified xsi:type="dcterms:W3CDTF">2020-05-18T18:54:00Z</dcterms:modified>
</cp:coreProperties>
</file>