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908" w:rsidRDefault="000A4CAA" w:rsidP="00C17CA1">
      <w:pPr>
        <w:pStyle w:val="NoSpacing"/>
      </w:pPr>
      <w:r>
        <w:rPr>
          <w:noProof/>
          <w:lang w:val="en-GB" w:eastAsia="en-GB"/>
        </w:rPr>
        <w:drawing>
          <wp:anchor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718956" cy="722449"/>
            <wp:effectExtent l="0" t="0" r="5080" b="1905"/>
            <wp:wrapNone/>
            <wp:docPr id="5" name="Picture 5" descr="C:\Users\Georgia.Doughty\AppData\Local\Microsoft\Windows\INetCache\Content.MSO\C60990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orgia.Doughty\AppData\Local\Microsoft\Windows\INetCache\Content.MSO\C609908B.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8956" cy="7224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2908">
        <w:tab/>
      </w:r>
      <w:r w:rsidR="00C92908">
        <w:tab/>
      </w:r>
      <w:r w:rsidR="00C92908">
        <w:tab/>
      </w:r>
      <w:r w:rsidR="00C92908">
        <w:tab/>
      </w:r>
      <w:r w:rsidR="00C92908">
        <w:tab/>
      </w:r>
      <w:r w:rsidR="00C92908">
        <w:tab/>
      </w:r>
      <w:r w:rsidR="00C92908">
        <w:tab/>
      </w:r>
      <w:r w:rsidR="00C92908">
        <w:tab/>
        <w:t>Saxon Primary School</w:t>
      </w:r>
    </w:p>
    <w:p w:rsidR="00C92908" w:rsidRDefault="00C92908" w:rsidP="00C17CA1">
      <w:pPr>
        <w:pStyle w:val="NoSpacing"/>
      </w:pPr>
      <w:r>
        <w:t xml:space="preserve">                                                                                                                    Briar Road </w:t>
      </w:r>
    </w:p>
    <w:p w:rsidR="00C92908" w:rsidRDefault="000A4CAA" w:rsidP="00C17CA1">
      <w:pPr>
        <w:pStyle w:val="NoSpacing"/>
      </w:pPr>
      <w:r>
        <w:tab/>
      </w:r>
      <w:r>
        <w:tab/>
      </w:r>
      <w:r>
        <w:tab/>
      </w:r>
      <w:r>
        <w:tab/>
      </w:r>
      <w:r>
        <w:tab/>
      </w:r>
      <w:r>
        <w:tab/>
      </w:r>
      <w:r>
        <w:tab/>
      </w:r>
      <w:r>
        <w:tab/>
      </w:r>
      <w:proofErr w:type="spellStart"/>
      <w:r>
        <w:t>Shepperton</w:t>
      </w:r>
      <w:proofErr w:type="spellEnd"/>
      <w:r>
        <w:t xml:space="preserve">   TW17 0JB</w:t>
      </w:r>
      <w:r w:rsidR="00C92908">
        <w:t xml:space="preserve">                                                                                                                           </w:t>
      </w:r>
    </w:p>
    <w:p w:rsidR="005E69A6" w:rsidRDefault="00E564D3" w:rsidP="00C17CA1">
      <w:pPr>
        <w:pStyle w:val="NoSpacing"/>
      </w:pPr>
      <w:r>
        <w:t xml:space="preserve">        </w:t>
      </w:r>
      <w:r>
        <w:tab/>
      </w:r>
      <w:r>
        <w:tab/>
      </w:r>
      <w:r>
        <w:tab/>
      </w:r>
      <w:r>
        <w:tab/>
      </w:r>
      <w:r>
        <w:tab/>
      </w:r>
      <w:r>
        <w:tab/>
      </w:r>
      <w:r>
        <w:tab/>
      </w:r>
      <w:r>
        <w:tab/>
        <w:t>Friday 29</w:t>
      </w:r>
      <w:r w:rsidRPr="00E564D3">
        <w:rPr>
          <w:vertAlign w:val="superscript"/>
        </w:rPr>
        <w:t>th</w:t>
      </w:r>
      <w:r w:rsidR="00C92908">
        <w:t xml:space="preserve"> May </w:t>
      </w:r>
      <w:r w:rsidR="000A4CAA">
        <w:t>2020</w:t>
      </w:r>
    </w:p>
    <w:p w:rsidR="00C17CA1" w:rsidRDefault="00C17CA1"/>
    <w:p w:rsidR="00C17CA1" w:rsidRDefault="00C17CA1"/>
    <w:p w:rsidR="00C92908" w:rsidRDefault="00C92908">
      <w:r>
        <w:t>Dear Year 1</w:t>
      </w:r>
      <w:r w:rsidR="005E69A6">
        <w:t xml:space="preserve"> children</w:t>
      </w:r>
      <w:r>
        <w:t>,</w:t>
      </w:r>
    </w:p>
    <w:p w:rsidR="00C92908" w:rsidRDefault="00C92908">
      <w:r>
        <w:t>How are you? We hope you are all well at home and enjoying the sunshine. We are missing you all and thought it would be nice to share with you wha</w:t>
      </w:r>
      <w:r w:rsidR="00942778">
        <w:t>t we have been doing whilst you have been away from school.</w:t>
      </w:r>
    </w:p>
    <w:p w:rsidR="00C92908" w:rsidRDefault="00942778">
      <w:r>
        <w:t>First</w:t>
      </w:r>
      <w:r w:rsidR="00C92908">
        <w:t>, we went to stay with Miss Parsons and had great fun but then we returned to school to star in the videos for you of the teachers</w:t>
      </w:r>
      <w:r w:rsidR="00AF6C33">
        <w:t xml:space="preserve"> reading</w:t>
      </w:r>
      <w:r w:rsidR="00C92908">
        <w:t xml:space="preserve"> Giraffes Can’t Dance. </w:t>
      </w:r>
      <w:r w:rsidR="005E69A6">
        <w:t xml:space="preserve">We hoped </w:t>
      </w:r>
      <w:proofErr w:type="gramStart"/>
      <w:r w:rsidR="005E69A6">
        <w:t>you enjoyed it and d</w:t>
      </w:r>
      <w:r w:rsidR="00C92908">
        <w:t>id you spot us in the classrooms</w:t>
      </w:r>
      <w:proofErr w:type="gramEnd"/>
      <w:r w:rsidR="00C92908">
        <w:t xml:space="preserve">? It was very funny being there without all of you </w:t>
      </w:r>
      <w:proofErr w:type="gramStart"/>
      <w:r w:rsidR="00C92908">
        <w:t>chatting and laughing</w:t>
      </w:r>
      <w:proofErr w:type="gramEnd"/>
      <w:r w:rsidR="00C92908">
        <w:t xml:space="preserve"> and making so much noise! We thought we did very well in the filming – Miss Doughty and </w:t>
      </w:r>
      <w:proofErr w:type="spellStart"/>
      <w:r w:rsidR="00C92908">
        <w:t>Mrs</w:t>
      </w:r>
      <w:proofErr w:type="spellEnd"/>
      <w:r w:rsidR="00C92908">
        <w:t xml:space="preserve"> Morley kept on giggling and Miss Parsons loved it!</w:t>
      </w:r>
      <w:bookmarkStart w:id="0" w:name="_GoBack"/>
      <w:bookmarkEnd w:id="0"/>
    </w:p>
    <w:p w:rsidR="00A84ACC" w:rsidRDefault="00C92908" w:rsidP="00A84ACC">
      <w:r>
        <w:t>Next, we have been having a lovely time in gardens. Sunba</w:t>
      </w:r>
      <w:r w:rsidR="00F73A2F">
        <w:t>thing, riding bikes, having barbecues</w:t>
      </w:r>
      <w:r>
        <w:t xml:space="preserve"> </w:t>
      </w:r>
      <w:r w:rsidR="00A84ACC">
        <w:t>(Fraser and Rosie love toasting marshmallows!)</w:t>
      </w:r>
      <w:r w:rsidR="005E69A6">
        <w:t xml:space="preserve"> We have all been eating rather too much, especially </w:t>
      </w:r>
      <w:proofErr w:type="gramStart"/>
      <w:r w:rsidR="005E69A6">
        <w:t>ice</w:t>
      </w:r>
      <w:r w:rsidR="00942778">
        <w:t>-cream</w:t>
      </w:r>
      <w:proofErr w:type="gramEnd"/>
      <w:r w:rsidR="005E69A6">
        <w:t>!</w:t>
      </w:r>
      <w:r w:rsidR="00942778">
        <w:t xml:space="preserve"> Have you had any </w:t>
      </w:r>
      <w:proofErr w:type="gramStart"/>
      <w:r w:rsidR="00942778">
        <w:t>ice-creams</w:t>
      </w:r>
      <w:proofErr w:type="gramEnd"/>
      <w:r w:rsidR="00942778">
        <w:t xml:space="preserve"> or </w:t>
      </w:r>
      <w:proofErr w:type="spellStart"/>
      <w:r w:rsidR="00942778">
        <w:t>lollies</w:t>
      </w:r>
      <w:proofErr w:type="spellEnd"/>
      <w:r w:rsidR="00942778">
        <w:t xml:space="preserve">? Which ones are your </w:t>
      </w:r>
      <w:proofErr w:type="spellStart"/>
      <w:r w:rsidR="00942778">
        <w:t>favourites</w:t>
      </w:r>
      <w:proofErr w:type="spellEnd"/>
      <w:r w:rsidR="00942778">
        <w:t>?</w:t>
      </w:r>
    </w:p>
    <w:p w:rsidR="00A84ACC" w:rsidRDefault="00A84ACC" w:rsidP="00A84ACC">
      <w:r>
        <w:t xml:space="preserve">Our </w:t>
      </w:r>
      <w:r w:rsidR="00C92908">
        <w:t>learning this week is all about plants, so if any of you want to grow one, or have planted a seed already perhaps you could keep a diary of how it is growing and send us some pictures.</w:t>
      </w:r>
      <w:r>
        <w:t xml:space="preserve"> We have been lucky with the weather so thought we would plant some sunflowers. See the pictures for how they are growing. Bob kept </w:t>
      </w:r>
      <w:proofErr w:type="gramStart"/>
      <w:r>
        <w:t>getting</w:t>
      </w:r>
      <w:proofErr w:type="gramEnd"/>
      <w:r>
        <w:t xml:space="preserve"> a bit muddled about the order of things and his seed hasn’t started growing yet. He might need some helpful instructions on how to plant a seed </w:t>
      </w:r>
      <w:proofErr w:type="gramStart"/>
      <w:r>
        <w:t>and</w:t>
      </w:r>
      <w:proofErr w:type="gramEnd"/>
      <w:r>
        <w:t xml:space="preserve"> start again! Perhaps you could help </w:t>
      </w:r>
      <w:proofErr w:type="gramStart"/>
      <w:r>
        <w:t>him?</w:t>
      </w:r>
      <w:proofErr w:type="gramEnd"/>
    </w:p>
    <w:p w:rsidR="00A84ACC" w:rsidRDefault="00A84ACC" w:rsidP="00A84ACC">
      <w:r>
        <w:t xml:space="preserve">Well, that is it for now Year </w:t>
      </w:r>
      <w:proofErr w:type="gramStart"/>
      <w:r>
        <w:t>One</w:t>
      </w:r>
      <w:proofErr w:type="gramEnd"/>
      <w:r>
        <w:t xml:space="preserve">. We would love to hear what you have all been doing so perhaps you could write us a letter to let us </w:t>
      </w:r>
      <w:r w:rsidR="00C67062">
        <w:t>know.</w:t>
      </w:r>
      <w:r>
        <w:t xml:space="preserve"> </w:t>
      </w:r>
    </w:p>
    <w:p w:rsidR="00A84ACC" w:rsidRDefault="00A84ACC" w:rsidP="00A84ACC">
      <w:r>
        <w:t>We look forward to seeing you all very soon,</w:t>
      </w:r>
    </w:p>
    <w:p w:rsidR="00A84ACC" w:rsidRDefault="00A84ACC" w:rsidP="00A84ACC">
      <w:r>
        <w:t>Love from</w:t>
      </w:r>
    </w:p>
    <w:p w:rsidR="00A84ACC" w:rsidRDefault="005E69A6" w:rsidP="00A84ACC">
      <w:r>
        <w:rPr>
          <w:noProof/>
          <w:lang w:val="en-GB" w:eastAsia="en-GB"/>
        </w:rPr>
        <w:drawing>
          <wp:anchor distT="0" distB="0" distL="114300" distR="114300" simplePos="0" relativeHeight="251661312" behindDoc="0" locked="0" layoutInCell="1" allowOverlap="1" wp14:anchorId="1D27F58A" wp14:editId="210364EF">
            <wp:simplePos x="0" y="0"/>
            <wp:positionH relativeFrom="margin">
              <wp:posOffset>998162</wp:posOffset>
            </wp:positionH>
            <wp:positionV relativeFrom="paragraph">
              <wp:posOffset>247675</wp:posOffset>
            </wp:positionV>
            <wp:extent cx="362554" cy="495591"/>
            <wp:effectExtent l="0" t="0" r="0" b="0"/>
            <wp:wrapNone/>
            <wp:docPr id="2" name="Picture 2" descr="Teddy Bear clip art - vector clip art online, royalty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ddy Bear clip art - vector clip art online, royalty free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2554" cy="4955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4ACC">
        <w:t>Fraser (1</w:t>
      </w:r>
      <w:r w:rsidR="00AF6C33">
        <w:t>DM) and</w:t>
      </w:r>
      <w:r w:rsidR="00A84ACC">
        <w:t xml:space="preserve"> Bob and Rosie (1P)</w:t>
      </w:r>
    </w:p>
    <w:p w:rsidR="00A84ACC" w:rsidRDefault="005E69A6">
      <w:r>
        <w:rPr>
          <w:noProof/>
          <w:lang w:val="en-GB" w:eastAsia="en-GB"/>
        </w:rPr>
        <w:drawing>
          <wp:anchor distT="0" distB="0" distL="114300" distR="114300" simplePos="0" relativeHeight="251659264" behindDoc="0" locked="0" layoutInCell="1" allowOverlap="1" wp14:anchorId="73E68BCE" wp14:editId="6E8E5319">
            <wp:simplePos x="0" y="0"/>
            <wp:positionH relativeFrom="margin">
              <wp:posOffset>0</wp:posOffset>
            </wp:positionH>
            <wp:positionV relativeFrom="paragraph">
              <wp:posOffset>0</wp:posOffset>
            </wp:positionV>
            <wp:extent cx="421433" cy="48163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ddy-bear-294543_960_720[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8740" cy="512838"/>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r w:rsidR="000A4CAA">
        <w:rPr>
          <w:noProof/>
          <w:lang w:val="en-GB" w:eastAsia="en-GB"/>
        </w:rPr>
        <w:drawing>
          <wp:inline distT="0" distB="0" distL="0" distR="0" wp14:anchorId="6A2A667E" wp14:editId="470E798C">
            <wp:extent cx="467671" cy="467671"/>
            <wp:effectExtent l="0" t="0" r="0" b="8890"/>
            <wp:docPr id="3" name="Picture 3" descr="Teddy bear clipart free images 2 - ClipartAndSc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ddy bear clipart free images 2 - ClipartAndScra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0208" cy="500208"/>
                    </a:xfrm>
                    <a:prstGeom prst="rect">
                      <a:avLst/>
                    </a:prstGeom>
                    <a:noFill/>
                    <a:ln>
                      <a:noFill/>
                    </a:ln>
                  </pic:spPr>
                </pic:pic>
              </a:graphicData>
            </a:graphic>
          </wp:inline>
        </w:drawing>
      </w:r>
    </w:p>
    <w:p w:rsidR="00C92908" w:rsidRDefault="00465645">
      <w:r>
        <w:rPr>
          <w:noProof/>
          <w:lang w:val="en-GB" w:eastAsia="en-GB"/>
        </w:rPr>
        <w:drawing>
          <wp:anchor distT="0" distB="0" distL="114300" distR="114300" simplePos="0" relativeHeight="251663360" behindDoc="1" locked="0" layoutInCell="1" allowOverlap="1">
            <wp:simplePos x="0" y="0"/>
            <wp:positionH relativeFrom="page">
              <wp:posOffset>353695</wp:posOffset>
            </wp:positionH>
            <wp:positionV relativeFrom="paragraph">
              <wp:posOffset>305757</wp:posOffset>
            </wp:positionV>
            <wp:extent cx="1633855" cy="2057400"/>
            <wp:effectExtent l="0" t="0" r="444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3855" cy="20574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9504" behindDoc="1" locked="0" layoutInCell="1" allowOverlap="1">
            <wp:simplePos x="0" y="0"/>
            <wp:positionH relativeFrom="column">
              <wp:posOffset>3153410</wp:posOffset>
            </wp:positionH>
            <wp:positionV relativeFrom="page">
              <wp:posOffset>7066280</wp:posOffset>
            </wp:positionV>
            <wp:extent cx="2289175" cy="2094865"/>
            <wp:effectExtent l="0" t="0" r="0" b="635"/>
            <wp:wrapTight wrapText="bothSides">
              <wp:wrapPolygon edited="0">
                <wp:start x="0" y="0"/>
                <wp:lineTo x="0" y="21410"/>
                <wp:lineTo x="21390" y="21410"/>
                <wp:lineTo x="2139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9175" cy="2094865"/>
                    </a:xfrm>
                    <a:prstGeom prst="rect">
                      <a:avLst/>
                    </a:prstGeom>
                  </pic:spPr>
                </pic:pic>
              </a:graphicData>
            </a:graphic>
          </wp:anchor>
        </w:drawing>
      </w:r>
      <w:r>
        <w:rPr>
          <w:noProof/>
          <w:lang w:val="en-GB" w:eastAsia="en-GB"/>
        </w:rPr>
        <w:drawing>
          <wp:anchor distT="0" distB="0" distL="114300" distR="114300" simplePos="0" relativeHeight="251668480" behindDoc="1" locked="0" layoutInCell="1" allowOverlap="1">
            <wp:simplePos x="0" y="0"/>
            <wp:positionH relativeFrom="column">
              <wp:posOffset>5492817</wp:posOffset>
            </wp:positionH>
            <wp:positionV relativeFrom="page">
              <wp:posOffset>7072630</wp:posOffset>
            </wp:positionV>
            <wp:extent cx="1497330" cy="2094865"/>
            <wp:effectExtent l="0" t="0" r="762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7330" cy="2094865"/>
                    </a:xfrm>
                    <a:prstGeom prst="rect">
                      <a:avLst/>
                    </a:prstGeom>
                  </pic:spPr>
                </pic:pic>
              </a:graphicData>
            </a:graphic>
          </wp:anchor>
        </w:drawing>
      </w:r>
    </w:p>
    <w:p w:rsidR="00C92908" w:rsidRDefault="00465645">
      <w:r>
        <w:rPr>
          <w:noProof/>
          <w:lang w:val="en-GB" w:eastAsia="en-GB"/>
        </w:rPr>
        <w:drawing>
          <wp:anchor distT="0" distB="0" distL="114300" distR="114300" simplePos="0" relativeHeight="251670528" behindDoc="1" locked="0" layoutInCell="1" allowOverlap="1">
            <wp:simplePos x="0" y="0"/>
            <wp:positionH relativeFrom="column">
              <wp:posOffset>1568450</wp:posOffset>
            </wp:positionH>
            <wp:positionV relativeFrom="page">
              <wp:posOffset>7081842</wp:posOffset>
            </wp:positionV>
            <wp:extent cx="1562100" cy="20980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62100" cy="2098040"/>
                    </a:xfrm>
                    <a:prstGeom prst="rect">
                      <a:avLst/>
                    </a:prstGeom>
                  </pic:spPr>
                </pic:pic>
              </a:graphicData>
            </a:graphic>
          </wp:anchor>
        </w:drawing>
      </w:r>
      <w:r w:rsidR="00AF6C33">
        <w:rPr>
          <w:noProof/>
          <w:lang w:val="en-GB" w:eastAsia="en-GB"/>
        </w:rPr>
        <w:drawing>
          <wp:anchor distT="0" distB="0" distL="114300" distR="114300" simplePos="0" relativeHeight="251664384" behindDoc="1" locked="0" layoutInCell="1" allowOverlap="1">
            <wp:simplePos x="0" y="0"/>
            <wp:positionH relativeFrom="column">
              <wp:posOffset>219075</wp:posOffset>
            </wp:positionH>
            <wp:positionV relativeFrom="page">
              <wp:posOffset>10229850</wp:posOffset>
            </wp:positionV>
            <wp:extent cx="6410325" cy="6802755"/>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10325" cy="6802755"/>
                    </a:xfrm>
                    <a:prstGeom prst="rect">
                      <a:avLst/>
                    </a:prstGeom>
                  </pic:spPr>
                </pic:pic>
              </a:graphicData>
            </a:graphic>
          </wp:anchor>
        </w:drawing>
      </w:r>
    </w:p>
    <w:p w:rsidR="00AF6C33" w:rsidRDefault="00AF6C33"/>
    <w:p w:rsidR="00465645" w:rsidRDefault="00465645"/>
    <w:p w:rsidR="00465645" w:rsidRDefault="00465645">
      <w:r>
        <w:br w:type="page"/>
      </w:r>
    </w:p>
    <w:p w:rsidR="00AF6C33" w:rsidRDefault="00465645">
      <w:r>
        <w:rPr>
          <w:noProof/>
          <w:lang w:val="en-GB" w:eastAsia="en-GB"/>
        </w:rPr>
        <w:lastRenderedPageBreak/>
        <w:drawing>
          <wp:anchor distT="0" distB="0" distL="114300" distR="114300" simplePos="0" relativeHeight="251671552" behindDoc="1" locked="0" layoutInCell="1" allowOverlap="1">
            <wp:simplePos x="0" y="0"/>
            <wp:positionH relativeFrom="margin">
              <wp:posOffset>-197807</wp:posOffset>
            </wp:positionH>
            <wp:positionV relativeFrom="page">
              <wp:posOffset>6836410</wp:posOffset>
            </wp:positionV>
            <wp:extent cx="3646243" cy="2634018"/>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46243" cy="2634018"/>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45720" distB="45720" distL="114300" distR="114300" simplePos="0" relativeHeight="251675648" behindDoc="0" locked="0" layoutInCell="1" allowOverlap="1">
                <wp:simplePos x="0" y="0"/>
                <wp:positionH relativeFrom="column">
                  <wp:posOffset>469511</wp:posOffset>
                </wp:positionH>
                <wp:positionV relativeFrom="paragraph">
                  <wp:posOffset>6706633</wp:posOffset>
                </wp:positionV>
                <wp:extent cx="887095" cy="532130"/>
                <wp:effectExtent l="0" t="0" r="2730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095" cy="532130"/>
                        </a:xfrm>
                        <a:prstGeom prst="rect">
                          <a:avLst/>
                        </a:prstGeom>
                        <a:solidFill>
                          <a:schemeClr val="accent1">
                            <a:lumMod val="20000"/>
                            <a:lumOff val="80000"/>
                          </a:schemeClr>
                        </a:solidFill>
                        <a:ln w="12700">
                          <a:solidFill>
                            <a:schemeClr val="accent1"/>
                          </a:solidFill>
                          <a:miter lim="800000"/>
                          <a:headEnd/>
                          <a:tailEnd/>
                        </a:ln>
                      </wps:spPr>
                      <wps:txbx>
                        <w:txbxContent>
                          <w:p w:rsidR="00465645" w:rsidRPr="00465645" w:rsidRDefault="00465645">
                            <w:pPr>
                              <w:rPr>
                                <w:sz w:val="28"/>
                                <w:szCs w:val="28"/>
                              </w:rPr>
                            </w:pPr>
                            <w:r>
                              <w:rPr>
                                <w:sz w:val="28"/>
                                <w:szCs w:val="28"/>
                              </w:rPr>
                              <w:t>Can you h</w:t>
                            </w:r>
                            <w:r w:rsidRPr="00465645">
                              <w:rPr>
                                <w:sz w:val="28"/>
                                <w:szCs w:val="28"/>
                              </w:rPr>
                              <w:t>elp</w:t>
                            </w:r>
                            <w:r>
                              <w:rPr>
                                <w:sz w:val="28"/>
                                <w:szCs w:val="28"/>
                              </w:rPr>
                              <w:t xml:space="preserve"> me</w:t>
                            </w:r>
                            <w:r w:rsidRPr="00465645">
                              <w:rPr>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95pt;margin-top:528.1pt;width:69.85pt;height:41.9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" fillcolor="#deeaf6 [660]" strokecolor="#5b9bd5 [3204]" strokeweight="1pt">
                <v:textbox>
                  <w:txbxContent>
                    <w:p w:rsidR="00465645" w:rsidRPr="00465645" w:rsidRDefault="00465645">
                      <w:pPr>
                        <w:rPr>
                          <w:sz w:val="28"/>
                          <w:szCs w:val="28"/>
                        </w:rPr>
                      </w:pPr>
                      <w:r>
                        <w:rPr>
                          <w:sz w:val="28"/>
                          <w:szCs w:val="28"/>
                        </w:rPr>
                        <w:t>Can you h</w:t>
                      </w:r>
                      <w:r w:rsidRPr="00465645">
                        <w:rPr>
                          <w:sz w:val="28"/>
                          <w:szCs w:val="28"/>
                        </w:rPr>
                        <w:t>elp</w:t>
                      </w:r>
                      <w:r>
                        <w:rPr>
                          <w:sz w:val="28"/>
                          <w:szCs w:val="28"/>
                        </w:rPr>
                        <w:t xml:space="preserve"> me</w:t>
                      </w:r>
                      <w:r w:rsidRPr="00465645">
                        <w:rPr>
                          <w:sz w:val="28"/>
                          <w:szCs w:val="28"/>
                        </w:rPr>
                        <w:t xml:space="preserve">? </w:t>
                      </w:r>
                    </w:p>
                  </w:txbxContent>
                </v:textbox>
                <w10:wrap type="square"/>
              </v:shape>
            </w:pict>
          </mc:Fallback>
        </mc:AlternateContent>
      </w:r>
      <w:r>
        <w:rPr>
          <w:noProof/>
          <w:lang w:val="en-GB" w:eastAsia="en-GB"/>
        </w:rPr>
        <w:drawing>
          <wp:anchor distT="0" distB="0" distL="114300" distR="114300" simplePos="0" relativeHeight="251666432" behindDoc="1" locked="0" layoutInCell="1" allowOverlap="1">
            <wp:simplePos x="0" y="0"/>
            <wp:positionH relativeFrom="column">
              <wp:posOffset>-116205</wp:posOffset>
            </wp:positionH>
            <wp:positionV relativeFrom="page">
              <wp:posOffset>2822262</wp:posOffset>
            </wp:positionV>
            <wp:extent cx="5354955" cy="3712845"/>
            <wp:effectExtent l="0" t="0" r="0" b="1905"/>
            <wp:wrapTight wrapText="bothSides">
              <wp:wrapPolygon edited="0">
                <wp:start x="0" y="0"/>
                <wp:lineTo x="0" y="21500"/>
                <wp:lineTo x="21515" y="21500"/>
                <wp:lineTo x="2151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54955" cy="3712845"/>
                    </a:xfrm>
                    <a:prstGeom prst="rect">
                      <a:avLst/>
                    </a:prstGeom>
                  </pic:spPr>
                </pic:pic>
              </a:graphicData>
            </a:graphic>
          </wp:anchor>
        </w:drawing>
      </w:r>
      <w:r>
        <w:rPr>
          <w:noProof/>
          <w:lang w:val="en-GB" w:eastAsia="en-GB"/>
        </w:rPr>
        <w:drawing>
          <wp:anchor distT="0" distB="0" distL="114300" distR="114300" simplePos="0" relativeHeight="251665408" behindDoc="1" locked="0" layoutInCell="1" allowOverlap="1">
            <wp:simplePos x="0" y="0"/>
            <wp:positionH relativeFrom="column">
              <wp:posOffset>3703320</wp:posOffset>
            </wp:positionH>
            <wp:positionV relativeFrom="margin">
              <wp:posOffset>5564818</wp:posOffset>
            </wp:positionV>
            <wp:extent cx="3375660" cy="3613150"/>
            <wp:effectExtent l="0" t="0" r="0" b="6350"/>
            <wp:wrapTight wrapText="bothSides">
              <wp:wrapPolygon edited="0">
                <wp:start x="0" y="0"/>
                <wp:lineTo x="0" y="21524"/>
                <wp:lineTo x="21454" y="21524"/>
                <wp:lineTo x="2145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375660" cy="3613150"/>
                    </a:xfrm>
                    <a:prstGeom prst="rect">
                      <a:avLst/>
                    </a:prstGeom>
                  </pic:spPr>
                </pic:pic>
              </a:graphicData>
            </a:graphic>
          </wp:anchor>
        </w:drawing>
      </w:r>
      <w:r>
        <w:rPr>
          <w:noProof/>
          <w:lang w:val="en-GB" w:eastAsia="en-GB"/>
        </w:rPr>
        <w:drawing>
          <wp:anchor distT="0" distB="0" distL="114300" distR="114300" simplePos="0" relativeHeight="251673600" behindDoc="1" locked="0" layoutInCell="1" allowOverlap="1">
            <wp:simplePos x="0" y="0"/>
            <wp:positionH relativeFrom="column">
              <wp:posOffset>5083270</wp:posOffset>
            </wp:positionH>
            <wp:positionV relativeFrom="margin">
              <wp:align>top</wp:align>
            </wp:positionV>
            <wp:extent cx="1268730" cy="2273300"/>
            <wp:effectExtent l="0" t="0" r="762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268730" cy="2273300"/>
                    </a:xfrm>
                    <a:prstGeom prst="rect">
                      <a:avLst/>
                    </a:prstGeom>
                  </pic:spPr>
                </pic:pic>
              </a:graphicData>
            </a:graphic>
          </wp:anchor>
        </w:drawing>
      </w:r>
      <w:r>
        <w:rPr>
          <w:noProof/>
          <w:lang w:val="en-GB" w:eastAsia="en-GB"/>
        </w:rPr>
        <w:drawing>
          <wp:anchor distT="0" distB="0" distL="114300" distR="114300" simplePos="0" relativeHeight="251667456" behindDoc="1" locked="0" layoutInCell="1" allowOverlap="1">
            <wp:simplePos x="0" y="0"/>
            <wp:positionH relativeFrom="column">
              <wp:posOffset>2911892</wp:posOffset>
            </wp:positionH>
            <wp:positionV relativeFrom="margin">
              <wp:align>top</wp:align>
            </wp:positionV>
            <wp:extent cx="1910080" cy="2252980"/>
            <wp:effectExtent l="0" t="0" r="0" b="0"/>
            <wp:wrapTight wrapText="bothSides">
              <wp:wrapPolygon edited="0">
                <wp:start x="0" y="0"/>
                <wp:lineTo x="0" y="21369"/>
                <wp:lineTo x="21327" y="21369"/>
                <wp:lineTo x="2132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910080" cy="225298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72576" behindDoc="1" locked="0" layoutInCell="1" allowOverlap="1">
            <wp:simplePos x="0" y="0"/>
            <wp:positionH relativeFrom="margin">
              <wp:posOffset>245148</wp:posOffset>
            </wp:positionH>
            <wp:positionV relativeFrom="margin">
              <wp:align>top</wp:align>
            </wp:positionV>
            <wp:extent cx="2436495" cy="2246630"/>
            <wp:effectExtent l="0" t="0" r="1905" b="1270"/>
            <wp:wrapTight wrapText="bothSides">
              <wp:wrapPolygon edited="0">
                <wp:start x="0" y="0"/>
                <wp:lineTo x="0" y="21429"/>
                <wp:lineTo x="21448" y="21429"/>
                <wp:lineTo x="2144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36495" cy="2246630"/>
                    </a:xfrm>
                    <a:prstGeom prst="rect">
                      <a:avLst/>
                    </a:prstGeom>
                  </pic:spPr>
                </pic:pic>
              </a:graphicData>
            </a:graphic>
          </wp:anchor>
        </w:drawing>
      </w:r>
    </w:p>
    <w:sectPr w:rsidR="00AF6C33" w:rsidSect="00AF6C3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908"/>
    <w:rsid w:val="000A4CAA"/>
    <w:rsid w:val="00314D45"/>
    <w:rsid w:val="00465645"/>
    <w:rsid w:val="005E69A6"/>
    <w:rsid w:val="00690D51"/>
    <w:rsid w:val="00942778"/>
    <w:rsid w:val="00A84ACC"/>
    <w:rsid w:val="00AF6C33"/>
    <w:rsid w:val="00C17CA1"/>
    <w:rsid w:val="00C67062"/>
    <w:rsid w:val="00C92908"/>
    <w:rsid w:val="00CD473F"/>
    <w:rsid w:val="00E564D3"/>
    <w:rsid w:val="00E94108"/>
    <w:rsid w:val="00F73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4939C"/>
  <w15:chartTrackingRefBased/>
  <w15:docId w15:val="{16388C4F-958B-4E34-BECD-D727F2F4F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7C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3BC6EE0</Template>
  <TotalTime>2</TotalTime>
  <Pages>2</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Doughty</dc:creator>
  <cp:keywords/>
  <dc:description/>
  <cp:lastModifiedBy>Jenny Doherty</cp:lastModifiedBy>
  <cp:revision>3</cp:revision>
  <dcterms:created xsi:type="dcterms:W3CDTF">2020-05-21T19:17:00Z</dcterms:created>
  <dcterms:modified xsi:type="dcterms:W3CDTF">2020-05-22T07:47:00Z</dcterms:modified>
</cp:coreProperties>
</file>