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5D19A" wp14:editId="40E6E1FA">
                <wp:simplePos x="0" y="0"/>
                <wp:positionH relativeFrom="margin">
                  <wp:align>center</wp:align>
                </wp:positionH>
                <wp:positionV relativeFrom="paragraph">
                  <wp:posOffset>-483121</wp:posOffset>
                </wp:positionV>
                <wp:extent cx="1828800" cy="1828800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13FB3" w:rsidRPr="00464232" w:rsidRDefault="00C32733" w:rsidP="004642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Maths Week One</w:t>
                            </w:r>
                            <w:bookmarkStart w:id="0" w:name="_GoBack"/>
                            <w:bookmarkEnd w:id="0"/>
                            <w:r w:rsidR="00B13FB3"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5D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8.0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M568L3cAAAACAEAAA8AAAAAAAAAAAAAAAAAdwQAAGRycy9kb3ducmV2LnhtbFBL&#10;BQYAAAAABAAEAPMAAACABQAAAAA=&#10;" filled="f" stroked="f">
                <v:textbox style="mso-fit-shape-to-text:t">
                  <w:txbxContent>
                    <w:p w:rsidR="00B13FB3" w:rsidRPr="00464232" w:rsidRDefault="00C32733" w:rsidP="004642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Maths Week One</w:t>
                      </w:r>
                      <w:bookmarkStart w:id="1" w:name="_GoBack"/>
                      <w:bookmarkEnd w:id="1"/>
                      <w:r w:rsidR="00B13FB3"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4232" w:rsidRPr="006A62F4" w:rsidRDefault="00543B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This week your M</w:t>
      </w:r>
      <w:r w:rsidR="00496E90">
        <w:rPr>
          <w:rFonts w:ascii="Times New Roman" w:hAnsi="Times New Roman" w:cs="Times New Roman"/>
          <w:sz w:val="32"/>
          <w:szCs w:val="32"/>
        </w:rPr>
        <w:t>aths learning videos are on</w:t>
      </w:r>
      <w:r w:rsidR="009B7CCA">
        <w:rPr>
          <w:rFonts w:ascii="Times New Roman" w:hAnsi="Times New Roman" w:cs="Times New Roman"/>
          <w:sz w:val="32"/>
          <w:szCs w:val="32"/>
        </w:rPr>
        <w:t xml:space="preserve"> the White Rose Website </w:t>
      </w:r>
      <w:r w:rsidR="00496E90">
        <w:rPr>
          <w:rFonts w:ascii="Times New Roman" w:hAnsi="Times New Roman" w:cs="Times New Roman"/>
          <w:sz w:val="32"/>
          <w:szCs w:val="32"/>
        </w:rPr>
        <w:t>and the learning sheets are below</w:t>
      </w:r>
      <w:r w:rsidR="008B015E">
        <w:rPr>
          <w:rFonts w:ascii="Times New Roman" w:hAnsi="Times New Roman" w:cs="Times New Roman"/>
          <w:sz w:val="32"/>
          <w:szCs w:val="32"/>
        </w:rPr>
        <w:t xml:space="preserve"> (just like last week)</w:t>
      </w:r>
      <w:r w:rsidR="00464232" w:rsidRPr="006A62F4">
        <w:rPr>
          <w:rFonts w:ascii="Times New Roman" w:hAnsi="Times New Roman" w:cs="Times New Roman"/>
          <w:sz w:val="32"/>
          <w:szCs w:val="32"/>
        </w:rPr>
        <w:t xml:space="preserve">. </w:t>
      </w:r>
      <w:r w:rsidR="00496E90">
        <w:rPr>
          <w:rFonts w:ascii="Times New Roman" w:hAnsi="Times New Roman" w:cs="Times New Roman"/>
          <w:sz w:val="32"/>
          <w:szCs w:val="32"/>
        </w:rPr>
        <w:t>The learning sheets can</w:t>
      </w:r>
      <w:r w:rsidR="008B015E">
        <w:rPr>
          <w:rFonts w:ascii="Times New Roman" w:hAnsi="Times New Roman" w:cs="Times New Roman"/>
          <w:sz w:val="32"/>
          <w:szCs w:val="32"/>
        </w:rPr>
        <w:t xml:space="preserve"> be</w:t>
      </w:r>
      <w:r w:rsidR="00496E90">
        <w:rPr>
          <w:rFonts w:ascii="Times New Roman" w:hAnsi="Times New Roman" w:cs="Times New Roman"/>
          <w:sz w:val="32"/>
          <w:szCs w:val="32"/>
        </w:rPr>
        <w:t xml:space="preserve"> access</w:t>
      </w:r>
      <w:r w:rsidR="008B015E">
        <w:rPr>
          <w:rFonts w:ascii="Times New Roman" w:hAnsi="Times New Roman" w:cs="Times New Roman"/>
          <w:sz w:val="32"/>
          <w:szCs w:val="32"/>
        </w:rPr>
        <w:t>ed</w:t>
      </w:r>
      <w:r w:rsidR="00496E90">
        <w:rPr>
          <w:rFonts w:ascii="Times New Roman" w:hAnsi="Times New Roman" w:cs="Times New Roman"/>
          <w:sz w:val="32"/>
          <w:szCs w:val="32"/>
        </w:rPr>
        <w:t xml:space="preserve"> through </w:t>
      </w:r>
      <w:r w:rsidR="008B015E">
        <w:rPr>
          <w:rFonts w:ascii="Times New Roman" w:hAnsi="Times New Roman" w:cs="Times New Roman"/>
          <w:sz w:val="32"/>
          <w:szCs w:val="32"/>
        </w:rPr>
        <w:t xml:space="preserve">the </w:t>
      </w:r>
      <w:r w:rsidR="00496E90">
        <w:rPr>
          <w:rFonts w:ascii="Times New Roman" w:hAnsi="Times New Roman" w:cs="Times New Roman"/>
          <w:sz w:val="32"/>
          <w:szCs w:val="32"/>
        </w:rPr>
        <w:t>BBC Bitesize if you would like to download them directly.</w:t>
      </w:r>
      <w:r w:rsidR="009B7CCA">
        <w:rPr>
          <w:rFonts w:ascii="Times New Roman" w:hAnsi="Times New Roman" w:cs="Times New Roman"/>
          <w:sz w:val="32"/>
          <w:szCs w:val="32"/>
        </w:rPr>
        <w:t xml:space="preserve"> There will be three</w:t>
      </w:r>
      <w:r w:rsidR="00F16BE8">
        <w:rPr>
          <w:rFonts w:ascii="Times New Roman" w:hAnsi="Times New Roman" w:cs="Times New Roman"/>
          <w:sz w:val="32"/>
          <w:szCs w:val="32"/>
        </w:rPr>
        <w:t xml:space="preserve"> different sessions -</w:t>
      </w:r>
      <w:r w:rsidR="00464232" w:rsidRPr="006A62F4">
        <w:rPr>
          <w:rFonts w:ascii="Times New Roman" w:hAnsi="Times New Roman" w:cs="Times New Roman"/>
          <w:sz w:val="32"/>
          <w:szCs w:val="32"/>
        </w:rPr>
        <w:t xml:space="preserve"> see how many you can do! </w:t>
      </w:r>
      <w:r w:rsidR="00093B89">
        <w:rPr>
          <w:rFonts w:ascii="Times New Roman" w:hAnsi="Times New Roman" w:cs="Times New Roman"/>
          <w:sz w:val="32"/>
          <w:szCs w:val="32"/>
        </w:rPr>
        <w:t>The learning all link</w:t>
      </w:r>
      <w:r w:rsidR="00496E90">
        <w:rPr>
          <w:rFonts w:ascii="Times New Roman" w:hAnsi="Times New Roman" w:cs="Times New Roman"/>
          <w:sz w:val="32"/>
          <w:szCs w:val="32"/>
        </w:rPr>
        <w:t>s to BBC’s Dail</w:t>
      </w:r>
      <w:r w:rsidR="008B015E">
        <w:rPr>
          <w:rFonts w:ascii="Times New Roman" w:hAnsi="Times New Roman" w:cs="Times New Roman"/>
          <w:sz w:val="32"/>
          <w:szCs w:val="32"/>
        </w:rPr>
        <w:t>y lessons from week beginning 18</w:t>
      </w:r>
      <w:r w:rsidR="00496E90" w:rsidRPr="00496E90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8B015E">
        <w:rPr>
          <w:rFonts w:ascii="Times New Roman" w:hAnsi="Times New Roman" w:cs="Times New Roman"/>
          <w:sz w:val="32"/>
          <w:szCs w:val="32"/>
        </w:rPr>
        <w:t xml:space="preserve"> of May</w:t>
      </w:r>
      <w:r w:rsidR="00496E90">
        <w:rPr>
          <w:rFonts w:ascii="Times New Roman" w:hAnsi="Times New Roman" w:cs="Times New Roman"/>
          <w:sz w:val="32"/>
          <w:szCs w:val="32"/>
        </w:rPr>
        <w:t>.</w:t>
      </w:r>
    </w:p>
    <w:p w:rsidR="00464232" w:rsidRPr="006A62F4" w:rsidRDefault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Session 1.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8"/>
        <w:gridCol w:w="6801"/>
      </w:tblGrid>
      <w:tr w:rsidR="00464232" w:rsidRPr="006A62F4" w:rsidTr="00093B89">
        <w:trPr>
          <w:trHeight w:val="1939"/>
        </w:trPr>
        <w:tc>
          <w:tcPr>
            <w:tcW w:w="3588" w:type="dxa"/>
          </w:tcPr>
          <w:p w:rsidR="00093B89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6801" w:type="dxa"/>
          </w:tcPr>
          <w:p w:rsidR="00B13FB3" w:rsidRDefault="00B13FB3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Our focus this week is measure. It is</w:t>
            </w:r>
            <w:r w:rsidR="00121DBE">
              <w:rPr>
                <w:rFonts w:ascii="Times New Roman" w:hAnsi="Times New Roman" w:cs="Times New Roman"/>
                <w:sz w:val="32"/>
                <w:szCs w:val="32"/>
              </w:rPr>
              <w:t xml:space="preserve"> still important to keep practis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ing our counting. Make sure you are pronouncing ty and teen numbers correctly. </w:t>
            </w:r>
          </w:p>
          <w:p w:rsidR="00B13FB3" w:rsidRDefault="00B13FB3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64232" w:rsidRPr="006A62F4" w:rsidRDefault="008B015E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hyperlink r:id="rId5" w:history="1">
              <w:r w:rsidR="00B13FB3" w:rsidRPr="00B13FB3">
                <w:rPr>
                  <w:color w:val="0000FF"/>
                  <w:u w:val="single"/>
                </w:rPr>
                <w:t>https://www.youtube.com/watch?v=e0dJWfQHF8Y</w:t>
              </w:r>
            </w:hyperlink>
          </w:p>
        </w:tc>
      </w:tr>
      <w:tr w:rsidR="00464232" w:rsidRPr="006A62F4" w:rsidTr="007E735A">
        <w:trPr>
          <w:trHeight w:val="4015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6801" w:type="dxa"/>
          </w:tcPr>
          <w:p w:rsidR="00464232" w:rsidRPr="006A62F4" w:rsidRDefault="00464232">
            <w:pPr>
              <w:rPr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Go to </w:t>
            </w:r>
            <w:r w:rsidR="008B015E">
              <w:rPr>
                <w:rFonts w:ascii="Times New Roman" w:hAnsi="Times New Roman" w:cs="Times New Roman"/>
                <w:sz w:val="32"/>
                <w:szCs w:val="32"/>
              </w:rPr>
              <w:t xml:space="preserve">the </w:t>
            </w: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White Rose Maths website. </w:t>
            </w:r>
          </w:p>
          <w:p w:rsidR="00464232" w:rsidRPr="006A62F4" w:rsidRDefault="00C32733">
            <w:pPr>
              <w:rPr>
                <w:sz w:val="32"/>
                <w:szCs w:val="32"/>
              </w:rPr>
            </w:pPr>
            <w:hyperlink r:id="rId6" w:history="1">
              <w:r w:rsidR="00BE1042" w:rsidRPr="006A62F4">
                <w:rPr>
                  <w:rStyle w:val="Hyperlink"/>
                  <w:sz w:val="32"/>
                  <w:szCs w:val="32"/>
                </w:rPr>
                <w:t>https://whiterosemaths.com/homelearning/year-1/</w:t>
              </w:r>
            </w:hyperlink>
          </w:p>
          <w:p w:rsidR="00464232" w:rsidRPr="006A62F4" w:rsidRDefault="00464232">
            <w:pPr>
              <w:rPr>
                <w:sz w:val="32"/>
                <w:szCs w:val="32"/>
              </w:rPr>
            </w:pPr>
          </w:p>
          <w:p w:rsidR="007E735A" w:rsidRPr="006A62F4" w:rsidRDefault="00144E7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Select lesson </w:t>
            </w:r>
            <w:r w:rsidRPr="009E481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Summer Term</w:t>
            </w:r>
            <w:r w:rsidR="008B015E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Week 5</w:t>
            </w:r>
            <w:r w:rsidRPr="009E481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Lesson 1</w:t>
            </w:r>
            <w:r w:rsidR="007E735A" w:rsidRPr="009E481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.</w:t>
            </w:r>
            <w:r w:rsidR="007E735A"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B5057">
              <w:rPr>
                <w:rFonts w:ascii="Times New Roman" w:hAnsi="Times New Roman" w:cs="Times New Roman"/>
                <w:b/>
                <w:sz w:val="32"/>
                <w:szCs w:val="32"/>
              </w:rPr>
              <w:t>‘</w:t>
            </w:r>
            <w:r w:rsidR="008B015E">
              <w:rPr>
                <w:rFonts w:ascii="Times New Roman" w:hAnsi="Times New Roman" w:cs="Times New Roman"/>
                <w:b/>
                <w:sz w:val="32"/>
                <w:szCs w:val="32"/>
              </w:rPr>
              <w:t>Compare length and height’</w:t>
            </w:r>
            <w:r w:rsidR="007E735A"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7E735A" w:rsidRPr="006A62F4" w:rsidRDefault="007E73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Watch the video and join in with the activities it asks you to do. </w:t>
            </w:r>
          </w:p>
          <w:p w:rsidR="003C3FE6" w:rsidRDefault="00004D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13FB3">
              <w:rPr>
                <w:rFonts w:ascii="Times New Roman" w:hAnsi="Times New Roman" w:cs="Times New Roman"/>
                <w:sz w:val="32"/>
                <w:szCs w:val="32"/>
              </w:rPr>
              <w:t>Complete the learning sheet</w:t>
            </w:r>
            <w:r w:rsidR="007E735A" w:rsidRPr="00B13FB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3C3FE6" w:rsidRPr="00B13FB3">
              <w:rPr>
                <w:rFonts w:ascii="Times New Roman" w:hAnsi="Times New Roman" w:cs="Times New Roman"/>
                <w:sz w:val="32"/>
                <w:szCs w:val="32"/>
              </w:rPr>
              <w:t>below</w:t>
            </w:r>
            <w:r w:rsidR="00496E90" w:rsidRPr="00B13FB3"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="003C3FE6">
              <w:rPr>
                <w:rFonts w:ascii="Times New Roman" w:hAnsi="Times New Roman" w:cs="Times New Roman"/>
                <w:sz w:val="32"/>
                <w:szCs w:val="32"/>
              </w:rPr>
              <w:t>you can download it here.</w:t>
            </w:r>
            <w:r w:rsidR="003C3FE6" w:rsidRPr="003C3FE6">
              <w:t xml:space="preserve"> </w:t>
            </w:r>
            <w:hyperlink r:id="rId7" w:history="1">
              <w:r w:rsidR="003C3FE6" w:rsidRPr="003C3FE6">
                <w:rPr>
                  <w:color w:val="0000FF"/>
                  <w:u w:val="single"/>
                </w:rPr>
                <w:t>https://www.bbc.co.uk/bitesize/articles/zf4vbdm</w:t>
              </w:r>
            </w:hyperlink>
          </w:p>
          <w:p w:rsidR="00464232" w:rsidRPr="00B13FB3" w:rsidRDefault="00B13F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13FB3">
              <w:rPr>
                <w:rFonts w:ascii="Times New Roman" w:hAnsi="Times New Roman" w:cs="Times New Roman"/>
                <w:sz w:val="32"/>
                <w:szCs w:val="32"/>
              </w:rPr>
              <w:t>There are also extra activities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on</w:t>
            </w:r>
            <w:r w:rsidRPr="00B13FB3">
              <w:rPr>
                <w:rFonts w:ascii="Times New Roman" w:hAnsi="Times New Roman" w:cs="Times New Roman"/>
                <w:sz w:val="32"/>
                <w:szCs w:val="32"/>
              </w:rPr>
              <w:t xml:space="preserve"> BBC Bitesize </w:t>
            </w:r>
            <w:r w:rsidR="003C3FE6">
              <w:rPr>
                <w:rFonts w:ascii="Times New Roman" w:hAnsi="Times New Roman" w:cs="Times New Roman"/>
                <w:sz w:val="32"/>
                <w:szCs w:val="32"/>
              </w:rPr>
              <w:t>lesson 18</w:t>
            </w:r>
            <w:r w:rsidR="003C3FE6" w:rsidRPr="003C3FE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="003C3FE6">
              <w:rPr>
                <w:rFonts w:ascii="Times New Roman" w:hAnsi="Times New Roman" w:cs="Times New Roman"/>
                <w:sz w:val="32"/>
                <w:szCs w:val="32"/>
              </w:rPr>
              <w:t xml:space="preserve"> May,</w:t>
            </w:r>
            <w:r w:rsidR="003C3FE6" w:rsidRPr="00B13FB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B13FB3">
              <w:rPr>
                <w:rFonts w:ascii="Times New Roman" w:hAnsi="Times New Roman" w:cs="Times New Roman"/>
                <w:sz w:val="32"/>
                <w:szCs w:val="32"/>
              </w:rPr>
              <w:t xml:space="preserve">if you would like to do those too! </w:t>
            </w:r>
          </w:p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7E735A">
        <w:trPr>
          <w:trHeight w:val="1807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6801" w:type="dxa"/>
          </w:tcPr>
          <w:p w:rsidR="00496E90" w:rsidRDefault="008B015E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13FB3">
              <w:rPr>
                <w:rFonts w:ascii="Times New Roman" w:hAnsi="Times New Roman" w:cs="Times New Roman"/>
                <w:sz w:val="32"/>
                <w:szCs w:val="32"/>
              </w:rPr>
              <w:t xml:space="preserve">Choose between these online games for length and height. Your adults will need to sign up to log it (it is free). </w:t>
            </w:r>
          </w:p>
          <w:p w:rsidR="00093B89" w:rsidRDefault="00C32733" w:rsidP="009B7CC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8" w:history="1">
              <w:r w:rsidR="00B13FB3" w:rsidRPr="00B13FB3">
                <w:rPr>
                  <w:color w:val="0000FF"/>
                  <w:u w:val="single"/>
                </w:rPr>
                <w:t>https://www.splashlearn.com/measurement-games</w:t>
              </w:r>
            </w:hyperlink>
          </w:p>
          <w:p w:rsidR="009B7CCA" w:rsidRDefault="009B7CCA" w:rsidP="009B7CC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B13FB3" w:rsidRDefault="00B13FB3" w:rsidP="009B7CC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Alternatively, you can challenge a member of your family to see who can find the shortest and tallest object in the room. </w:t>
            </w:r>
          </w:p>
          <w:p w:rsidR="00464232" w:rsidRPr="006A62F4" w:rsidRDefault="00093B89" w:rsidP="007E73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</w:tbl>
    <w:p w:rsidR="007E735A" w:rsidRDefault="00093B8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C8597A" wp14:editId="0B1D8CF8">
            <wp:extent cx="967563" cy="967563"/>
            <wp:effectExtent l="0" t="0" r="4445" b="4445"/>
            <wp:docPr id="14" name="Picture 14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42" cy="9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A62F4">
        <w:rPr>
          <w:rFonts w:ascii="Times New Roman" w:hAnsi="Times New Roman" w:cs="Times New Roman"/>
          <w:sz w:val="28"/>
          <w:szCs w:val="28"/>
        </w:rPr>
        <w:t xml:space="preserve">Well done Year One! </w:t>
      </w:r>
    </w:p>
    <w:p w:rsidR="00DC1A0E" w:rsidRDefault="00DC1A0E">
      <w:pPr>
        <w:rPr>
          <w:rFonts w:ascii="Times New Roman" w:hAnsi="Times New Roman" w:cs="Times New Roman"/>
          <w:sz w:val="28"/>
          <w:szCs w:val="28"/>
        </w:rPr>
      </w:pPr>
    </w:p>
    <w:p w:rsidR="00B13FB3" w:rsidRDefault="00B13FB3">
      <w:pPr>
        <w:rPr>
          <w:rFonts w:ascii="Times New Roman" w:hAnsi="Times New Roman" w:cs="Times New Roman"/>
          <w:sz w:val="28"/>
          <w:szCs w:val="28"/>
        </w:rPr>
      </w:pPr>
    </w:p>
    <w:p w:rsidR="00B13FB3" w:rsidRDefault="00B13FB3">
      <w:pPr>
        <w:rPr>
          <w:rFonts w:ascii="Times New Roman" w:hAnsi="Times New Roman" w:cs="Times New Roman"/>
          <w:sz w:val="28"/>
          <w:szCs w:val="28"/>
        </w:rPr>
      </w:pPr>
      <w:r w:rsidRPr="00B13FB3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6619875" cy="90518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774" cy="905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232" w:rsidRPr="006A62F4" w:rsidRDefault="00464232" w:rsidP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lastRenderedPageBreak/>
        <w:t xml:space="preserve">Session 2.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700"/>
      </w:tblGrid>
      <w:tr w:rsidR="00464232" w:rsidRPr="006A62F4" w:rsidTr="00BE1042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5902" w:type="dxa"/>
          </w:tcPr>
          <w:p w:rsidR="003C3FE6" w:rsidRDefault="00655087" w:rsidP="003C3F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04D1E">
              <w:rPr>
                <w:rFonts w:cs="Times New Roman"/>
                <w:sz w:val="32"/>
                <w:szCs w:val="32"/>
              </w:rPr>
              <w:t xml:space="preserve"> </w:t>
            </w:r>
            <w:r w:rsidR="003C3FE6">
              <w:rPr>
                <w:rFonts w:ascii="Times New Roman" w:hAnsi="Times New Roman" w:cs="Times New Roman"/>
                <w:sz w:val="32"/>
                <w:szCs w:val="32"/>
              </w:rPr>
              <w:t xml:space="preserve">Our focus this week is measure. It is still important to keep practicing our counting. Make sure you are pronouncing ty and teen numbers correctly. </w:t>
            </w:r>
          </w:p>
          <w:p w:rsidR="008B015E" w:rsidRPr="006A62F4" w:rsidRDefault="008B015E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64232" w:rsidRPr="006A62F4" w:rsidRDefault="00C32733" w:rsidP="003F5F9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1" w:history="1">
              <w:r w:rsidR="003C3FE6" w:rsidRPr="003C3FE6">
                <w:rPr>
                  <w:color w:val="0000FF"/>
                  <w:u w:val="single"/>
                </w:rPr>
                <w:t>https://www.youtube.com/watch?v=yTeUqWGCKjA</w:t>
              </w:r>
            </w:hyperlink>
          </w:p>
        </w:tc>
      </w:tr>
      <w:tr w:rsidR="00464232" w:rsidRPr="006A62F4" w:rsidTr="00BE1042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5902" w:type="dxa"/>
          </w:tcPr>
          <w:p w:rsidR="00464232" w:rsidRPr="004D4174" w:rsidRDefault="00464232" w:rsidP="00BE1042">
            <w:pPr>
              <w:rPr>
                <w:sz w:val="32"/>
                <w:szCs w:val="32"/>
              </w:rPr>
            </w:pPr>
            <w:r w:rsidRPr="004D4174">
              <w:rPr>
                <w:rFonts w:ascii="Times New Roman" w:hAnsi="Times New Roman" w:cs="Times New Roman"/>
                <w:sz w:val="32"/>
                <w:szCs w:val="32"/>
              </w:rPr>
              <w:t xml:space="preserve">Go to </w:t>
            </w:r>
            <w:r w:rsidR="008B015E">
              <w:rPr>
                <w:rFonts w:ascii="Times New Roman" w:hAnsi="Times New Roman" w:cs="Times New Roman"/>
                <w:sz w:val="32"/>
                <w:szCs w:val="32"/>
              </w:rPr>
              <w:t xml:space="preserve">the </w:t>
            </w:r>
            <w:r w:rsidRPr="004D4174">
              <w:rPr>
                <w:rFonts w:ascii="Times New Roman" w:hAnsi="Times New Roman" w:cs="Times New Roman"/>
                <w:sz w:val="32"/>
                <w:szCs w:val="32"/>
              </w:rPr>
              <w:t xml:space="preserve">White Rose Maths website. </w:t>
            </w:r>
            <w:hyperlink r:id="rId12" w:history="1">
              <w:r w:rsidRPr="004D4174">
                <w:rPr>
                  <w:rStyle w:val="Hyperlink"/>
                  <w:sz w:val="32"/>
                  <w:szCs w:val="32"/>
                </w:rPr>
                <w:t>https://whiterosemaths.com/homelearning/year-1/</w:t>
              </w:r>
            </w:hyperlink>
          </w:p>
          <w:p w:rsidR="00464232" w:rsidRPr="004D4174" w:rsidRDefault="00464232" w:rsidP="00BE1042">
            <w:pPr>
              <w:rPr>
                <w:sz w:val="32"/>
                <w:szCs w:val="32"/>
              </w:rPr>
            </w:pPr>
          </w:p>
          <w:p w:rsidR="00464232" w:rsidRPr="004D4174" w:rsidRDefault="00144E75" w:rsidP="00BE1042">
            <w:pPr>
              <w:rPr>
                <w:b/>
                <w:sz w:val="32"/>
                <w:szCs w:val="32"/>
              </w:rPr>
            </w:pPr>
            <w:r w:rsidRPr="004D4174">
              <w:rPr>
                <w:sz w:val="32"/>
                <w:szCs w:val="32"/>
              </w:rPr>
              <w:t xml:space="preserve">Select lesson </w:t>
            </w:r>
            <w:r w:rsidR="008B015E">
              <w:rPr>
                <w:sz w:val="32"/>
                <w:szCs w:val="32"/>
                <w:u w:val="single"/>
              </w:rPr>
              <w:t>Summer Term Week 5</w:t>
            </w:r>
            <w:r w:rsidRPr="004D4174">
              <w:rPr>
                <w:sz w:val="32"/>
                <w:szCs w:val="32"/>
                <w:u w:val="single"/>
              </w:rPr>
              <w:t>. Lesson 2</w:t>
            </w:r>
            <w:r w:rsidRPr="004D4174">
              <w:rPr>
                <w:sz w:val="32"/>
                <w:szCs w:val="32"/>
              </w:rPr>
              <w:t xml:space="preserve"> </w:t>
            </w:r>
            <w:r w:rsidR="00EB5057" w:rsidRPr="004D4174">
              <w:rPr>
                <w:b/>
                <w:sz w:val="32"/>
                <w:szCs w:val="32"/>
              </w:rPr>
              <w:t>‘</w:t>
            </w:r>
            <w:r w:rsidR="008B015E">
              <w:rPr>
                <w:b/>
                <w:sz w:val="32"/>
                <w:szCs w:val="32"/>
              </w:rPr>
              <w:t>Measure length (1)’</w:t>
            </w:r>
            <w:r w:rsidRPr="004D4174">
              <w:rPr>
                <w:b/>
                <w:sz w:val="32"/>
                <w:szCs w:val="32"/>
              </w:rPr>
              <w:t xml:space="preserve">. </w:t>
            </w:r>
          </w:p>
          <w:p w:rsidR="00144E75" w:rsidRPr="004D4174" w:rsidRDefault="00144E75" w:rsidP="00BE1042">
            <w:pPr>
              <w:rPr>
                <w:sz w:val="32"/>
                <w:szCs w:val="32"/>
              </w:rPr>
            </w:pPr>
            <w:r w:rsidRPr="004D4174">
              <w:rPr>
                <w:sz w:val="32"/>
                <w:szCs w:val="32"/>
              </w:rPr>
              <w:t>Watch and join in with the video, t</w:t>
            </w:r>
            <w:r w:rsidR="00004D1E" w:rsidRPr="004D4174">
              <w:rPr>
                <w:sz w:val="32"/>
                <w:szCs w:val="32"/>
              </w:rPr>
              <w:t>hen complete the learning sheet</w:t>
            </w:r>
            <w:r w:rsidRPr="004D4174">
              <w:rPr>
                <w:sz w:val="32"/>
                <w:szCs w:val="32"/>
              </w:rPr>
              <w:t xml:space="preserve"> below. </w:t>
            </w:r>
          </w:p>
          <w:p w:rsidR="004D4174" w:rsidRPr="004D4174" w:rsidRDefault="004D4174" w:rsidP="00BE1042">
            <w:pPr>
              <w:rPr>
                <w:sz w:val="32"/>
                <w:szCs w:val="32"/>
              </w:rPr>
            </w:pPr>
            <w:r w:rsidRPr="004D4174">
              <w:rPr>
                <w:sz w:val="32"/>
                <w:szCs w:val="32"/>
              </w:rPr>
              <w:t>You can do</w:t>
            </w:r>
            <w:r w:rsidR="008B015E">
              <w:rPr>
                <w:sz w:val="32"/>
                <w:szCs w:val="32"/>
              </w:rPr>
              <w:t xml:space="preserve">wnload the learning sheet here </w:t>
            </w:r>
            <w:r w:rsidR="003C3FE6">
              <w:rPr>
                <w:sz w:val="32"/>
                <w:szCs w:val="32"/>
              </w:rPr>
              <w:t>on the BBC Website (Lesson 19</w:t>
            </w:r>
            <w:r w:rsidR="003C3FE6" w:rsidRPr="003C3FE6">
              <w:rPr>
                <w:sz w:val="32"/>
                <w:szCs w:val="32"/>
                <w:vertAlign w:val="superscript"/>
              </w:rPr>
              <w:t>th</w:t>
            </w:r>
            <w:r w:rsidR="003C3FE6">
              <w:rPr>
                <w:sz w:val="32"/>
                <w:szCs w:val="32"/>
              </w:rPr>
              <w:t xml:space="preserve"> May). </w:t>
            </w:r>
          </w:p>
          <w:p w:rsidR="00EC7EFC" w:rsidRPr="004D4174" w:rsidRDefault="00C32733" w:rsidP="00BE1042">
            <w:pPr>
              <w:rPr>
                <w:sz w:val="32"/>
                <w:szCs w:val="32"/>
              </w:rPr>
            </w:pPr>
            <w:hyperlink r:id="rId13" w:history="1">
              <w:r w:rsidR="00B13FB3" w:rsidRPr="00B13FB3">
                <w:rPr>
                  <w:color w:val="0000FF"/>
                  <w:u w:val="single"/>
                </w:rPr>
                <w:t>https://www.bbc.co.uk/bitesize/articles/zbwc92p</w:t>
              </w:r>
            </w:hyperlink>
          </w:p>
          <w:p w:rsidR="00004D1E" w:rsidRPr="004D4174" w:rsidRDefault="00004D1E" w:rsidP="00BE1042">
            <w:pPr>
              <w:rPr>
                <w:sz w:val="32"/>
                <w:szCs w:val="32"/>
              </w:rPr>
            </w:pPr>
          </w:p>
          <w:p w:rsidR="00004D1E" w:rsidRPr="004D4174" w:rsidRDefault="003C3FE6" w:rsidP="003C3FE6">
            <w:pPr>
              <w:rPr>
                <w:sz w:val="32"/>
                <w:szCs w:val="32"/>
              </w:rPr>
            </w:pPr>
            <w:r w:rsidRPr="003C3FE6">
              <w:rPr>
                <w:sz w:val="24"/>
                <w:szCs w:val="32"/>
              </w:rPr>
              <w:t xml:space="preserve">If you don’t have cubes </w:t>
            </w:r>
            <w:r>
              <w:rPr>
                <w:sz w:val="24"/>
                <w:szCs w:val="32"/>
              </w:rPr>
              <w:t>at home don’t worry! U</w:t>
            </w:r>
            <w:r w:rsidRPr="003C3FE6">
              <w:rPr>
                <w:sz w:val="24"/>
                <w:szCs w:val="32"/>
              </w:rPr>
              <w:t xml:space="preserve">se </w:t>
            </w:r>
            <w:r>
              <w:rPr>
                <w:sz w:val="24"/>
                <w:szCs w:val="32"/>
              </w:rPr>
              <w:t xml:space="preserve">paperclips, </w:t>
            </w:r>
            <w:r w:rsidRPr="003C3FE6">
              <w:rPr>
                <w:sz w:val="24"/>
                <w:szCs w:val="32"/>
              </w:rPr>
              <w:t xml:space="preserve">a coin or ask adult to help you think of something you have at home that you could use to measure. </w:t>
            </w:r>
          </w:p>
        </w:tc>
      </w:tr>
      <w:tr w:rsidR="00464232" w:rsidRPr="006A62F4" w:rsidTr="00BE1042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5902" w:type="dxa"/>
          </w:tcPr>
          <w:p w:rsidR="00CB26DD" w:rsidRDefault="00004D1E" w:rsidP="008B01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For today’s </w:t>
            </w:r>
            <w:r w:rsidR="00CB26DD">
              <w:rPr>
                <w:sz w:val="32"/>
                <w:szCs w:val="32"/>
              </w:rPr>
              <w:t>game,</w:t>
            </w:r>
            <w:r w:rsidR="003C3FE6">
              <w:rPr>
                <w:sz w:val="32"/>
                <w:szCs w:val="32"/>
              </w:rPr>
              <w:t xml:space="preserve"> I am challenging you to see how many objects you can find that measure smaller than 10 cubes/paperclips fingers. What are the objects? </w:t>
            </w:r>
          </w:p>
          <w:p w:rsidR="003C3FE6" w:rsidRDefault="003C3FE6" w:rsidP="008B01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Or, you can play this game measuring using cm.</w:t>
            </w:r>
          </w:p>
          <w:p w:rsidR="003C3FE6" w:rsidRPr="005E442B" w:rsidRDefault="00C32733" w:rsidP="008B015E">
            <w:hyperlink r:id="rId14" w:history="1">
              <w:r w:rsidR="003C3FE6" w:rsidRPr="003C3FE6">
                <w:rPr>
                  <w:color w:val="0000FF"/>
                  <w:u w:val="single"/>
                </w:rPr>
                <w:t>https://www.topmarks.co.uk/maths-games/measuring-in-cm</w:t>
              </w:r>
            </w:hyperlink>
          </w:p>
        </w:tc>
      </w:tr>
    </w:tbl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</w:p>
    <w:p w:rsidR="006A62F4" w:rsidRDefault="006A62F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662E2CA" wp14:editId="344A5A71">
            <wp:extent cx="1671145" cy="1671145"/>
            <wp:effectExtent l="0" t="0" r="5715" b="5715"/>
            <wp:docPr id="15" name="Picture 15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09" cy="167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15E" w:rsidRDefault="008B015E">
      <w:pPr>
        <w:rPr>
          <w:rFonts w:ascii="Times New Roman" w:hAnsi="Times New Roman" w:cs="Times New Roman"/>
          <w:sz w:val="28"/>
          <w:szCs w:val="28"/>
        </w:rPr>
      </w:pPr>
    </w:p>
    <w:p w:rsidR="008B015E" w:rsidRDefault="008B015E">
      <w:pPr>
        <w:rPr>
          <w:rFonts w:ascii="Times New Roman" w:hAnsi="Times New Roman" w:cs="Times New Roman"/>
          <w:sz w:val="28"/>
          <w:szCs w:val="28"/>
        </w:rPr>
      </w:pPr>
    </w:p>
    <w:p w:rsidR="00144E75" w:rsidRDefault="00144E75">
      <w:pPr>
        <w:rPr>
          <w:rFonts w:ascii="Times New Roman" w:hAnsi="Times New Roman" w:cs="Times New Roman"/>
          <w:sz w:val="28"/>
          <w:szCs w:val="28"/>
        </w:rPr>
      </w:pPr>
    </w:p>
    <w:p w:rsidR="00DC1A0E" w:rsidRDefault="003C3FE6" w:rsidP="00464232">
      <w:pPr>
        <w:rPr>
          <w:rFonts w:ascii="Times New Roman" w:hAnsi="Times New Roman" w:cs="Times New Roman"/>
          <w:sz w:val="28"/>
          <w:szCs w:val="28"/>
        </w:rPr>
      </w:pPr>
      <w:r w:rsidRPr="003C3FE6"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6600825" cy="9004091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95" cy="900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174" w:rsidRDefault="004D4174" w:rsidP="00464232">
      <w:pPr>
        <w:rPr>
          <w:rFonts w:ascii="Times New Roman" w:hAnsi="Times New Roman" w:cs="Times New Roman"/>
          <w:sz w:val="32"/>
          <w:szCs w:val="32"/>
        </w:rPr>
      </w:pPr>
    </w:p>
    <w:p w:rsidR="003C3FE6" w:rsidRDefault="003C3FE6" w:rsidP="00464232">
      <w:pPr>
        <w:rPr>
          <w:rFonts w:ascii="Times New Roman" w:hAnsi="Times New Roman" w:cs="Times New Roman"/>
          <w:sz w:val="32"/>
          <w:szCs w:val="32"/>
        </w:rPr>
      </w:pPr>
    </w:p>
    <w:p w:rsidR="00464232" w:rsidRPr="006A62F4" w:rsidRDefault="00464232" w:rsidP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lastRenderedPageBreak/>
        <w:t xml:space="preserve">Session 3.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700"/>
      </w:tblGrid>
      <w:tr w:rsidR="00464232" w:rsidRPr="006A62F4" w:rsidTr="00144E75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5926" w:type="dxa"/>
          </w:tcPr>
          <w:p w:rsidR="008B015E" w:rsidRDefault="005E442B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A683C">
              <w:rPr>
                <w:rFonts w:ascii="Times New Roman" w:hAnsi="Times New Roman" w:cs="Times New Roman"/>
                <w:sz w:val="32"/>
                <w:szCs w:val="32"/>
              </w:rPr>
              <w:t>Our focus this week is measure. It is still important to keep practicing our counting. Make sure you are pronouncing ty and teen numbers correctly.</w:t>
            </w:r>
          </w:p>
          <w:p w:rsidR="000A683C" w:rsidRDefault="000A683C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683C" w:rsidRPr="006A62F4" w:rsidRDefault="00C32733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7" w:history="1">
              <w:r w:rsidR="000A683C" w:rsidRPr="000A683C">
                <w:rPr>
                  <w:color w:val="0000FF"/>
                  <w:u w:val="single"/>
                </w:rPr>
                <w:t>https://www.youtube.com/watch?v=3txltaYkTyE</w:t>
              </w:r>
            </w:hyperlink>
          </w:p>
        </w:tc>
      </w:tr>
      <w:tr w:rsidR="00464232" w:rsidRPr="006A62F4" w:rsidTr="00144E75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5926" w:type="dxa"/>
          </w:tcPr>
          <w:p w:rsidR="00E37BD5" w:rsidRPr="00E37BD5" w:rsidRDefault="008B015E" w:rsidP="00BE1042">
            <w:r w:rsidRPr="00E37BD5">
              <w:t xml:space="preserve"> </w:t>
            </w:r>
          </w:p>
          <w:p w:rsidR="00464232" w:rsidRDefault="008B015E" w:rsidP="00BE10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 to the White Rose maths website: Week 5</w:t>
            </w:r>
            <w:r w:rsidR="00E37BD5">
              <w:rPr>
                <w:sz w:val="32"/>
                <w:szCs w:val="32"/>
              </w:rPr>
              <w:t xml:space="preserve"> lesson 3. </w:t>
            </w:r>
            <w:r w:rsidR="00565C19">
              <w:rPr>
                <w:sz w:val="32"/>
                <w:szCs w:val="32"/>
              </w:rPr>
              <w:t>‘</w:t>
            </w:r>
            <w:r>
              <w:rPr>
                <w:b/>
                <w:sz w:val="32"/>
                <w:szCs w:val="32"/>
              </w:rPr>
              <w:t>Measure length 2’</w:t>
            </w:r>
            <w:r>
              <w:rPr>
                <w:sz w:val="32"/>
                <w:szCs w:val="32"/>
              </w:rPr>
              <w:t xml:space="preserve">. </w:t>
            </w:r>
          </w:p>
          <w:p w:rsidR="00E37BD5" w:rsidRPr="006A62F4" w:rsidRDefault="00C32733" w:rsidP="00BE1042">
            <w:pPr>
              <w:rPr>
                <w:sz w:val="32"/>
                <w:szCs w:val="32"/>
              </w:rPr>
            </w:pPr>
            <w:hyperlink r:id="rId18" w:history="1">
              <w:r w:rsidR="008B015E" w:rsidRPr="004D4174">
                <w:rPr>
                  <w:rStyle w:val="Hyperlink"/>
                  <w:sz w:val="32"/>
                  <w:szCs w:val="32"/>
                </w:rPr>
                <w:t>https://whiterosemaths.com/homelearning/year-1/</w:t>
              </w:r>
            </w:hyperlink>
          </w:p>
          <w:p w:rsidR="004D4174" w:rsidRDefault="000A683C" w:rsidP="00BE1042">
            <w:pPr>
              <w:rPr>
                <w:sz w:val="32"/>
                <w:szCs w:val="32"/>
              </w:rPr>
            </w:pPr>
            <w:r w:rsidRPr="000A683C">
              <w:rPr>
                <w:sz w:val="32"/>
                <w:szCs w:val="32"/>
              </w:rPr>
              <w:t>On BBC Bitesize, lesson 20</w:t>
            </w:r>
            <w:r w:rsidR="00E37BD5" w:rsidRPr="000A683C">
              <w:rPr>
                <w:sz w:val="32"/>
                <w:szCs w:val="32"/>
                <w:vertAlign w:val="superscript"/>
              </w:rPr>
              <w:t>th</w:t>
            </w:r>
            <w:r w:rsidR="00E37BD5" w:rsidRPr="000A683C">
              <w:rPr>
                <w:sz w:val="32"/>
                <w:szCs w:val="32"/>
              </w:rPr>
              <w:t xml:space="preserve"> May. </w:t>
            </w:r>
            <w:r w:rsidR="004D4174" w:rsidRPr="000A683C">
              <w:rPr>
                <w:sz w:val="32"/>
                <w:szCs w:val="32"/>
              </w:rPr>
              <w:t xml:space="preserve">You can download the </w:t>
            </w:r>
            <w:r>
              <w:rPr>
                <w:sz w:val="32"/>
                <w:szCs w:val="32"/>
              </w:rPr>
              <w:t xml:space="preserve">learning sheets here too. </w:t>
            </w:r>
          </w:p>
          <w:p w:rsidR="000A683C" w:rsidRPr="000A683C" w:rsidRDefault="00C32733" w:rsidP="00BE1042">
            <w:pPr>
              <w:rPr>
                <w:sz w:val="32"/>
                <w:szCs w:val="32"/>
              </w:rPr>
            </w:pPr>
            <w:hyperlink r:id="rId19" w:history="1">
              <w:r w:rsidR="000A683C" w:rsidRPr="000A683C">
                <w:rPr>
                  <w:color w:val="0000FF"/>
                  <w:u w:val="single"/>
                </w:rPr>
                <w:t>https://www.bbc.co.uk/bitesize/articles/zrq98xs</w:t>
              </w:r>
            </w:hyperlink>
          </w:p>
          <w:p w:rsidR="00464232" w:rsidRPr="008B015E" w:rsidRDefault="00464232" w:rsidP="00BE1042">
            <w:pPr>
              <w:rPr>
                <w:rFonts w:ascii="Times New Roman" w:hAnsi="Times New Roman" w:cs="Times New Roman"/>
                <w:sz w:val="32"/>
                <w:szCs w:val="32"/>
                <w:highlight w:val="yellow"/>
              </w:rPr>
            </w:pPr>
          </w:p>
          <w:p w:rsidR="00CB26DD" w:rsidRPr="006A62F4" w:rsidRDefault="000A683C" w:rsidP="000A68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Get your thinking caps on today Year 1. Remember to write down number sentences to help you to solve these questions. </w:t>
            </w:r>
          </w:p>
        </w:tc>
      </w:tr>
      <w:tr w:rsidR="00464232" w:rsidRPr="006A62F4" w:rsidTr="00144E75">
        <w:tc>
          <w:tcPr>
            <w:tcW w:w="3114" w:type="dxa"/>
          </w:tcPr>
          <w:p w:rsidR="00464232" w:rsidRPr="000A683C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683C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5926" w:type="dxa"/>
          </w:tcPr>
          <w:p w:rsidR="005C3211" w:rsidRPr="000A683C" w:rsidRDefault="000A683C" w:rsidP="000A68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683C">
              <w:rPr>
                <w:rFonts w:ascii="Times New Roman" w:hAnsi="Times New Roman" w:cs="Times New Roman"/>
                <w:sz w:val="32"/>
                <w:szCs w:val="32"/>
              </w:rPr>
              <w:t>Choose your measure game today.</w:t>
            </w:r>
            <w:r w:rsidR="00121DBE">
              <w:rPr>
                <w:rFonts w:ascii="Times New Roman" w:hAnsi="Times New Roman" w:cs="Times New Roman"/>
                <w:sz w:val="32"/>
                <w:szCs w:val="32"/>
              </w:rPr>
              <w:t xml:space="preserve"> Maybe you would like to practis</w:t>
            </w:r>
            <w:r w:rsidRPr="000A683C">
              <w:rPr>
                <w:rFonts w:ascii="Times New Roman" w:hAnsi="Times New Roman" w:cs="Times New Roman"/>
                <w:sz w:val="32"/>
                <w:szCs w:val="32"/>
              </w:rPr>
              <w:t xml:space="preserve">e telling the time. Or you can continue with length and length and height. </w:t>
            </w:r>
          </w:p>
          <w:p w:rsidR="000A683C" w:rsidRPr="000A683C" w:rsidRDefault="000A683C" w:rsidP="000A683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683C" w:rsidRPr="000A683C" w:rsidRDefault="00C32733" w:rsidP="000A68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20" w:history="1">
              <w:r w:rsidR="000A683C" w:rsidRPr="000A683C">
                <w:rPr>
                  <w:rStyle w:val="Hyperlink"/>
                  <w:rFonts w:ascii="Times New Roman" w:hAnsi="Times New Roman" w:cs="Times New Roman"/>
                </w:rPr>
                <w:t>https://www.topmarks.co.uk/maths-games/7-11-years/measures</w:t>
              </w:r>
            </w:hyperlink>
          </w:p>
        </w:tc>
      </w:tr>
    </w:tbl>
    <w:p w:rsidR="005C3211" w:rsidRPr="005C3211" w:rsidRDefault="005C3211">
      <w:pPr>
        <w:rPr>
          <w:rFonts w:ascii="Times New Roman" w:hAnsi="Times New Roman" w:cs="Times New Roman"/>
          <w:sz w:val="28"/>
          <w:szCs w:val="28"/>
        </w:rPr>
      </w:pPr>
    </w:p>
    <w:p w:rsidR="00CB26DD" w:rsidRDefault="006A62F4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Well done Year One! You have done so well this week. </w:t>
      </w:r>
    </w:p>
    <w:p w:rsidR="006A62F4" w:rsidRDefault="00CB26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Have a brilliant half term! </w:t>
      </w:r>
    </w:p>
    <w:p w:rsidR="006A62F4" w:rsidRDefault="000A683C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3120390</wp:posOffset>
            </wp:positionH>
            <wp:positionV relativeFrom="margin">
              <wp:posOffset>6962775</wp:posOffset>
            </wp:positionV>
            <wp:extent cx="2162810" cy="2162810"/>
            <wp:effectExtent l="114300" t="114300" r="104140" b="104140"/>
            <wp:wrapTight wrapText="bothSides">
              <wp:wrapPolygon edited="0">
                <wp:start x="19723" y="-359"/>
                <wp:lineTo x="5" y="-2013"/>
                <wp:lineTo x="-562" y="4049"/>
                <wp:lineTo x="-749" y="16261"/>
                <wp:lineTo x="-470" y="21446"/>
                <wp:lineTo x="1235" y="21606"/>
                <wp:lineTo x="1424" y="21623"/>
                <wp:lineTo x="21509" y="21401"/>
                <wp:lineTo x="21792" y="18370"/>
                <wp:lineTo x="21807" y="-164"/>
                <wp:lineTo x="19723" y="-359"/>
              </wp:wrapPolygon>
            </wp:wrapTight>
            <wp:docPr id="13" name="Picture 13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9237">
                      <a:off x="0" y="0"/>
                      <a:ext cx="216281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986" w:rsidRDefault="00A83986">
      <w:pPr>
        <w:rPr>
          <w:rFonts w:ascii="Times New Roman" w:hAnsi="Times New Roman" w:cs="Times New Roman"/>
          <w:sz w:val="28"/>
          <w:szCs w:val="28"/>
        </w:rPr>
      </w:pPr>
    </w:p>
    <w:p w:rsidR="009508E1" w:rsidRDefault="009508E1">
      <w:pPr>
        <w:rPr>
          <w:rFonts w:ascii="Times New Roman" w:hAnsi="Times New Roman" w:cs="Times New Roman"/>
          <w:sz w:val="28"/>
          <w:szCs w:val="28"/>
        </w:rPr>
      </w:pPr>
    </w:p>
    <w:p w:rsidR="00A83986" w:rsidRDefault="00A83986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EC32A5" w:rsidRDefault="00EC32A5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EC32A5" w:rsidRDefault="00EC32A5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EC32A5" w:rsidRDefault="00EC32A5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1A66D8A" wp14:editId="1AA216C1">
            <wp:extent cx="6645910" cy="48355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Pr="00464232" w:rsidRDefault="000A683C" w:rsidP="007C19E8">
      <w:pPr>
        <w:ind w:left="57"/>
        <w:rPr>
          <w:rFonts w:ascii="Times New Roman" w:hAnsi="Times New Roman" w:cs="Times New Roman"/>
          <w:sz w:val="28"/>
          <w:szCs w:val="28"/>
        </w:rPr>
      </w:pPr>
      <w:r w:rsidRPr="000A683C"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6637048" cy="9591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636" cy="959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683C" w:rsidRPr="00464232" w:rsidSect="007E73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32"/>
    <w:rsid w:val="00004D1E"/>
    <w:rsid w:val="00062930"/>
    <w:rsid w:val="00093B89"/>
    <w:rsid w:val="000A683C"/>
    <w:rsid w:val="00121DBE"/>
    <w:rsid w:val="00144E75"/>
    <w:rsid w:val="00166320"/>
    <w:rsid w:val="00252B6C"/>
    <w:rsid w:val="0027520E"/>
    <w:rsid w:val="00300CFA"/>
    <w:rsid w:val="003C3FE6"/>
    <w:rsid w:val="003F5F93"/>
    <w:rsid w:val="00464232"/>
    <w:rsid w:val="00496E90"/>
    <w:rsid w:val="004D4174"/>
    <w:rsid w:val="00515242"/>
    <w:rsid w:val="00543B58"/>
    <w:rsid w:val="00545684"/>
    <w:rsid w:val="00565C19"/>
    <w:rsid w:val="00590F10"/>
    <w:rsid w:val="005C3211"/>
    <w:rsid w:val="005D1895"/>
    <w:rsid w:val="005E442B"/>
    <w:rsid w:val="00655087"/>
    <w:rsid w:val="00692052"/>
    <w:rsid w:val="006A62F4"/>
    <w:rsid w:val="007C19E8"/>
    <w:rsid w:val="007E735A"/>
    <w:rsid w:val="008A65A6"/>
    <w:rsid w:val="008B015E"/>
    <w:rsid w:val="009508E1"/>
    <w:rsid w:val="009A26E1"/>
    <w:rsid w:val="009B7CCA"/>
    <w:rsid w:val="009E481D"/>
    <w:rsid w:val="00A463A7"/>
    <w:rsid w:val="00A573C9"/>
    <w:rsid w:val="00A83986"/>
    <w:rsid w:val="00AA094C"/>
    <w:rsid w:val="00B13FB3"/>
    <w:rsid w:val="00B7099E"/>
    <w:rsid w:val="00B828AE"/>
    <w:rsid w:val="00BB3248"/>
    <w:rsid w:val="00BE1042"/>
    <w:rsid w:val="00C05750"/>
    <w:rsid w:val="00C32733"/>
    <w:rsid w:val="00CB26DD"/>
    <w:rsid w:val="00D97716"/>
    <w:rsid w:val="00D97E3E"/>
    <w:rsid w:val="00DA34D2"/>
    <w:rsid w:val="00DC1A0E"/>
    <w:rsid w:val="00E37BD5"/>
    <w:rsid w:val="00EB5057"/>
    <w:rsid w:val="00EC32A5"/>
    <w:rsid w:val="00EC7EFC"/>
    <w:rsid w:val="00F16BE8"/>
    <w:rsid w:val="00F975FC"/>
    <w:rsid w:val="00FB6BE6"/>
    <w:rsid w:val="00FE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8FE99"/>
  <w15:chartTrackingRefBased/>
  <w15:docId w15:val="{534AA66D-1E2E-4964-9532-2F45F91A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42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lashlearn.com/measurement-games" TargetMode="External"/><Relationship Id="rId13" Type="http://schemas.openxmlformats.org/officeDocument/2006/relationships/hyperlink" Target="https://www.bbc.co.uk/bitesize/articles/zbwc92p" TargetMode="External"/><Relationship Id="rId18" Type="http://schemas.openxmlformats.org/officeDocument/2006/relationships/hyperlink" Target="https://whiterosemaths.com/homelearning/year-1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www.bbc.co.uk/bitesize/articles/zf4vbdm" TargetMode="External"/><Relationship Id="rId12" Type="http://schemas.openxmlformats.org/officeDocument/2006/relationships/hyperlink" Target="https://whiterosemaths.com/homelearning/year-1/" TargetMode="External"/><Relationship Id="rId17" Type="http://schemas.openxmlformats.org/officeDocument/2006/relationships/hyperlink" Target="https://www.youtube.com/watch?v=3txltaYkTyE" TargetMode="External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hyperlink" Target="https://www.topmarks.co.uk/maths-games/7-11-years/measur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hiterosemaths.com/homelearning/year-1/" TargetMode="External"/><Relationship Id="rId11" Type="http://schemas.openxmlformats.org/officeDocument/2006/relationships/hyperlink" Target="https://www.youtube.com/watch?v=yTeUqWGCKjA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youtube.com/watch?v=e0dJWfQHF8Y" TargetMode="Externa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hyperlink" Target="https://www.bbc.co.uk/bitesize/articles/zrq98x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topmarks.co.uk/maths-games/measuring-in-cm" TargetMode="External"/><Relationship Id="rId22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6B335-4102-4E4E-88F4-1DCD151E0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86E38E75</Template>
  <TotalTime>0</TotalTime>
  <Pages>7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Anne Hartshorn</cp:lastModifiedBy>
  <cp:revision>2</cp:revision>
  <dcterms:created xsi:type="dcterms:W3CDTF">2020-05-21T19:17:00Z</dcterms:created>
  <dcterms:modified xsi:type="dcterms:W3CDTF">2020-05-21T19:17:00Z</dcterms:modified>
</cp:coreProperties>
</file>