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F8" w:rsidRPr="00942D6D" w:rsidRDefault="00965261" w:rsidP="000E6FF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>Physical Education</w:t>
      </w:r>
      <w:r w:rsidR="000E6FF8" w:rsidRPr="00942D6D">
        <w:rPr>
          <w:rFonts w:ascii="Comic Sans MS" w:hAnsi="Comic Sans MS"/>
          <w:b/>
          <w:sz w:val="40"/>
          <w:szCs w:val="40"/>
          <w:lang w:val="en-NZ"/>
        </w:rPr>
        <w:t xml:space="preserve"> Project</w:t>
      </w:r>
    </w:p>
    <w:p w:rsidR="00942D6D" w:rsidRDefault="00942D6D" w:rsidP="000E6FF8">
      <w:pPr>
        <w:jc w:val="both"/>
        <w:rPr>
          <w:rFonts w:ascii="Comic Sans MS" w:hAnsi="Comic Sans MS"/>
          <w:szCs w:val="40"/>
          <w:lang w:val="en-NZ"/>
        </w:rPr>
      </w:pPr>
    </w:p>
    <w:p w:rsidR="000E6FF8" w:rsidRDefault="00965261" w:rsidP="000E6FF8">
      <w:pPr>
        <w:jc w:val="both"/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This week we will be looking at phy</w:t>
      </w:r>
      <w:r w:rsidR="00D676A4">
        <w:rPr>
          <w:rFonts w:ascii="Comic Sans MS" w:hAnsi="Comic Sans MS"/>
          <w:szCs w:val="40"/>
          <w:lang w:val="en-NZ"/>
        </w:rPr>
        <w:t>sical education for our project</w:t>
      </w:r>
      <w:r>
        <w:rPr>
          <w:rFonts w:ascii="Comic Sans MS" w:hAnsi="Comic Sans MS"/>
          <w:szCs w:val="40"/>
          <w:lang w:val="en-NZ"/>
        </w:rPr>
        <w:t xml:space="preserve">. You will need to complete as many of the PE at home </w:t>
      </w:r>
      <w:r w:rsidR="009A3B07">
        <w:rPr>
          <w:rFonts w:ascii="Comic Sans MS" w:hAnsi="Comic Sans MS"/>
          <w:szCs w:val="40"/>
          <w:lang w:val="en-NZ"/>
        </w:rPr>
        <w:t>games</w:t>
      </w:r>
      <w:r>
        <w:rPr>
          <w:rFonts w:ascii="Comic Sans MS" w:hAnsi="Comic Sans MS"/>
          <w:szCs w:val="40"/>
          <w:lang w:val="en-NZ"/>
        </w:rPr>
        <w:t xml:space="preserve"> as possible th</w:t>
      </w:r>
      <w:r w:rsidR="009A3B07">
        <w:rPr>
          <w:rFonts w:ascii="Comic Sans MS" w:hAnsi="Comic Sans MS"/>
          <w:szCs w:val="40"/>
          <w:lang w:val="en-NZ"/>
        </w:rPr>
        <w:t xml:space="preserve">en design your own PE </w:t>
      </w:r>
      <w:r>
        <w:rPr>
          <w:rFonts w:ascii="Comic Sans MS" w:hAnsi="Comic Sans MS"/>
          <w:szCs w:val="40"/>
          <w:lang w:val="en-NZ"/>
        </w:rPr>
        <w:t>game.</w:t>
      </w:r>
    </w:p>
    <w:p w:rsidR="009A3B07" w:rsidRDefault="009A3B07" w:rsidP="000E6FF8">
      <w:pPr>
        <w:jc w:val="both"/>
        <w:rPr>
          <w:rFonts w:ascii="Comic Sans MS" w:hAnsi="Comic Sans MS"/>
          <w:szCs w:val="40"/>
          <w:lang w:val="en-NZ"/>
        </w:rPr>
      </w:pPr>
      <w:bookmarkStart w:id="0" w:name="_GoBack"/>
      <w:bookmarkEnd w:id="0"/>
    </w:p>
    <w:p w:rsidR="009A3B07" w:rsidRPr="00FB3CCB" w:rsidRDefault="009A3B07" w:rsidP="009A3B07">
      <w:pPr>
        <w:jc w:val="center"/>
        <w:rPr>
          <w:rFonts w:ascii="Comic Sans MS" w:hAnsi="Comic Sans MS"/>
          <w:b/>
          <w:sz w:val="32"/>
          <w:szCs w:val="40"/>
          <w:lang w:val="en-NZ"/>
        </w:rPr>
      </w:pPr>
      <w:r w:rsidRPr="00FB3CCB">
        <w:rPr>
          <w:rFonts w:ascii="Comic Sans MS" w:hAnsi="Comic Sans MS"/>
          <w:b/>
          <w:sz w:val="32"/>
          <w:szCs w:val="40"/>
          <w:lang w:val="en-NZ"/>
        </w:rPr>
        <w:t>Knowledge Building:</w:t>
      </w:r>
    </w:p>
    <w:p w:rsidR="009A3B07" w:rsidRPr="000E6FF8" w:rsidRDefault="009A3B07" w:rsidP="000E6FF8">
      <w:pPr>
        <w:jc w:val="both"/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Give the following activities a go. Below each of the instructions is a video link that has a demonstration of how to complete the activity.</w:t>
      </w:r>
    </w:p>
    <w:p w:rsidR="000E6FF8" w:rsidRDefault="000E6FF8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0E6FF8">
      <w:pPr>
        <w:jc w:val="center"/>
      </w:pPr>
      <w:r>
        <w:rPr>
          <w:rFonts w:ascii="Comic Sans MS" w:hAnsi="Comic Sans MS"/>
          <w:noProof/>
          <w:sz w:val="32"/>
          <w:szCs w:val="40"/>
        </w:rPr>
        <w:drawing>
          <wp:inline distT="0" distB="0" distL="0" distR="0">
            <wp:extent cx="5258256" cy="6127011"/>
            <wp:effectExtent l="381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8794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8256" cy="6127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9A3B07" w:rsidP="000E6FF8">
      <w:pPr>
        <w:jc w:val="center"/>
      </w:pPr>
    </w:p>
    <w:p w:rsidR="009A3B07" w:rsidRDefault="00D676A4" w:rsidP="009A3B07">
      <w:pPr>
        <w:jc w:val="center"/>
      </w:pPr>
      <w:hyperlink r:id="rId6" w:history="1">
        <w:r w:rsidR="009A3B07" w:rsidRPr="009F3773">
          <w:rPr>
            <w:rStyle w:val="Hyperlink"/>
          </w:rPr>
          <w:t>https://www.youtube.com/watch?v=ltZDzlEeP_4&amp;list=PLnwoPgo24bhmqV8Y76iXnwYw9T9AlxbqJ&amp;index=4&amp;t=0s</w:t>
        </w:r>
      </w:hyperlink>
      <w:r w:rsidR="009A3B07">
        <w:t xml:space="preserve"> </w:t>
      </w: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  <w:r>
        <w:rPr>
          <w:rFonts w:ascii="Comic Sans MS" w:hAnsi="Comic Sans MS"/>
          <w:noProof/>
          <w:sz w:val="32"/>
          <w:szCs w:val="40"/>
        </w:rPr>
        <w:lastRenderedPageBreak/>
        <w:drawing>
          <wp:inline distT="0" distB="0" distL="0" distR="0" wp14:anchorId="44CFB16C" wp14:editId="6ED6430A">
            <wp:extent cx="5235394" cy="6157494"/>
            <wp:effectExtent l="0" t="381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879E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35394" cy="61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</w:pPr>
      <w:hyperlink r:id="rId8" w:history="1">
        <w:r w:rsidR="009A3B07">
          <w:rPr>
            <w:rStyle w:val="Hyperlink"/>
          </w:rPr>
          <w:t>https://www.youtube.com/watch?v=lLBI5KvarD8&amp;list=PLnwoPgo24bhmqV8Y76iXnwYw9T9AlxbqJ&amp;index=24&amp;t=0s</w:t>
        </w:r>
      </w:hyperlink>
    </w:p>
    <w:p w:rsidR="009A3B07" w:rsidRDefault="009A3B07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9A3B07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9A3B07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  <w:r>
        <w:rPr>
          <w:rFonts w:ascii="Comic Sans MS" w:hAnsi="Comic Sans MS"/>
          <w:noProof/>
          <w:sz w:val="32"/>
          <w:szCs w:val="40"/>
        </w:rPr>
        <w:lastRenderedPageBreak/>
        <w:drawing>
          <wp:inline distT="0" distB="0" distL="0" distR="0">
            <wp:extent cx="5250635" cy="6149873"/>
            <wp:effectExtent l="762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38524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0635" cy="614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  <w:hyperlink r:id="rId10" w:history="1">
        <w:r w:rsidR="009A3B07" w:rsidRPr="009F3773">
          <w:rPr>
            <w:rStyle w:val="Hyperlink"/>
          </w:rPr>
          <w:t>https://www.youtube.com/watch?v=Wj0RwCe2uxM</w:t>
        </w:r>
      </w:hyperlink>
    </w:p>
    <w:p w:rsidR="009A3B07" w:rsidRDefault="009A3B07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  <w:r>
        <w:rPr>
          <w:rFonts w:ascii="Comic Sans MS" w:hAnsi="Comic Sans MS"/>
          <w:noProof/>
          <w:sz w:val="32"/>
          <w:szCs w:val="40"/>
        </w:rPr>
        <w:lastRenderedPageBreak/>
        <w:drawing>
          <wp:inline distT="0" distB="0" distL="0" distR="0" wp14:anchorId="7D017D6C" wp14:editId="3D3597D6">
            <wp:extent cx="5250635" cy="6149873"/>
            <wp:effectExtent l="762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136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0635" cy="614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</w:pPr>
      <w:hyperlink r:id="rId12" w:history="1">
        <w:r w:rsidR="009A3B07">
          <w:rPr>
            <w:rStyle w:val="Hyperlink"/>
          </w:rPr>
          <w:t>https://www.youtube.com/watch?v=tDKKTWrIyUY&amp;list=PLnwoPgo24bhmqV8Y76iXnwYw9T9AlxbqJ&amp;index=6&amp;t=0s</w:t>
        </w:r>
      </w:hyperlink>
    </w:p>
    <w:p w:rsidR="009A3B07" w:rsidRDefault="009A3B07" w:rsidP="000E6FF8">
      <w:pPr>
        <w:jc w:val="center"/>
      </w:pPr>
    </w:p>
    <w:p w:rsidR="009A3B07" w:rsidRDefault="009A3B07" w:rsidP="000E6FF8">
      <w:pPr>
        <w:jc w:val="center"/>
      </w:pPr>
      <w:r>
        <w:rPr>
          <w:noProof/>
        </w:rPr>
        <w:lastRenderedPageBreak/>
        <w:drawing>
          <wp:inline distT="0" distB="0" distL="0" distR="0">
            <wp:extent cx="5227773" cy="6172735"/>
            <wp:effectExtent l="381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38CA3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27773" cy="617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9A3B07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9A3B07" w:rsidRDefault="00D676A4" w:rsidP="000E6FF8">
      <w:pPr>
        <w:jc w:val="center"/>
      </w:pPr>
      <w:hyperlink r:id="rId14" w:history="1">
        <w:r w:rsidR="009A3B07">
          <w:rPr>
            <w:rStyle w:val="Hyperlink"/>
          </w:rPr>
          <w:t>https://www.youtube.com/watch?v=Loyh6M01S7k</w:t>
        </w:r>
      </w:hyperlink>
    </w:p>
    <w:p w:rsidR="009A3B07" w:rsidRDefault="009A3B07" w:rsidP="000E6FF8">
      <w:pPr>
        <w:jc w:val="center"/>
      </w:pPr>
      <w:r>
        <w:rPr>
          <w:rFonts w:ascii="Comic Sans MS" w:hAnsi="Comic Sans MS"/>
          <w:noProof/>
          <w:sz w:val="32"/>
          <w:szCs w:val="40"/>
        </w:rPr>
        <w:lastRenderedPageBreak/>
        <w:drawing>
          <wp:inline distT="0" distB="0" distL="0" distR="0">
            <wp:extent cx="5227773" cy="6165114"/>
            <wp:effectExtent l="762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88242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27773" cy="616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</w:pPr>
      <w:hyperlink r:id="rId16" w:history="1">
        <w:r w:rsidR="009A3B07">
          <w:rPr>
            <w:rStyle w:val="Hyperlink"/>
          </w:rPr>
          <w:t>https://www.youtube.com/watch?v=N9XU5YKLbx8&amp;list=PLnwoPgo24bhmqV8Y76iXnwYw9T9AlxbqJ&amp;index=32&amp;t=0s</w:t>
        </w:r>
      </w:hyperlink>
      <w:r w:rsidR="009A3B07">
        <w:t xml:space="preserve"> </w:t>
      </w:r>
    </w:p>
    <w:p w:rsidR="009A3B07" w:rsidRDefault="009A3B07" w:rsidP="000E6FF8">
      <w:pPr>
        <w:jc w:val="center"/>
      </w:pPr>
      <w:r>
        <w:rPr>
          <w:noProof/>
        </w:rPr>
        <w:lastRenderedPageBreak/>
        <w:drawing>
          <wp:inline distT="0" distB="0" distL="0" distR="0">
            <wp:extent cx="5258256" cy="6203218"/>
            <wp:effectExtent l="381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389663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8256" cy="620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</w:pPr>
      <w:hyperlink r:id="rId18" w:history="1">
        <w:r w:rsidR="009A3B07">
          <w:rPr>
            <w:rStyle w:val="Hyperlink"/>
          </w:rPr>
          <w:t>https://www.youtube.com/watch?v=xp5ClsXs-b8&amp;list=PLnwoPgo24bhmqV8Y76iXnwYw9T9AlxbqJ&amp;index=8&amp;t=0s</w:t>
        </w:r>
      </w:hyperlink>
    </w:p>
    <w:p w:rsidR="009A3B07" w:rsidRDefault="009A3B07" w:rsidP="000E6FF8">
      <w:pPr>
        <w:jc w:val="center"/>
      </w:pPr>
    </w:p>
    <w:p w:rsidR="009A3B07" w:rsidRDefault="009A3B07" w:rsidP="000E6FF8">
      <w:pPr>
        <w:jc w:val="center"/>
      </w:pPr>
      <w:r>
        <w:rPr>
          <w:noProof/>
        </w:rPr>
        <w:lastRenderedPageBreak/>
        <w:drawing>
          <wp:inline distT="0" distB="0" distL="0" distR="0">
            <wp:extent cx="5220152" cy="6119390"/>
            <wp:effectExtent l="7620" t="0" r="762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38454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20152" cy="61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9A3B07" w:rsidP="000E6FF8">
      <w:pPr>
        <w:jc w:val="center"/>
      </w:pPr>
    </w:p>
    <w:p w:rsidR="009A3B07" w:rsidRDefault="00D676A4" w:rsidP="000E6FF8">
      <w:pPr>
        <w:jc w:val="center"/>
      </w:pPr>
      <w:hyperlink r:id="rId20" w:history="1">
        <w:r w:rsidR="009A3B07">
          <w:rPr>
            <w:rStyle w:val="Hyperlink"/>
          </w:rPr>
          <w:t>https://www.youtube.com/watch?v=EG4ju1KmG0g&amp;list=PLnwoPgo24bhmqV8Y76iXnwYw9T9AlxbqJ&amp;index=40</w:t>
        </w:r>
      </w:hyperlink>
    </w:p>
    <w:p w:rsidR="009A3B07" w:rsidRDefault="009A3B07" w:rsidP="000E6FF8">
      <w:pPr>
        <w:jc w:val="center"/>
      </w:pPr>
    </w:p>
    <w:p w:rsidR="009A3B07" w:rsidRDefault="009A3B07" w:rsidP="000E6FF8">
      <w:pPr>
        <w:jc w:val="center"/>
      </w:pPr>
      <w:r>
        <w:rPr>
          <w:noProof/>
        </w:rPr>
        <w:lastRenderedPageBreak/>
        <w:drawing>
          <wp:inline distT="0" distB="0" distL="0" distR="0">
            <wp:extent cx="5258256" cy="6180356"/>
            <wp:effectExtent l="0" t="381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387707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8256" cy="618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9A3B07" w:rsidP="000E6FF8">
      <w:pPr>
        <w:jc w:val="center"/>
      </w:pPr>
    </w:p>
    <w:p w:rsidR="009A3B07" w:rsidRDefault="00D676A4" w:rsidP="000E6FF8">
      <w:pPr>
        <w:jc w:val="center"/>
      </w:pPr>
      <w:hyperlink r:id="rId22" w:history="1">
        <w:r w:rsidR="009A3B07">
          <w:rPr>
            <w:rStyle w:val="Hyperlink"/>
          </w:rPr>
          <w:t>https://www.youtube.com/watch?v=8E3ZHUGKek8&amp;list=PLnwoPgo24bhmqV8Y76iXnwYw9T9AlxbqJ&amp;index=19&amp;t=0s</w:t>
        </w:r>
      </w:hyperlink>
    </w:p>
    <w:p w:rsidR="009A3B07" w:rsidRDefault="009A3B07" w:rsidP="000E6FF8">
      <w:pPr>
        <w:jc w:val="center"/>
      </w:pPr>
    </w:p>
    <w:p w:rsidR="009A3B07" w:rsidRDefault="009A3B07" w:rsidP="000E6FF8">
      <w:pPr>
        <w:jc w:val="center"/>
      </w:pPr>
      <w:r>
        <w:rPr>
          <w:noProof/>
        </w:rPr>
        <w:lastRenderedPageBreak/>
        <w:drawing>
          <wp:inline distT="0" distB="0" distL="0" distR="0">
            <wp:extent cx="5227773" cy="6134632"/>
            <wp:effectExtent l="381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88710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27773" cy="613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07" w:rsidRDefault="00D676A4" w:rsidP="000E6FF8">
      <w:pPr>
        <w:jc w:val="center"/>
      </w:pPr>
      <w:hyperlink r:id="rId24" w:history="1">
        <w:r w:rsidR="009A3B07">
          <w:rPr>
            <w:rStyle w:val="Hyperlink"/>
          </w:rPr>
          <w:t>https://www.youtube.com/watch?v=juEOiVZgW84&amp;list=PLnwoPgo24bhmqV8Y76iXnwYw9T9AlxbqJ&amp;index=35&amp;t=0s</w:t>
        </w:r>
      </w:hyperlink>
    </w:p>
    <w:p w:rsidR="009A3B07" w:rsidRDefault="009A3B07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</w:p>
    <w:p w:rsidR="00FB3CCB" w:rsidRDefault="00FB3CCB" w:rsidP="000E6FF8">
      <w:pPr>
        <w:jc w:val="center"/>
        <w:rPr>
          <w:rFonts w:ascii="Comic Sans MS" w:hAnsi="Comic Sans MS"/>
          <w:sz w:val="32"/>
          <w:szCs w:val="40"/>
          <w:lang w:val="en-NZ"/>
        </w:rPr>
      </w:pPr>
      <w:r>
        <w:rPr>
          <w:rFonts w:ascii="Comic Sans MS" w:hAnsi="Comic Sans MS"/>
          <w:sz w:val="32"/>
          <w:szCs w:val="40"/>
          <w:lang w:val="en-NZ"/>
        </w:rPr>
        <w:br w:type="page"/>
      </w:r>
    </w:p>
    <w:p w:rsidR="00FB3CCB" w:rsidRPr="00FB3CCB" w:rsidRDefault="00FB3CCB" w:rsidP="00FB3CCB">
      <w:pPr>
        <w:jc w:val="center"/>
        <w:rPr>
          <w:rFonts w:ascii="Comic Sans MS" w:hAnsi="Comic Sans MS"/>
          <w:b/>
          <w:sz w:val="32"/>
          <w:szCs w:val="40"/>
          <w:lang w:val="en-NZ"/>
        </w:rPr>
      </w:pPr>
      <w:r>
        <w:rPr>
          <w:rFonts w:ascii="Comic Sans MS" w:hAnsi="Comic Sans MS"/>
          <w:sz w:val="32"/>
          <w:szCs w:val="40"/>
          <w:lang w:val="en-NZ"/>
        </w:rPr>
        <w:lastRenderedPageBreak/>
        <w:tab/>
      </w:r>
      <w:r>
        <w:rPr>
          <w:rFonts w:ascii="Comic Sans MS" w:hAnsi="Comic Sans MS"/>
          <w:b/>
          <w:sz w:val="32"/>
          <w:szCs w:val="40"/>
          <w:lang w:val="en-NZ"/>
        </w:rPr>
        <w:t>Project Task</w:t>
      </w:r>
      <w:r w:rsidRPr="00FB3CCB">
        <w:rPr>
          <w:rFonts w:ascii="Comic Sans MS" w:hAnsi="Comic Sans MS"/>
          <w:b/>
          <w:sz w:val="32"/>
          <w:szCs w:val="40"/>
          <w:lang w:val="en-NZ"/>
        </w:rPr>
        <w:t>:</w:t>
      </w:r>
    </w:p>
    <w:p w:rsidR="00FB3CCB" w:rsidRDefault="0028515D" w:rsidP="00FB3CCB">
      <w:pPr>
        <w:jc w:val="center"/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Design your own PE from home a</w:t>
      </w:r>
      <w:r w:rsidR="00FB3CCB">
        <w:rPr>
          <w:rFonts w:ascii="Comic Sans MS" w:hAnsi="Comic Sans MS"/>
          <w:szCs w:val="40"/>
          <w:lang w:val="en-NZ"/>
        </w:rPr>
        <w:t>ctivity.</w:t>
      </w:r>
    </w:p>
    <w:p w:rsidR="00FB3CCB" w:rsidRDefault="00FB3CCB" w:rsidP="00FB3CCB">
      <w:pPr>
        <w:jc w:val="center"/>
        <w:rPr>
          <w:rFonts w:ascii="Comic Sans MS" w:hAnsi="Comic Sans MS"/>
          <w:szCs w:val="40"/>
          <w:lang w:val="en-NZ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2298700" cy="2696845"/>
            <wp:effectExtent l="0" t="0" r="6350" b="825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88710.tmp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CB" w:rsidRDefault="00FB3CCB" w:rsidP="00FB3CCB">
      <w:pPr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You will need to design a game that uses skills such as throwing, running, catching, kicking etc.</w:t>
      </w:r>
    </w:p>
    <w:p w:rsidR="00FB3CCB" w:rsidRDefault="00FB3CCB" w:rsidP="00FB3CCB">
      <w:pPr>
        <w:jc w:val="center"/>
        <w:rPr>
          <w:rFonts w:ascii="Comic Sans MS" w:hAnsi="Comic Sans MS"/>
          <w:szCs w:val="40"/>
          <w:lang w:val="en-NZ"/>
        </w:rPr>
      </w:pPr>
    </w:p>
    <w:p w:rsidR="00FB3CCB" w:rsidRDefault="00FB3CCB" w:rsidP="00FB3CCB">
      <w:pPr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You will need to create an instruction guide for your game that includes a how to play section, top tips section and a lets reflect section</w:t>
      </w:r>
      <w:r w:rsidR="0028515D">
        <w:rPr>
          <w:rFonts w:ascii="Comic Sans MS" w:hAnsi="Comic Sans MS"/>
          <w:szCs w:val="40"/>
          <w:lang w:val="en-NZ"/>
        </w:rPr>
        <w:t xml:space="preserve"> (like the guide to the left)</w:t>
      </w:r>
      <w:r>
        <w:rPr>
          <w:rFonts w:ascii="Comic Sans MS" w:hAnsi="Comic Sans MS"/>
          <w:szCs w:val="40"/>
          <w:lang w:val="en-NZ"/>
        </w:rPr>
        <w:t>.</w:t>
      </w:r>
    </w:p>
    <w:p w:rsidR="00FB3CCB" w:rsidRDefault="00FB3CCB" w:rsidP="00FB3CCB">
      <w:pPr>
        <w:rPr>
          <w:rFonts w:ascii="Comic Sans MS" w:hAnsi="Comic Sans MS"/>
          <w:szCs w:val="40"/>
          <w:lang w:val="en-NZ"/>
        </w:rPr>
      </w:pPr>
    </w:p>
    <w:p w:rsidR="00FB3CCB" w:rsidRDefault="00FB3CCB" w:rsidP="00FB3CCB">
      <w:pPr>
        <w:rPr>
          <w:rFonts w:ascii="Comic Sans MS" w:hAnsi="Comic Sans MS"/>
          <w:szCs w:val="40"/>
          <w:lang w:val="en-NZ"/>
        </w:rPr>
      </w:pPr>
    </w:p>
    <w:p w:rsidR="00FB3CCB" w:rsidRDefault="0028515D" w:rsidP="00FB3CCB">
      <w:pPr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t>You will need to film a</w:t>
      </w:r>
      <w:r w:rsidR="00FB3CCB">
        <w:rPr>
          <w:rFonts w:ascii="Comic Sans MS" w:hAnsi="Comic Sans MS"/>
          <w:szCs w:val="40"/>
          <w:lang w:val="en-NZ"/>
        </w:rPr>
        <w:t xml:space="preserve"> how to play instructional video such as the one</w:t>
      </w:r>
      <w:r>
        <w:rPr>
          <w:rFonts w:ascii="Comic Sans MS" w:hAnsi="Comic Sans MS"/>
          <w:szCs w:val="40"/>
          <w:lang w:val="en-NZ"/>
        </w:rPr>
        <w:t xml:space="preserve"> linked</w:t>
      </w:r>
      <w:r w:rsidR="00FB3CCB">
        <w:rPr>
          <w:rFonts w:ascii="Comic Sans MS" w:hAnsi="Comic Sans MS"/>
          <w:szCs w:val="40"/>
          <w:lang w:val="en-NZ"/>
        </w:rPr>
        <w:t xml:space="preserve"> below. </w:t>
      </w:r>
      <w:hyperlink r:id="rId26" w:history="1">
        <w:r>
          <w:rPr>
            <w:rStyle w:val="Hyperlink"/>
          </w:rPr>
          <w:t>https://www.youtube.com/watch?v=ltZDzlEeP_4&amp;list=PLnwoPgo24bhmqV8Y76iXnwYw9T9AlxbqJ&amp;index=3</w:t>
        </w:r>
      </w:hyperlink>
    </w:p>
    <w:p w:rsidR="00FB3CCB" w:rsidRDefault="00FB3CCB" w:rsidP="00FB3CCB">
      <w:pPr>
        <w:rPr>
          <w:rFonts w:ascii="Comic Sans MS" w:hAnsi="Comic Sans MS"/>
          <w:szCs w:val="40"/>
          <w:lang w:val="en-NZ"/>
        </w:rPr>
      </w:pPr>
    </w:p>
    <w:p w:rsidR="00FB3CCB" w:rsidRPr="000E6FF8" w:rsidRDefault="00FB3CCB" w:rsidP="00FB3CCB">
      <w:pPr>
        <w:rPr>
          <w:rFonts w:ascii="Comic Sans MS" w:hAnsi="Comic Sans MS"/>
          <w:szCs w:val="40"/>
          <w:lang w:val="en-NZ"/>
        </w:rPr>
      </w:pPr>
    </w:p>
    <w:p w:rsidR="00FB3CCB" w:rsidRPr="00FB3CCB" w:rsidRDefault="0028515D" w:rsidP="0028515D">
      <w:pPr>
        <w:tabs>
          <w:tab w:val="left" w:pos="2420"/>
        </w:tabs>
        <w:jc w:val="center"/>
        <w:rPr>
          <w:rFonts w:ascii="Comic Sans MS" w:hAnsi="Comic Sans MS"/>
          <w:sz w:val="32"/>
          <w:szCs w:val="40"/>
          <w:lang w:val="en-NZ"/>
        </w:rPr>
      </w:pPr>
      <w:r>
        <w:rPr>
          <w:rFonts w:ascii="Comic Sans MS" w:hAnsi="Comic Sans MS"/>
          <w:sz w:val="32"/>
          <w:szCs w:val="40"/>
          <w:lang w:val="en-NZ"/>
        </w:rPr>
        <w:t>Remember to get creative and think outside the box!</w:t>
      </w:r>
    </w:p>
    <w:sectPr w:rsidR="00FB3CCB" w:rsidRPr="00FB3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13E0"/>
    <w:multiLevelType w:val="multilevel"/>
    <w:tmpl w:val="775A5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C14E09"/>
    <w:multiLevelType w:val="multilevel"/>
    <w:tmpl w:val="AF5A9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F4AD7"/>
    <w:multiLevelType w:val="multilevel"/>
    <w:tmpl w:val="D952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F0DA7"/>
    <w:multiLevelType w:val="multilevel"/>
    <w:tmpl w:val="DE4A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E6D3F"/>
    <w:multiLevelType w:val="multilevel"/>
    <w:tmpl w:val="9A10D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FF1786"/>
    <w:multiLevelType w:val="multilevel"/>
    <w:tmpl w:val="69683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134426"/>
    <w:multiLevelType w:val="multilevel"/>
    <w:tmpl w:val="596CF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727683"/>
    <w:multiLevelType w:val="multilevel"/>
    <w:tmpl w:val="8BD0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7067DA"/>
    <w:multiLevelType w:val="multilevel"/>
    <w:tmpl w:val="B7129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2"/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FF8"/>
    <w:rsid w:val="00082C44"/>
    <w:rsid w:val="000E6FF8"/>
    <w:rsid w:val="0028515D"/>
    <w:rsid w:val="003251BD"/>
    <w:rsid w:val="003572D9"/>
    <w:rsid w:val="00360ABF"/>
    <w:rsid w:val="003E3972"/>
    <w:rsid w:val="0044087E"/>
    <w:rsid w:val="0071559C"/>
    <w:rsid w:val="007809E7"/>
    <w:rsid w:val="008767B5"/>
    <w:rsid w:val="00936DB4"/>
    <w:rsid w:val="00942D6D"/>
    <w:rsid w:val="00965261"/>
    <w:rsid w:val="009A3B07"/>
    <w:rsid w:val="00A3160E"/>
    <w:rsid w:val="00B5533E"/>
    <w:rsid w:val="00BF427F"/>
    <w:rsid w:val="00C044D0"/>
    <w:rsid w:val="00D3000F"/>
    <w:rsid w:val="00D676A4"/>
    <w:rsid w:val="00FB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8F79"/>
  <w15:chartTrackingRefBased/>
  <w15:docId w15:val="{5F3EBAE9-7910-400E-A4CB-B80ACC18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E6FF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2C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6FF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0E6FF8"/>
    <w:rPr>
      <w:b/>
      <w:bCs/>
    </w:rPr>
  </w:style>
  <w:style w:type="character" w:styleId="Hyperlink">
    <w:name w:val="Hyperlink"/>
    <w:basedOn w:val="DefaultParagraphFont"/>
    <w:uiPriority w:val="99"/>
    <w:unhideWhenUsed/>
    <w:rsid w:val="000E6FF8"/>
    <w:rPr>
      <w:color w:val="0000FF"/>
      <w:u w:val="single"/>
    </w:rPr>
  </w:style>
  <w:style w:type="paragraph" w:customStyle="1" w:styleId="recipe-metadataheading">
    <w:name w:val="recipe-metadata__heading"/>
    <w:basedOn w:val="Normal"/>
    <w:rsid w:val="00082C44"/>
    <w:pPr>
      <w:spacing w:before="100" w:beforeAutospacing="1" w:after="100" w:afterAutospacing="1"/>
    </w:pPr>
  </w:style>
  <w:style w:type="paragraph" w:customStyle="1" w:styleId="recipe-metadataprep-time">
    <w:name w:val="recipe-metadata__prep-time"/>
    <w:basedOn w:val="Normal"/>
    <w:rsid w:val="00082C44"/>
    <w:pPr>
      <w:spacing w:before="100" w:beforeAutospacing="1" w:after="100" w:afterAutospacing="1"/>
    </w:pPr>
  </w:style>
  <w:style w:type="paragraph" w:customStyle="1" w:styleId="recipe-metadatacook-time">
    <w:name w:val="recipe-metadata__cook-time"/>
    <w:basedOn w:val="Normal"/>
    <w:rsid w:val="00082C44"/>
    <w:pPr>
      <w:spacing w:before="100" w:beforeAutospacing="1" w:after="100" w:afterAutospacing="1"/>
    </w:pPr>
  </w:style>
  <w:style w:type="paragraph" w:customStyle="1" w:styleId="recipe-metadataserving">
    <w:name w:val="recipe-metadata__serving"/>
    <w:basedOn w:val="Normal"/>
    <w:rsid w:val="00082C44"/>
    <w:pPr>
      <w:spacing w:before="100" w:beforeAutospacing="1" w:after="100" w:afterAutospacing="1"/>
    </w:pPr>
  </w:style>
  <w:style w:type="paragraph" w:customStyle="1" w:styleId="recipe-descriptiontext">
    <w:name w:val="recipe-description__text"/>
    <w:basedOn w:val="Normal"/>
    <w:rsid w:val="00082C44"/>
    <w:pPr>
      <w:spacing w:before="100" w:beforeAutospacing="1" w:after="100" w:afterAutospacing="1"/>
    </w:pPr>
  </w:style>
  <w:style w:type="paragraph" w:customStyle="1" w:styleId="recipe-methodlist-item-text">
    <w:name w:val="recipe-method__list-item-text"/>
    <w:basedOn w:val="Normal"/>
    <w:rsid w:val="00082C44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082C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ecipe-extra-informationtext">
    <w:name w:val="recipe-extra-information__text"/>
    <w:basedOn w:val="Normal"/>
    <w:rsid w:val="00082C44"/>
    <w:pPr>
      <w:spacing w:before="100" w:beforeAutospacing="1" w:after="100" w:afterAutospacing="1"/>
    </w:pPr>
  </w:style>
  <w:style w:type="character" w:customStyle="1" w:styleId="wprm-recipe-ingredient-amount">
    <w:name w:val="wprm-recipe-ingredient-amount"/>
    <w:basedOn w:val="DefaultParagraphFont"/>
    <w:rsid w:val="00A3160E"/>
  </w:style>
  <w:style w:type="character" w:customStyle="1" w:styleId="wprm-recipe-ingredient-name">
    <w:name w:val="wprm-recipe-ingredient-name"/>
    <w:basedOn w:val="DefaultParagraphFont"/>
    <w:rsid w:val="00A3160E"/>
  </w:style>
  <w:style w:type="character" w:customStyle="1" w:styleId="wprm-recipe-ingredient-notes">
    <w:name w:val="wprm-recipe-ingredient-notes"/>
    <w:basedOn w:val="DefaultParagraphFont"/>
    <w:rsid w:val="00A3160E"/>
  </w:style>
  <w:style w:type="character" w:customStyle="1" w:styleId="wprm-recipe-ingredient-unit">
    <w:name w:val="wprm-recipe-ingredient-unit"/>
    <w:basedOn w:val="DefaultParagraphFont"/>
    <w:rsid w:val="00A3160E"/>
  </w:style>
  <w:style w:type="paragraph" w:styleId="ListParagraph">
    <w:name w:val="List Paragraph"/>
    <w:basedOn w:val="Normal"/>
    <w:uiPriority w:val="34"/>
    <w:qFormat/>
    <w:rsid w:val="003E397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A3B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7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7667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56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815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734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599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51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LBI5KvarD8&amp;list=PLnwoPgo24bhmqV8Y76iXnwYw9T9AlxbqJ&amp;index=24&amp;t=0s" TargetMode="External"/><Relationship Id="rId13" Type="http://schemas.openxmlformats.org/officeDocument/2006/relationships/image" Target="media/image5.tmp"/><Relationship Id="rId18" Type="http://schemas.openxmlformats.org/officeDocument/2006/relationships/hyperlink" Target="https://www.youtube.com/watch?v=xp5ClsXs-b8&amp;list=PLnwoPgo24bhmqV8Y76iXnwYw9T9AlxbqJ&amp;index=8&amp;t=0s" TargetMode="External"/><Relationship Id="rId26" Type="http://schemas.openxmlformats.org/officeDocument/2006/relationships/hyperlink" Target="https://www.youtube.com/watch?v=ltZDzlEeP_4&amp;list=PLnwoPgo24bhmqV8Y76iXnwYw9T9AlxbqJ&amp;index=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tmp"/><Relationship Id="rId7" Type="http://schemas.openxmlformats.org/officeDocument/2006/relationships/image" Target="media/image2.tmp"/><Relationship Id="rId12" Type="http://schemas.openxmlformats.org/officeDocument/2006/relationships/hyperlink" Target="https://www.youtube.com/watch?v=tDKKTWrIyUY&amp;list=PLnwoPgo24bhmqV8Y76iXnwYw9T9AlxbqJ&amp;index=6&amp;t=0s" TargetMode="External"/><Relationship Id="rId17" Type="http://schemas.openxmlformats.org/officeDocument/2006/relationships/image" Target="media/image7.tmp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N9XU5YKLbx8&amp;list=PLnwoPgo24bhmqV8Y76iXnwYw9T9AlxbqJ&amp;index=32&amp;t=0s" TargetMode="External"/><Relationship Id="rId20" Type="http://schemas.openxmlformats.org/officeDocument/2006/relationships/hyperlink" Target="https://www.youtube.com/watch?v=EG4ju1KmG0g&amp;list=PLnwoPgo24bhmqV8Y76iXnwYw9T9AlxbqJ&amp;index=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tZDzlEeP_4&amp;list=PLnwoPgo24bhmqV8Y76iXnwYw9T9AlxbqJ&amp;index=4&amp;t=0s" TargetMode="External"/><Relationship Id="rId11" Type="http://schemas.openxmlformats.org/officeDocument/2006/relationships/image" Target="media/image4.tmp"/><Relationship Id="rId24" Type="http://schemas.openxmlformats.org/officeDocument/2006/relationships/hyperlink" Target="https://www.youtube.com/watch?v=juEOiVZgW84&amp;list=PLnwoPgo24bhmqV8Y76iXnwYw9T9AlxbqJ&amp;index=35&amp;t=0s" TargetMode="External"/><Relationship Id="rId5" Type="http://schemas.openxmlformats.org/officeDocument/2006/relationships/image" Target="media/image1.tmp"/><Relationship Id="rId15" Type="http://schemas.openxmlformats.org/officeDocument/2006/relationships/image" Target="media/image6.tmp"/><Relationship Id="rId23" Type="http://schemas.openxmlformats.org/officeDocument/2006/relationships/image" Target="media/image10.tmp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Wj0RwCe2uxM" TargetMode="External"/><Relationship Id="rId19" Type="http://schemas.openxmlformats.org/officeDocument/2006/relationships/image" Target="media/image8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hyperlink" Target="https://www.youtube.com/watch?v=Loyh6M01S7k" TargetMode="External"/><Relationship Id="rId22" Type="http://schemas.openxmlformats.org/officeDocument/2006/relationships/hyperlink" Target="https://www.youtube.com/watch?v=8E3ZHUGKek8&amp;list=PLnwoPgo24bhmqV8Y76iXnwYw9T9AlxbqJ&amp;index=19&amp;t=0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CB6DEB4B</Template>
  <TotalTime>31</TotalTime>
  <Pages>11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Jenny Doherty</cp:lastModifiedBy>
  <cp:revision>4</cp:revision>
  <dcterms:created xsi:type="dcterms:W3CDTF">2020-05-18T13:26:00Z</dcterms:created>
  <dcterms:modified xsi:type="dcterms:W3CDTF">2020-05-22T08:11:00Z</dcterms:modified>
</cp:coreProperties>
</file>